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5C2" w:rsidRPr="00E7757A" w:rsidRDefault="00501E4B">
      <w:pPr>
        <w:rPr>
          <w:rFonts w:eastAsia="黑体"/>
          <w:b/>
          <w:sz w:val="28"/>
          <w:szCs w:val="28"/>
        </w:rPr>
      </w:pPr>
      <w:r w:rsidRPr="00E7757A">
        <w:rPr>
          <w:rFonts w:ascii="宋体" w:hAnsi="宋体" w:hint="eastAsia"/>
          <w:sz w:val="28"/>
          <w:szCs w:val="28"/>
        </w:rPr>
        <w:t>报告</w:t>
      </w:r>
      <w:r w:rsidR="008A2A5A" w:rsidRPr="00E7757A">
        <w:rPr>
          <w:rFonts w:ascii="宋体" w:hAnsi="宋体" w:hint="eastAsia"/>
          <w:sz w:val="28"/>
          <w:szCs w:val="28"/>
        </w:rPr>
        <w:t>编号</w:t>
      </w:r>
      <w:r w:rsidR="008A2A5A" w:rsidRPr="00E7757A">
        <w:rPr>
          <w:rFonts w:ascii="宋体" w:hAnsi="宋体"/>
          <w:sz w:val="28"/>
          <w:szCs w:val="28"/>
        </w:rPr>
        <w:t>：</w:t>
      </w:r>
      <w:r w:rsidR="00F70F61">
        <w:rPr>
          <w:rFonts w:eastAsia="隶书"/>
          <w:sz w:val="28"/>
          <w:szCs w:val="28"/>
        </w:rPr>
        <w:t>2019-NLC-LWCZ</w:t>
      </w:r>
      <w:r w:rsidR="0046053F">
        <w:rPr>
          <w:rFonts w:eastAsia="隶书"/>
          <w:sz w:val="28"/>
          <w:szCs w:val="28"/>
        </w:rPr>
        <w:t>-</w:t>
      </w:r>
      <w:r w:rsidR="00F967EC">
        <w:rPr>
          <w:rFonts w:eastAsia="隶书"/>
          <w:sz w:val="28"/>
          <w:szCs w:val="28"/>
        </w:rPr>
        <w:t>1</w:t>
      </w:r>
      <w:r w:rsidR="0016629B">
        <w:rPr>
          <w:rFonts w:eastAsia="隶书" w:hint="eastAsia"/>
          <w:sz w:val="28"/>
          <w:szCs w:val="28"/>
        </w:rPr>
        <w:t>11</w:t>
      </w:r>
      <w:r w:rsidR="00BE2559">
        <w:rPr>
          <w:rFonts w:eastAsia="隶书" w:hint="eastAsia"/>
          <w:sz w:val="28"/>
          <w:szCs w:val="28"/>
        </w:rPr>
        <w:t>5</w:t>
      </w:r>
    </w:p>
    <w:p w:rsidR="00A6754E" w:rsidRPr="00E7757A" w:rsidRDefault="00A6754E" w:rsidP="00A6754E">
      <w:pPr>
        <w:rPr>
          <w:b/>
          <w:color w:val="000000" w:themeColor="text1"/>
          <w:sz w:val="24"/>
          <w:szCs w:val="20"/>
        </w:rPr>
      </w:pPr>
    </w:p>
    <w:p w:rsidR="00A6754E" w:rsidRPr="00E7757A" w:rsidRDefault="00A6754E" w:rsidP="00A6754E">
      <w:pPr>
        <w:rPr>
          <w:b/>
          <w:color w:val="000000" w:themeColor="text1"/>
          <w:sz w:val="24"/>
          <w:szCs w:val="20"/>
        </w:rPr>
      </w:pPr>
    </w:p>
    <w:p w:rsidR="00A6754E" w:rsidRPr="00E7757A" w:rsidRDefault="00A6754E" w:rsidP="00A6754E">
      <w:pPr>
        <w:rPr>
          <w:b/>
          <w:color w:val="000000" w:themeColor="text1"/>
          <w:sz w:val="24"/>
          <w:szCs w:val="20"/>
        </w:rPr>
      </w:pPr>
    </w:p>
    <w:p w:rsidR="00A6754E" w:rsidRPr="00E7757A" w:rsidRDefault="00A6754E" w:rsidP="00A6754E">
      <w:pPr>
        <w:rPr>
          <w:b/>
          <w:color w:val="000000" w:themeColor="text1"/>
          <w:sz w:val="24"/>
          <w:szCs w:val="20"/>
        </w:rPr>
      </w:pPr>
    </w:p>
    <w:p w:rsidR="00A6754E" w:rsidRPr="00E7757A" w:rsidRDefault="00A6754E" w:rsidP="00A6754E">
      <w:pPr>
        <w:rPr>
          <w:b/>
          <w:color w:val="000000" w:themeColor="text1"/>
          <w:sz w:val="24"/>
          <w:szCs w:val="20"/>
        </w:rPr>
      </w:pPr>
    </w:p>
    <w:p w:rsidR="00A6754E" w:rsidRPr="00E7757A" w:rsidRDefault="00A6754E" w:rsidP="00A6754E">
      <w:pPr>
        <w:rPr>
          <w:b/>
          <w:color w:val="000000" w:themeColor="text1"/>
          <w:sz w:val="24"/>
          <w:szCs w:val="20"/>
        </w:rPr>
      </w:pPr>
    </w:p>
    <w:p w:rsidR="00A6754E" w:rsidRPr="00E7757A" w:rsidRDefault="00A6754E" w:rsidP="00A6754E">
      <w:pPr>
        <w:rPr>
          <w:b/>
          <w:color w:val="000000" w:themeColor="text1"/>
          <w:sz w:val="24"/>
          <w:szCs w:val="20"/>
        </w:rPr>
      </w:pPr>
    </w:p>
    <w:p w:rsidR="00344842" w:rsidRPr="00E7757A" w:rsidRDefault="00344842" w:rsidP="00344842">
      <w:pPr>
        <w:jc w:val="center"/>
        <w:rPr>
          <w:rFonts w:ascii="黑体" w:eastAsia="黑体" w:hAnsi="宋体"/>
          <w:b/>
          <w:bCs/>
          <w:sz w:val="72"/>
          <w:szCs w:val="72"/>
        </w:rPr>
      </w:pPr>
      <w:r w:rsidRPr="00E7757A">
        <w:rPr>
          <w:rFonts w:ascii="黑体" w:eastAsia="黑体" w:hAnsi="宋体" w:hint="eastAsia"/>
          <w:b/>
          <w:bCs/>
          <w:sz w:val="72"/>
          <w:szCs w:val="72"/>
        </w:rPr>
        <w:t>检 索 报 告</w:t>
      </w:r>
    </w:p>
    <w:p w:rsidR="00344842" w:rsidRPr="00E7757A" w:rsidRDefault="00344842" w:rsidP="00344842">
      <w:pPr>
        <w:jc w:val="center"/>
        <w:rPr>
          <w:rFonts w:eastAsia="黑体"/>
          <w:color w:val="000000" w:themeColor="text1"/>
          <w:sz w:val="30"/>
          <w:szCs w:val="20"/>
        </w:rPr>
      </w:pPr>
    </w:p>
    <w:p w:rsidR="00344842" w:rsidRPr="00E7757A" w:rsidRDefault="00344842" w:rsidP="00344842">
      <w:pPr>
        <w:jc w:val="center"/>
        <w:rPr>
          <w:rFonts w:eastAsia="黑体"/>
          <w:color w:val="000000" w:themeColor="text1"/>
          <w:sz w:val="30"/>
          <w:szCs w:val="20"/>
        </w:rPr>
      </w:pPr>
    </w:p>
    <w:p w:rsidR="00344842" w:rsidRPr="00E7757A" w:rsidRDefault="00501E4B" w:rsidP="00501E4B">
      <w:pPr>
        <w:spacing w:before="100" w:beforeAutospacing="1" w:after="100" w:afterAutospacing="1" w:line="720" w:lineRule="auto"/>
        <w:ind w:leftChars="330" w:left="2098" w:hangingChars="500" w:hanging="1405"/>
        <w:jc w:val="left"/>
        <w:rPr>
          <w:rFonts w:eastAsiaTheme="minorEastAsia"/>
          <w:color w:val="000000" w:themeColor="text1"/>
          <w:sz w:val="28"/>
          <w:szCs w:val="28"/>
        </w:rPr>
      </w:pPr>
      <w:r w:rsidRPr="00E7757A">
        <w:rPr>
          <w:rFonts w:hint="eastAsia"/>
          <w:b/>
          <w:sz w:val="28"/>
        </w:rPr>
        <w:t>项目名称</w:t>
      </w:r>
      <w:r w:rsidR="00344842" w:rsidRPr="00E7757A">
        <w:rPr>
          <w:rFonts w:eastAsiaTheme="minorEastAsia" w:hAnsiTheme="minorEastAsia" w:hint="eastAsia"/>
          <w:color w:val="000000" w:themeColor="text1"/>
          <w:sz w:val="28"/>
          <w:szCs w:val="28"/>
        </w:rPr>
        <w:t>：</w:t>
      </w:r>
      <w:r w:rsidR="00BE2559">
        <w:rPr>
          <w:rFonts w:hAnsi="宋体" w:hint="eastAsia"/>
          <w:sz w:val="28"/>
          <w:szCs w:val="28"/>
        </w:rPr>
        <w:t>山西师范大学教职员工</w:t>
      </w:r>
      <w:r w:rsidR="00344842" w:rsidRPr="00E7757A">
        <w:rPr>
          <w:rFonts w:hAnsi="宋体" w:hint="eastAsia"/>
          <w:sz w:val="28"/>
          <w:szCs w:val="28"/>
        </w:rPr>
        <w:t>发表</w:t>
      </w:r>
      <w:r w:rsidR="00344842" w:rsidRPr="00E7757A">
        <w:rPr>
          <w:rFonts w:hAnsi="宋体"/>
          <w:sz w:val="28"/>
          <w:szCs w:val="28"/>
        </w:rPr>
        <w:t>的学术论文</w:t>
      </w:r>
      <w:r w:rsidR="00344842" w:rsidRPr="00E7757A">
        <w:rPr>
          <w:rFonts w:hAnsi="宋体" w:hint="eastAsia"/>
          <w:sz w:val="28"/>
          <w:szCs w:val="28"/>
        </w:rPr>
        <w:t>被</w:t>
      </w:r>
      <w:r w:rsidR="00344842" w:rsidRPr="00E7757A">
        <w:rPr>
          <w:rFonts w:hAnsi="宋体"/>
          <w:sz w:val="28"/>
          <w:szCs w:val="28"/>
        </w:rPr>
        <w:t>收录</w:t>
      </w:r>
      <w:r w:rsidR="00F46DD4" w:rsidRPr="00F46DD4">
        <w:rPr>
          <w:rFonts w:hAnsi="宋体" w:hint="eastAsia"/>
          <w:sz w:val="28"/>
          <w:szCs w:val="28"/>
        </w:rPr>
        <w:t>情况</w:t>
      </w:r>
    </w:p>
    <w:p w:rsidR="00344842" w:rsidRPr="00E7757A" w:rsidRDefault="00344842" w:rsidP="00344842">
      <w:pPr>
        <w:spacing w:before="100" w:beforeAutospacing="1" w:after="100" w:afterAutospacing="1" w:line="720" w:lineRule="auto"/>
        <w:ind w:firstLineChars="250" w:firstLine="703"/>
        <w:jc w:val="left"/>
        <w:rPr>
          <w:rFonts w:eastAsiaTheme="minorEastAsia"/>
          <w:color w:val="000000" w:themeColor="text1"/>
          <w:sz w:val="28"/>
          <w:szCs w:val="28"/>
        </w:rPr>
      </w:pPr>
      <w:r w:rsidRPr="00E7757A">
        <w:rPr>
          <w:rFonts w:eastAsiaTheme="minorEastAsia" w:hAnsiTheme="minorEastAsia" w:hint="eastAsia"/>
          <w:b/>
          <w:color w:val="000000" w:themeColor="text1"/>
          <w:sz w:val="28"/>
          <w:szCs w:val="28"/>
        </w:rPr>
        <w:t>委</w:t>
      </w:r>
      <w:r w:rsidRPr="00E7757A">
        <w:rPr>
          <w:rFonts w:eastAsiaTheme="minorEastAsia"/>
          <w:b/>
          <w:color w:val="000000" w:themeColor="text1"/>
          <w:sz w:val="28"/>
          <w:szCs w:val="28"/>
        </w:rPr>
        <w:t xml:space="preserve"> </w:t>
      </w:r>
      <w:r w:rsidRPr="00E7757A">
        <w:rPr>
          <w:rFonts w:eastAsiaTheme="minorEastAsia" w:hAnsiTheme="minorEastAsia" w:hint="eastAsia"/>
          <w:b/>
          <w:color w:val="000000" w:themeColor="text1"/>
          <w:sz w:val="28"/>
          <w:szCs w:val="28"/>
        </w:rPr>
        <w:t>托</w:t>
      </w:r>
      <w:r w:rsidRPr="00E7757A">
        <w:rPr>
          <w:rFonts w:eastAsiaTheme="minorEastAsia"/>
          <w:b/>
          <w:color w:val="000000" w:themeColor="text1"/>
          <w:sz w:val="28"/>
          <w:szCs w:val="28"/>
        </w:rPr>
        <w:t xml:space="preserve"> </w:t>
      </w:r>
      <w:r w:rsidRPr="00E7757A">
        <w:rPr>
          <w:rFonts w:eastAsiaTheme="minorEastAsia" w:hAnsiTheme="minorEastAsia" w:hint="eastAsia"/>
          <w:b/>
          <w:color w:val="000000" w:themeColor="text1"/>
          <w:sz w:val="28"/>
          <w:szCs w:val="28"/>
        </w:rPr>
        <w:t>人</w:t>
      </w:r>
      <w:r w:rsidRPr="00E7757A">
        <w:rPr>
          <w:rFonts w:eastAsiaTheme="minorEastAsia" w:hAnsiTheme="minorEastAsia" w:hint="eastAsia"/>
          <w:color w:val="000000" w:themeColor="text1"/>
          <w:sz w:val="28"/>
          <w:szCs w:val="28"/>
        </w:rPr>
        <w:t>：</w:t>
      </w:r>
      <w:r w:rsidR="00BE2559">
        <w:rPr>
          <w:rFonts w:eastAsiaTheme="minorEastAsia" w:hAnsiTheme="minorEastAsia" w:hint="eastAsia"/>
          <w:color w:val="000000" w:themeColor="text1"/>
          <w:sz w:val="28"/>
          <w:szCs w:val="28"/>
        </w:rPr>
        <w:t>曹老师</w:t>
      </w:r>
    </w:p>
    <w:p w:rsidR="00344842" w:rsidRPr="00E7757A" w:rsidRDefault="00344842" w:rsidP="00344842">
      <w:pPr>
        <w:spacing w:before="100" w:beforeAutospacing="1" w:after="100" w:afterAutospacing="1" w:line="720" w:lineRule="auto"/>
        <w:ind w:firstLineChars="250" w:firstLine="703"/>
        <w:jc w:val="left"/>
        <w:rPr>
          <w:rFonts w:eastAsiaTheme="minorEastAsia"/>
          <w:b/>
          <w:bCs/>
          <w:color w:val="000000" w:themeColor="text1"/>
          <w:sz w:val="28"/>
          <w:szCs w:val="28"/>
        </w:rPr>
      </w:pPr>
      <w:r w:rsidRPr="00E7757A">
        <w:rPr>
          <w:rFonts w:eastAsiaTheme="minorEastAsia" w:hAnsiTheme="minorEastAsia" w:hint="eastAsia"/>
          <w:b/>
          <w:color w:val="000000" w:themeColor="text1"/>
          <w:sz w:val="28"/>
          <w:szCs w:val="28"/>
        </w:rPr>
        <w:t>委托日期</w:t>
      </w:r>
      <w:r w:rsidRPr="00E7757A">
        <w:rPr>
          <w:rFonts w:eastAsiaTheme="minorEastAsia" w:hAnsiTheme="minorEastAsia" w:hint="eastAsia"/>
          <w:color w:val="000000" w:themeColor="text1"/>
          <w:sz w:val="28"/>
          <w:szCs w:val="28"/>
        </w:rPr>
        <w:t>：</w:t>
      </w:r>
      <w:r w:rsidR="007B0FA8" w:rsidRPr="00E7757A">
        <w:rPr>
          <w:rFonts w:eastAsiaTheme="minorEastAsia" w:hint="eastAsia"/>
          <w:color w:val="000000" w:themeColor="text1"/>
          <w:sz w:val="28"/>
          <w:szCs w:val="28"/>
        </w:rPr>
        <w:t>201</w:t>
      </w:r>
      <w:r w:rsidR="00F70F61">
        <w:rPr>
          <w:rFonts w:eastAsiaTheme="minorEastAsia" w:hint="eastAsia"/>
          <w:color w:val="000000" w:themeColor="text1"/>
          <w:sz w:val="28"/>
          <w:szCs w:val="28"/>
        </w:rPr>
        <w:t>9</w:t>
      </w:r>
      <w:r w:rsidRPr="00E7757A">
        <w:rPr>
          <w:rFonts w:eastAsiaTheme="minorEastAsia" w:hAnsiTheme="minorEastAsia" w:hint="eastAsia"/>
          <w:bCs/>
          <w:color w:val="000000" w:themeColor="text1"/>
          <w:sz w:val="28"/>
          <w:szCs w:val="28"/>
        </w:rPr>
        <w:t>年</w:t>
      </w:r>
      <w:r w:rsidR="0038548B">
        <w:rPr>
          <w:rFonts w:eastAsiaTheme="minorEastAsia" w:hint="eastAsia"/>
          <w:bCs/>
          <w:color w:val="000000" w:themeColor="text1"/>
          <w:sz w:val="28"/>
          <w:szCs w:val="28"/>
        </w:rPr>
        <w:t>4</w:t>
      </w:r>
      <w:r w:rsidR="0038548B">
        <w:rPr>
          <w:rFonts w:eastAsiaTheme="minorEastAsia" w:hint="eastAsia"/>
          <w:bCs/>
          <w:color w:val="000000" w:themeColor="text1"/>
          <w:sz w:val="28"/>
          <w:szCs w:val="28"/>
        </w:rPr>
        <w:t>月</w:t>
      </w:r>
      <w:r w:rsidR="00F967EC">
        <w:rPr>
          <w:rFonts w:eastAsiaTheme="minorEastAsia" w:hint="eastAsia"/>
          <w:bCs/>
          <w:color w:val="000000" w:themeColor="text1"/>
          <w:sz w:val="28"/>
          <w:szCs w:val="28"/>
        </w:rPr>
        <w:t>2</w:t>
      </w:r>
      <w:r w:rsidR="0016629B">
        <w:rPr>
          <w:rFonts w:eastAsiaTheme="minorEastAsia" w:hint="eastAsia"/>
          <w:bCs/>
          <w:color w:val="000000" w:themeColor="text1"/>
          <w:sz w:val="28"/>
          <w:szCs w:val="28"/>
        </w:rPr>
        <w:t>2</w:t>
      </w:r>
      <w:r w:rsidR="0038548B">
        <w:rPr>
          <w:rFonts w:eastAsiaTheme="minorEastAsia" w:hint="eastAsia"/>
          <w:bCs/>
          <w:color w:val="000000" w:themeColor="text1"/>
          <w:sz w:val="28"/>
          <w:szCs w:val="28"/>
        </w:rPr>
        <w:t>日</w:t>
      </w:r>
    </w:p>
    <w:p w:rsidR="00344842" w:rsidRPr="00E7757A" w:rsidRDefault="00D845B6" w:rsidP="00B723F2">
      <w:pPr>
        <w:spacing w:before="100" w:beforeAutospacing="1" w:line="720" w:lineRule="auto"/>
        <w:ind w:firstLineChars="250" w:firstLine="703"/>
        <w:jc w:val="left"/>
        <w:rPr>
          <w:rFonts w:eastAsiaTheme="minorEastAsia" w:hAnsiTheme="minorEastAsia"/>
          <w:bCs/>
          <w:color w:val="000000" w:themeColor="text1"/>
          <w:sz w:val="28"/>
          <w:szCs w:val="28"/>
        </w:rPr>
      </w:pPr>
      <w:r w:rsidRPr="00E7757A">
        <w:rPr>
          <w:rFonts w:eastAsiaTheme="minorEastAsia" w:hAnsiTheme="minorEastAsia" w:hint="eastAsia"/>
          <w:b/>
          <w:color w:val="000000" w:themeColor="text1"/>
          <w:sz w:val="28"/>
          <w:szCs w:val="28"/>
        </w:rPr>
        <w:t>检索</w:t>
      </w:r>
      <w:r w:rsidR="00344842" w:rsidRPr="00E7757A">
        <w:rPr>
          <w:rFonts w:eastAsiaTheme="minorEastAsia" w:hAnsiTheme="minorEastAsia" w:hint="eastAsia"/>
          <w:b/>
          <w:color w:val="000000" w:themeColor="text1"/>
          <w:sz w:val="28"/>
          <w:szCs w:val="28"/>
        </w:rPr>
        <w:t>机构</w:t>
      </w:r>
      <w:r w:rsidR="00344842" w:rsidRPr="00E7757A">
        <w:rPr>
          <w:rFonts w:eastAsiaTheme="minorEastAsia" w:hAnsiTheme="minorEastAsia" w:hint="eastAsia"/>
          <w:color w:val="000000" w:themeColor="text1"/>
          <w:sz w:val="28"/>
          <w:szCs w:val="28"/>
        </w:rPr>
        <w:t>：</w:t>
      </w:r>
      <w:r w:rsidR="00344842" w:rsidRPr="00E7757A">
        <w:rPr>
          <w:rFonts w:eastAsiaTheme="minorEastAsia" w:hAnsiTheme="minorEastAsia" w:hint="eastAsia"/>
          <w:bCs/>
          <w:color w:val="000000" w:themeColor="text1"/>
          <w:sz w:val="28"/>
          <w:szCs w:val="28"/>
        </w:rPr>
        <w:t>国家图书馆科技查新中心</w:t>
      </w:r>
    </w:p>
    <w:p w:rsidR="00D845B6" w:rsidRPr="00E7757A" w:rsidRDefault="00D845B6" w:rsidP="00B723F2">
      <w:pPr>
        <w:spacing w:before="100" w:beforeAutospacing="1" w:line="720" w:lineRule="auto"/>
        <w:ind w:firstLineChars="250" w:firstLine="703"/>
        <w:jc w:val="left"/>
        <w:rPr>
          <w:rFonts w:eastAsiaTheme="minorEastAsia"/>
          <w:b/>
          <w:bCs/>
          <w:color w:val="000000" w:themeColor="text1"/>
          <w:sz w:val="28"/>
          <w:szCs w:val="28"/>
        </w:rPr>
      </w:pPr>
      <w:r w:rsidRPr="00E7757A">
        <w:rPr>
          <w:rFonts w:eastAsiaTheme="minorEastAsia" w:hint="eastAsia"/>
          <w:b/>
          <w:bCs/>
          <w:color w:val="000000" w:themeColor="text1"/>
          <w:sz w:val="28"/>
          <w:szCs w:val="28"/>
        </w:rPr>
        <w:t>完成日期</w:t>
      </w:r>
      <w:r w:rsidRPr="00E7757A">
        <w:rPr>
          <w:rFonts w:eastAsiaTheme="minorEastAsia" w:hint="eastAsia"/>
          <w:bCs/>
          <w:color w:val="000000" w:themeColor="text1"/>
          <w:sz w:val="28"/>
          <w:szCs w:val="28"/>
        </w:rPr>
        <w:t>：</w:t>
      </w:r>
      <w:r w:rsidR="007B0FA8" w:rsidRPr="00E7757A">
        <w:rPr>
          <w:rFonts w:eastAsiaTheme="minorEastAsia" w:hint="eastAsia"/>
          <w:bCs/>
          <w:color w:val="000000" w:themeColor="text1"/>
          <w:sz w:val="28"/>
          <w:szCs w:val="28"/>
        </w:rPr>
        <w:t>201</w:t>
      </w:r>
      <w:r w:rsidR="00F70F61">
        <w:rPr>
          <w:rFonts w:eastAsiaTheme="minorEastAsia" w:hint="eastAsia"/>
          <w:bCs/>
          <w:color w:val="000000" w:themeColor="text1"/>
          <w:sz w:val="28"/>
          <w:szCs w:val="28"/>
        </w:rPr>
        <w:t>9</w:t>
      </w:r>
      <w:r w:rsidRPr="00E7757A">
        <w:rPr>
          <w:rFonts w:eastAsiaTheme="minorEastAsia" w:hint="eastAsia"/>
          <w:bCs/>
          <w:color w:val="000000" w:themeColor="text1"/>
          <w:sz w:val="28"/>
          <w:szCs w:val="28"/>
        </w:rPr>
        <w:t>年</w:t>
      </w:r>
      <w:r w:rsidR="006569C5">
        <w:rPr>
          <w:rFonts w:eastAsiaTheme="minorEastAsia" w:hint="eastAsia"/>
          <w:bCs/>
          <w:color w:val="000000" w:themeColor="text1"/>
          <w:sz w:val="28"/>
          <w:szCs w:val="28"/>
        </w:rPr>
        <w:t>5</w:t>
      </w:r>
      <w:r w:rsidR="0038548B">
        <w:rPr>
          <w:rFonts w:eastAsiaTheme="minorEastAsia" w:hint="eastAsia"/>
          <w:bCs/>
          <w:color w:val="000000" w:themeColor="text1"/>
          <w:sz w:val="28"/>
          <w:szCs w:val="28"/>
        </w:rPr>
        <w:t>月</w:t>
      </w:r>
      <w:r w:rsidR="006569C5">
        <w:rPr>
          <w:rFonts w:eastAsiaTheme="minorEastAsia" w:hint="eastAsia"/>
          <w:bCs/>
          <w:color w:val="000000" w:themeColor="text1"/>
          <w:sz w:val="28"/>
          <w:szCs w:val="28"/>
        </w:rPr>
        <w:t>6</w:t>
      </w:r>
      <w:r w:rsidR="0038548B">
        <w:rPr>
          <w:rFonts w:eastAsiaTheme="minorEastAsia" w:hint="eastAsia"/>
          <w:bCs/>
          <w:color w:val="000000" w:themeColor="text1"/>
          <w:sz w:val="28"/>
          <w:szCs w:val="28"/>
        </w:rPr>
        <w:t>日</w:t>
      </w:r>
    </w:p>
    <w:p w:rsidR="002D65C2" w:rsidRPr="00E7757A" w:rsidRDefault="002D65C2">
      <w:pPr>
        <w:spacing w:line="320" w:lineRule="exact"/>
        <w:jc w:val="center"/>
        <w:rPr>
          <w:rFonts w:eastAsia="隶书"/>
          <w:sz w:val="24"/>
        </w:rPr>
      </w:pPr>
    </w:p>
    <w:p w:rsidR="002D65C2" w:rsidRPr="00E7757A" w:rsidRDefault="002D65C2">
      <w:pPr>
        <w:spacing w:line="320" w:lineRule="exact"/>
        <w:jc w:val="center"/>
        <w:rPr>
          <w:rFonts w:eastAsia="隶书"/>
          <w:sz w:val="24"/>
        </w:rPr>
      </w:pPr>
    </w:p>
    <w:p w:rsidR="002D65C2" w:rsidRPr="00E7757A" w:rsidRDefault="002D65C2">
      <w:pPr>
        <w:spacing w:line="320" w:lineRule="exact"/>
        <w:jc w:val="center"/>
        <w:rPr>
          <w:rFonts w:eastAsia="隶书"/>
          <w:sz w:val="24"/>
        </w:rPr>
      </w:pPr>
    </w:p>
    <w:p w:rsidR="002D65C2" w:rsidRPr="00E7757A" w:rsidRDefault="002D65C2">
      <w:pPr>
        <w:spacing w:line="320" w:lineRule="exact"/>
        <w:jc w:val="center"/>
        <w:rPr>
          <w:rFonts w:eastAsia="隶书"/>
          <w:sz w:val="24"/>
        </w:rPr>
        <w:sectPr w:rsidR="002D65C2" w:rsidRPr="00E7757A" w:rsidSect="00341702">
          <w:headerReference w:type="even" r:id="rId8"/>
          <w:headerReference w:type="default" r:id="rId9"/>
          <w:footerReference w:type="even" r:id="rId10"/>
          <w:footerReference w:type="default" r:id="rId11"/>
          <w:headerReference w:type="first" r:id="rId12"/>
          <w:footerReference w:type="first" r:id="rId13"/>
          <w:pgSz w:w="11906" w:h="16838"/>
          <w:pgMar w:top="1474" w:right="1474" w:bottom="1440" w:left="1588" w:header="851" w:footer="992" w:gutter="0"/>
          <w:pgNumType w:start="0"/>
          <w:cols w:space="425"/>
          <w:titlePg/>
          <w:docGrid w:type="lines" w:linePitch="312"/>
        </w:sectPr>
      </w:pPr>
    </w:p>
    <w:p w:rsidR="00FE54C0" w:rsidRPr="00E7757A" w:rsidRDefault="00501E4B" w:rsidP="0050402D">
      <w:pPr>
        <w:spacing w:line="320" w:lineRule="exact"/>
        <w:rPr>
          <w:sz w:val="28"/>
          <w:szCs w:val="28"/>
        </w:rPr>
      </w:pPr>
      <w:r w:rsidRPr="00E7757A">
        <w:rPr>
          <w:rFonts w:hAnsi="宋体"/>
          <w:sz w:val="28"/>
          <w:szCs w:val="28"/>
        </w:rPr>
        <w:lastRenderedPageBreak/>
        <w:t>报告编号：</w:t>
      </w:r>
      <w:r w:rsidR="00F70F61">
        <w:rPr>
          <w:rFonts w:hAnsi="宋体"/>
          <w:sz w:val="28"/>
          <w:szCs w:val="28"/>
        </w:rPr>
        <w:t>2019-NLC-LWCZ</w:t>
      </w:r>
      <w:r w:rsidR="0046053F">
        <w:rPr>
          <w:rFonts w:hAnsi="宋体"/>
          <w:sz w:val="28"/>
          <w:szCs w:val="28"/>
        </w:rPr>
        <w:t>-</w:t>
      </w:r>
      <w:r w:rsidR="00F967EC">
        <w:rPr>
          <w:rFonts w:hAnsi="宋体"/>
          <w:sz w:val="28"/>
          <w:szCs w:val="28"/>
        </w:rPr>
        <w:t>1</w:t>
      </w:r>
      <w:r w:rsidR="00BE2559">
        <w:rPr>
          <w:rFonts w:hAnsi="宋体" w:hint="eastAsia"/>
          <w:sz w:val="28"/>
          <w:szCs w:val="28"/>
        </w:rPr>
        <w:t>115</w:t>
      </w:r>
    </w:p>
    <w:p w:rsidR="0050402D" w:rsidRPr="00E7757A" w:rsidRDefault="0050402D" w:rsidP="0050402D">
      <w:pPr>
        <w:spacing w:line="320" w:lineRule="exact"/>
        <w:rPr>
          <w:sz w:val="24"/>
        </w:rPr>
      </w:pPr>
    </w:p>
    <w:p w:rsidR="00F60FB4" w:rsidRDefault="00F60FB4" w:rsidP="0050402D">
      <w:pPr>
        <w:spacing w:line="320" w:lineRule="exact"/>
        <w:rPr>
          <w:sz w:val="24"/>
        </w:rPr>
      </w:pPr>
    </w:p>
    <w:p w:rsidR="006278D0" w:rsidRDefault="006278D0" w:rsidP="0050402D">
      <w:pPr>
        <w:spacing w:line="320" w:lineRule="exact"/>
        <w:rPr>
          <w:sz w:val="24"/>
        </w:rPr>
      </w:pPr>
    </w:p>
    <w:p w:rsidR="006278D0" w:rsidRDefault="006278D0" w:rsidP="0050402D">
      <w:pPr>
        <w:spacing w:line="320" w:lineRule="exact"/>
        <w:rPr>
          <w:sz w:val="24"/>
        </w:rPr>
      </w:pPr>
    </w:p>
    <w:p w:rsidR="006278D0" w:rsidRPr="00E7757A" w:rsidRDefault="006278D0" w:rsidP="0050402D">
      <w:pPr>
        <w:spacing w:line="320" w:lineRule="exact"/>
        <w:rPr>
          <w:sz w:val="24"/>
        </w:rPr>
      </w:pPr>
    </w:p>
    <w:p w:rsidR="002D65C2" w:rsidRPr="00E7757A" w:rsidRDefault="002D65C2">
      <w:pPr>
        <w:jc w:val="center"/>
        <w:rPr>
          <w:rFonts w:ascii="黑体" w:eastAsia="黑体" w:hAnsi="宋体"/>
          <w:b/>
          <w:bCs/>
          <w:sz w:val="72"/>
          <w:szCs w:val="72"/>
        </w:rPr>
      </w:pPr>
      <w:r w:rsidRPr="00E7757A">
        <w:rPr>
          <w:rFonts w:ascii="黑体" w:eastAsia="黑体" w:hAnsi="宋体" w:hint="eastAsia"/>
          <w:b/>
          <w:bCs/>
          <w:sz w:val="72"/>
          <w:szCs w:val="72"/>
        </w:rPr>
        <w:t xml:space="preserve">检 索 </w:t>
      </w:r>
      <w:r w:rsidR="006D005C" w:rsidRPr="00E7757A">
        <w:rPr>
          <w:rFonts w:ascii="黑体" w:eastAsia="黑体" w:hAnsi="宋体" w:hint="eastAsia"/>
          <w:b/>
          <w:bCs/>
          <w:sz w:val="72"/>
          <w:szCs w:val="72"/>
        </w:rPr>
        <w:t>报 告</w:t>
      </w:r>
    </w:p>
    <w:p w:rsidR="001718E9" w:rsidRDefault="001718E9">
      <w:pPr>
        <w:rPr>
          <w:sz w:val="24"/>
        </w:rPr>
      </w:pPr>
    </w:p>
    <w:p w:rsidR="006278D0" w:rsidRDefault="006278D0">
      <w:pPr>
        <w:rPr>
          <w:sz w:val="24"/>
        </w:rPr>
      </w:pPr>
    </w:p>
    <w:p w:rsidR="006278D0" w:rsidRDefault="006278D0">
      <w:pPr>
        <w:rPr>
          <w:sz w:val="24"/>
        </w:rPr>
      </w:pPr>
    </w:p>
    <w:p w:rsidR="006278D0" w:rsidRPr="004966F9" w:rsidRDefault="006278D0">
      <w:pPr>
        <w:rPr>
          <w:sz w:val="24"/>
        </w:rPr>
      </w:pPr>
    </w:p>
    <w:p w:rsidR="00BE2559" w:rsidRDefault="007C3C5F" w:rsidP="006278D0">
      <w:pPr>
        <w:snapToGrid w:val="0"/>
        <w:spacing w:line="360" w:lineRule="auto"/>
        <w:ind w:leftChars="-67" w:left="1267" w:hangingChars="501" w:hanging="1408"/>
        <w:rPr>
          <w:rFonts w:hAnsi="宋体"/>
          <w:sz w:val="28"/>
          <w:szCs w:val="28"/>
        </w:rPr>
      </w:pPr>
      <w:r w:rsidRPr="00E7757A">
        <w:rPr>
          <w:rFonts w:hint="eastAsia"/>
          <w:b/>
          <w:sz w:val="28"/>
        </w:rPr>
        <w:t>项目名称</w:t>
      </w:r>
      <w:r w:rsidR="002D65C2" w:rsidRPr="00E7757A">
        <w:rPr>
          <w:sz w:val="28"/>
        </w:rPr>
        <w:t>：</w:t>
      </w:r>
      <w:r w:rsidR="00BE2559">
        <w:rPr>
          <w:rFonts w:hAnsi="宋体" w:hint="eastAsia"/>
          <w:sz w:val="28"/>
          <w:szCs w:val="28"/>
        </w:rPr>
        <w:t>山西师范大学教职员工</w:t>
      </w:r>
      <w:r w:rsidR="001A2BD3" w:rsidRPr="00E7757A">
        <w:rPr>
          <w:rFonts w:hAnsi="宋体" w:hint="eastAsia"/>
          <w:sz w:val="28"/>
          <w:szCs w:val="28"/>
        </w:rPr>
        <w:t>发表</w:t>
      </w:r>
      <w:r w:rsidR="001A2BD3" w:rsidRPr="00E7757A">
        <w:rPr>
          <w:rFonts w:hAnsi="宋体"/>
          <w:sz w:val="28"/>
          <w:szCs w:val="28"/>
        </w:rPr>
        <w:t>的学术论文</w:t>
      </w:r>
      <w:r w:rsidR="001A2BD3" w:rsidRPr="00E7757A">
        <w:rPr>
          <w:rFonts w:hAnsi="宋体" w:hint="eastAsia"/>
          <w:sz w:val="28"/>
          <w:szCs w:val="28"/>
        </w:rPr>
        <w:t>被</w:t>
      </w:r>
      <w:r w:rsidR="001A2BD3" w:rsidRPr="00E7757A">
        <w:rPr>
          <w:rFonts w:hAnsi="宋体"/>
          <w:sz w:val="28"/>
          <w:szCs w:val="28"/>
        </w:rPr>
        <w:t>收录</w:t>
      </w:r>
      <w:r w:rsidR="00F46DD4" w:rsidRPr="00182FBA">
        <w:rPr>
          <w:rFonts w:hAnsi="宋体"/>
          <w:sz w:val="28"/>
          <w:szCs w:val="28"/>
        </w:rPr>
        <w:t>情况</w:t>
      </w:r>
    </w:p>
    <w:p w:rsidR="00F70F61" w:rsidRPr="00E7757A" w:rsidRDefault="00F70F61" w:rsidP="00BE2559">
      <w:pPr>
        <w:snapToGrid w:val="0"/>
        <w:spacing w:line="360" w:lineRule="auto"/>
        <w:ind w:leftChars="-67" w:left="1267" w:hangingChars="501" w:hanging="1408"/>
        <w:rPr>
          <w:rFonts w:hAnsi="宋体"/>
          <w:sz w:val="28"/>
          <w:szCs w:val="28"/>
        </w:rPr>
      </w:pPr>
      <w:r w:rsidRPr="00F70F61">
        <w:rPr>
          <w:rFonts w:hAnsi="宋体" w:hint="eastAsia"/>
          <w:b/>
          <w:sz w:val="28"/>
          <w:szCs w:val="28"/>
        </w:rPr>
        <w:t>委托单位</w:t>
      </w:r>
      <w:r>
        <w:rPr>
          <w:rFonts w:hAnsi="宋体" w:hint="eastAsia"/>
          <w:sz w:val="28"/>
          <w:szCs w:val="28"/>
        </w:rPr>
        <w:t>：</w:t>
      </w:r>
      <w:r w:rsidR="00BE2559">
        <w:rPr>
          <w:rFonts w:hAnsi="宋体" w:hint="eastAsia"/>
          <w:sz w:val="28"/>
          <w:szCs w:val="28"/>
        </w:rPr>
        <w:t>山西师范大学</w:t>
      </w:r>
    </w:p>
    <w:p w:rsidR="002F7FFC" w:rsidRPr="00E7757A" w:rsidRDefault="002F7FFC" w:rsidP="006278D0">
      <w:pPr>
        <w:snapToGrid w:val="0"/>
        <w:spacing w:line="360" w:lineRule="auto"/>
        <w:ind w:leftChars="-67" w:left="1267" w:hangingChars="501" w:hanging="1408"/>
        <w:rPr>
          <w:sz w:val="28"/>
        </w:rPr>
      </w:pPr>
      <w:r w:rsidRPr="00E7757A">
        <w:rPr>
          <w:b/>
          <w:sz w:val="28"/>
        </w:rPr>
        <w:t>委</w:t>
      </w:r>
      <w:r w:rsidR="006E6F9C" w:rsidRPr="00E7757A">
        <w:rPr>
          <w:rFonts w:hint="eastAsia"/>
          <w:b/>
          <w:sz w:val="28"/>
        </w:rPr>
        <w:t xml:space="preserve"> </w:t>
      </w:r>
      <w:r w:rsidRPr="00E7757A">
        <w:rPr>
          <w:b/>
          <w:sz w:val="28"/>
        </w:rPr>
        <w:t>托</w:t>
      </w:r>
      <w:r w:rsidR="006E6F9C" w:rsidRPr="00E7757A">
        <w:rPr>
          <w:rFonts w:hint="eastAsia"/>
          <w:b/>
          <w:sz w:val="28"/>
        </w:rPr>
        <w:t xml:space="preserve"> </w:t>
      </w:r>
      <w:r w:rsidRPr="00E7757A">
        <w:rPr>
          <w:b/>
          <w:sz w:val="28"/>
        </w:rPr>
        <w:t>人</w:t>
      </w:r>
      <w:r w:rsidRPr="00E7757A">
        <w:rPr>
          <w:sz w:val="28"/>
        </w:rPr>
        <w:t>：</w:t>
      </w:r>
      <w:r w:rsidR="00BE2559">
        <w:rPr>
          <w:rFonts w:eastAsiaTheme="minorEastAsia" w:hAnsiTheme="minorEastAsia" w:hint="eastAsia"/>
          <w:color w:val="000000" w:themeColor="text1"/>
          <w:sz w:val="28"/>
          <w:szCs w:val="28"/>
        </w:rPr>
        <w:t>曹老师</w:t>
      </w:r>
    </w:p>
    <w:p w:rsidR="00EF1FF7" w:rsidRPr="00E7757A" w:rsidRDefault="002D65C2" w:rsidP="006278D0">
      <w:pPr>
        <w:snapToGrid w:val="0"/>
        <w:spacing w:line="360" w:lineRule="auto"/>
        <w:ind w:leftChars="-67" w:left="1267" w:hangingChars="501" w:hanging="1408"/>
        <w:rPr>
          <w:sz w:val="28"/>
          <w:szCs w:val="28"/>
        </w:rPr>
      </w:pPr>
      <w:r w:rsidRPr="00E7757A">
        <w:rPr>
          <w:b/>
          <w:sz w:val="28"/>
        </w:rPr>
        <w:t>检索工具</w:t>
      </w:r>
      <w:r w:rsidRPr="00E7757A">
        <w:rPr>
          <w:rFonts w:hAnsi="宋体"/>
          <w:sz w:val="28"/>
          <w:szCs w:val="28"/>
        </w:rPr>
        <w:t>：</w:t>
      </w:r>
    </w:p>
    <w:p w:rsidR="00E92917" w:rsidRPr="00B516F6" w:rsidRDefault="00E92917" w:rsidP="00E92917">
      <w:pPr>
        <w:numPr>
          <w:ilvl w:val="0"/>
          <w:numId w:val="20"/>
        </w:numPr>
        <w:autoSpaceDE w:val="0"/>
        <w:autoSpaceDN w:val="0"/>
        <w:adjustRightInd w:val="0"/>
        <w:snapToGrid w:val="0"/>
        <w:spacing w:line="360" w:lineRule="auto"/>
        <w:ind w:leftChars="-67" w:left="1262" w:hangingChars="501" w:hanging="1403"/>
        <w:jc w:val="left"/>
        <w:rPr>
          <w:kern w:val="0"/>
          <w:sz w:val="28"/>
          <w:szCs w:val="28"/>
        </w:rPr>
      </w:pPr>
      <w:r w:rsidRPr="00B516F6">
        <w:rPr>
          <w:kern w:val="0"/>
          <w:sz w:val="28"/>
          <w:szCs w:val="28"/>
        </w:rPr>
        <w:t>Sciences Citation Index (SCI)</w:t>
      </w:r>
      <w:r w:rsidRPr="00B516F6">
        <w:rPr>
          <w:kern w:val="0"/>
          <w:sz w:val="28"/>
          <w:szCs w:val="28"/>
        </w:rPr>
        <w:tab/>
      </w:r>
      <w:r w:rsidRPr="00B516F6">
        <w:rPr>
          <w:kern w:val="0"/>
          <w:sz w:val="28"/>
          <w:szCs w:val="28"/>
        </w:rPr>
        <w:tab/>
      </w:r>
      <w:r w:rsidRPr="00B516F6">
        <w:rPr>
          <w:kern w:val="0"/>
          <w:sz w:val="28"/>
          <w:szCs w:val="28"/>
        </w:rPr>
        <w:tab/>
      </w:r>
      <w:r w:rsidRPr="00B516F6">
        <w:rPr>
          <w:kern w:val="0"/>
          <w:sz w:val="28"/>
          <w:szCs w:val="28"/>
        </w:rPr>
        <w:tab/>
      </w:r>
      <w:r w:rsidRPr="00B516F6">
        <w:rPr>
          <w:rFonts w:hint="eastAsia"/>
          <w:kern w:val="0"/>
          <w:sz w:val="28"/>
          <w:szCs w:val="28"/>
        </w:rPr>
        <w:t xml:space="preserve">      </w:t>
      </w:r>
      <w:r w:rsidRPr="00B516F6">
        <w:rPr>
          <w:kern w:val="0"/>
          <w:sz w:val="28"/>
          <w:szCs w:val="28"/>
        </w:rPr>
        <w:tab/>
      </w:r>
      <w:r w:rsidRPr="00B516F6">
        <w:rPr>
          <w:kern w:val="0"/>
          <w:sz w:val="28"/>
          <w:szCs w:val="28"/>
        </w:rPr>
        <w:tab/>
      </w:r>
      <w:r w:rsidRPr="00B516F6">
        <w:rPr>
          <w:kern w:val="0"/>
          <w:sz w:val="28"/>
          <w:szCs w:val="28"/>
        </w:rPr>
        <w:tab/>
        <w:t>1900-pre</w:t>
      </w:r>
    </w:p>
    <w:p w:rsidR="00E92917" w:rsidRDefault="00E92917" w:rsidP="00E92917">
      <w:pPr>
        <w:numPr>
          <w:ilvl w:val="0"/>
          <w:numId w:val="20"/>
        </w:numPr>
        <w:autoSpaceDE w:val="0"/>
        <w:autoSpaceDN w:val="0"/>
        <w:adjustRightInd w:val="0"/>
        <w:snapToGrid w:val="0"/>
        <w:spacing w:line="360" w:lineRule="auto"/>
        <w:ind w:leftChars="-67" w:left="1262" w:hangingChars="501" w:hanging="1403"/>
        <w:jc w:val="left"/>
        <w:rPr>
          <w:kern w:val="0"/>
          <w:sz w:val="28"/>
          <w:szCs w:val="28"/>
        </w:rPr>
      </w:pPr>
      <w:r w:rsidRPr="004966F9">
        <w:rPr>
          <w:kern w:val="0"/>
          <w:sz w:val="28"/>
          <w:szCs w:val="28"/>
        </w:rPr>
        <w:t>Compendex (EI)</w:t>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r>
      <w:r w:rsidRPr="004966F9">
        <w:rPr>
          <w:kern w:val="0"/>
          <w:sz w:val="28"/>
          <w:szCs w:val="28"/>
        </w:rPr>
        <w:tab/>
        <w:t>1969-pre</w:t>
      </w:r>
    </w:p>
    <w:p w:rsidR="002D65C2" w:rsidRPr="00E7757A" w:rsidRDefault="002D65C2" w:rsidP="006278D0">
      <w:pPr>
        <w:snapToGrid w:val="0"/>
        <w:spacing w:line="360" w:lineRule="auto"/>
        <w:ind w:leftChars="-67" w:left="1267" w:hangingChars="501" w:hanging="1408"/>
        <w:rPr>
          <w:sz w:val="28"/>
          <w:szCs w:val="28"/>
        </w:rPr>
      </w:pPr>
      <w:r w:rsidRPr="00E7757A">
        <w:rPr>
          <w:b/>
          <w:sz w:val="28"/>
        </w:rPr>
        <w:t>检索时间</w:t>
      </w:r>
      <w:r w:rsidRPr="00E7757A">
        <w:rPr>
          <w:rFonts w:hAnsi="宋体"/>
          <w:sz w:val="28"/>
          <w:szCs w:val="28"/>
        </w:rPr>
        <w:t>：</w:t>
      </w:r>
      <w:r w:rsidRPr="00E7757A">
        <w:rPr>
          <w:sz w:val="28"/>
          <w:szCs w:val="28"/>
        </w:rPr>
        <w:t>20</w:t>
      </w:r>
      <w:r w:rsidR="006D005C" w:rsidRPr="00E7757A">
        <w:rPr>
          <w:rFonts w:hint="eastAsia"/>
          <w:sz w:val="28"/>
          <w:szCs w:val="28"/>
        </w:rPr>
        <w:t>1</w:t>
      </w:r>
      <w:r w:rsidR="00F70F61">
        <w:rPr>
          <w:rFonts w:hint="eastAsia"/>
          <w:sz w:val="28"/>
          <w:szCs w:val="28"/>
        </w:rPr>
        <w:t>9</w:t>
      </w:r>
      <w:r w:rsidRPr="00E7757A">
        <w:rPr>
          <w:rFonts w:hAnsi="宋体"/>
          <w:sz w:val="28"/>
          <w:szCs w:val="28"/>
        </w:rPr>
        <w:t>年</w:t>
      </w:r>
      <w:r w:rsidR="0038548B">
        <w:rPr>
          <w:rFonts w:hint="eastAsia"/>
          <w:sz w:val="28"/>
          <w:szCs w:val="28"/>
        </w:rPr>
        <w:t>4</w:t>
      </w:r>
      <w:r w:rsidR="0038548B">
        <w:rPr>
          <w:rFonts w:hint="eastAsia"/>
          <w:sz w:val="28"/>
          <w:szCs w:val="28"/>
        </w:rPr>
        <w:t>月</w:t>
      </w:r>
      <w:r w:rsidR="00BE2559">
        <w:rPr>
          <w:rFonts w:hint="eastAsia"/>
          <w:sz w:val="28"/>
          <w:szCs w:val="28"/>
        </w:rPr>
        <w:t>26</w:t>
      </w:r>
      <w:r w:rsidR="0038548B">
        <w:rPr>
          <w:rFonts w:hint="eastAsia"/>
          <w:sz w:val="28"/>
          <w:szCs w:val="28"/>
        </w:rPr>
        <w:t>日</w:t>
      </w:r>
    </w:p>
    <w:p w:rsidR="0091039B" w:rsidRPr="00E7757A" w:rsidRDefault="0091039B" w:rsidP="006278D0">
      <w:pPr>
        <w:snapToGrid w:val="0"/>
        <w:spacing w:line="360" w:lineRule="auto"/>
        <w:ind w:leftChars="-67" w:left="1267" w:hangingChars="501" w:hanging="1408"/>
        <w:rPr>
          <w:rFonts w:hAnsi="宋体"/>
          <w:sz w:val="28"/>
          <w:szCs w:val="28"/>
        </w:rPr>
      </w:pPr>
      <w:r w:rsidRPr="00E7757A">
        <w:rPr>
          <w:b/>
          <w:sz w:val="28"/>
        </w:rPr>
        <w:t>检</w:t>
      </w:r>
      <w:r w:rsidR="006E6F9C" w:rsidRPr="00E7757A">
        <w:rPr>
          <w:rFonts w:hint="eastAsia"/>
          <w:b/>
          <w:sz w:val="28"/>
        </w:rPr>
        <w:t xml:space="preserve"> </w:t>
      </w:r>
      <w:r w:rsidRPr="00E7757A">
        <w:rPr>
          <w:b/>
          <w:sz w:val="28"/>
        </w:rPr>
        <w:t>索</w:t>
      </w:r>
      <w:r w:rsidR="006E6F9C" w:rsidRPr="00E7757A">
        <w:rPr>
          <w:rFonts w:hint="eastAsia"/>
          <w:b/>
          <w:sz w:val="28"/>
        </w:rPr>
        <w:t xml:space="preserve"> </w:t>
      </w:r>
      <w:r w:rsidRPr="00E7757A">
        <w:rPr>
          <w:b/>
          <w:sz w:val="28"/>
        </w:rPr>
        <w:t>人</w:t>
      </w:r>
      <w:r w:rsidRPr="00E7757A">
        <w:rPr>
          <w:rFonts w:hAnsi="宋体"/>
          <w:sz w:val="28"/>
          <w:szCs w:val="28"/>
        </w:rPr>
        <w:t>：</w:t>
      </w:r>
      <w:r w:rsidR="00BE2559">
        <w:rPr>
          <w:rFonts w:hAnsi="宋体" w:hint="eastAsia"/>
          <w:sz w:val="28"/>
          <w:szCs w:val="28"/>
        </w:rPr>
        <w:t>周保昌</w:t>
      </w:r>
      <w:r w:rsidR="00E92917">
        <w:rPr>
          <w:rFonts w:hAnsi="宋体" w:hint="eastAsia"/>
          <w:sz w:val="28"/>
          <w:szCs w:val="28"/>
        </w:rPr>
        <w:t xml:space="preserve">  </w:t>
      </w:r>
    </w:p>
    <w:p w:rsidR="002D65C2" w:rsidRPr="00E7757A" w:rsidRDefault="002D65C2" w:rsidP="006278D0">
      <w:pPr>
        <w:snapToGrid w:val="0"/>
        <w:spacing w:line="360" w:lineRule="auto"/>
        <w:ind w:leftChars="-67" w:left="1267" w:hangingChars="501" w:hanging="1408"/>
        <w:rPr>
          <w:sz w:val="28"/>
          <w:szCs w:val="28"/>
        </w:rPr>
      </w:pPr>
      <w:r w:rsidRPr="00E7757A">
        <w:rPr>
          <w:b/>
          <w:sz w:val="28"/>
        </w:rPr>
        <w:t>检索结果</w:t>
      </w:r>
      <w:r w:rsidRPr="00E7757A">
        <w:rPr>
          <w:rFonts w:hAnsi="宋体"/>
          <w:sz w:val="28"/>
          <w:szCs w:val="28"/>
        </w:rPr>
        <w:t>：</w:t>
      </w:r>
    </w:p>
    <w:p w:rsidR="007D2C33" w:rsidRPr="00E7757A" w:rsidRDefault="002D65C2" w:rsidP="000F1BBC">
      <w:pPr>
        <w:snapToGrid w:val="0"/>
        <w:spacing w:line="360" w:lineRule="auto"/>
        <w:ind w:left="-66" w:firstLineChars="200" w:firstLine="560"/>
        <w:rPr>
          <w:rFonts w:hAnsi="宋体"/>
          <w:sz w:val="28"/>
          <w:szCs w:val="28"/>
        </w:rPr>
      </w:pPr>
      <w:r w:rsidRPr="00E7757A">
        <w:rPr>
          <w:rFonts w:hAnsi="宋体"/>
          <w:sz w:val="28"/>
          <w:szCs w:val="28"/>
        </w:rPr>
        <w:t>根据委托人提供的</w:t>
      </w:r>
      <w:r w:rsidR="00EF1FF7" w:rsidRPr="00E7757A">
        <w:rPr>
          <w:rFonts w:hAnsi="宋体"/>
          <w:sz w:val="28"/>
          <w:szCs w:val="28"/>
        </w:rPr>
        <w:t>论文</w:t>
      </w:r>
      <w:r w:rsidRPr="00E7757A">
        <w:rPr>
          <w:rFonts w:hAnsi="宋体"/>
          <w:sz w:val="28"/>
          <w:szCs w:val="28"/>
        </w:rPr>
        <w:t>清单</w:t>
      </w:r>
      <w:r w:rsidR="008D4468" w:rsidRPr="00E7757A">
        <w:rPr>
          <w:rFonts w:hAnsi="宋体" w:hint="eastAsia"/>
          <w:sz w:val="28"/>
          <w:szCs w:val="28"/>
        </w:rPr>
        <w:t>和检索要求</w:t>
      </w:r>
      <w:r w:rsidRPr="00E7757A">
        <w:rPr>
          <w:rFonts w:hAnsi="宋体"/>
          <w:sz w:val="28"/>
          <w:szCs w:val="28"/>
        </w:rPr>
        <w:t>，经</w:t>
      </w:r>
      <w:r w:rsidR="00EF1FF7" w:rsidRPr="00E7757A">
        <w:rPr>
          <w:rFonts w:hAnsi="宋体"/>
          <w:sz w:val="28"/>
          <w:szCs w:val="28"/>
        </w:rPr>
        <w:t>检索</w:t>
      </w:r>
      <w:r w:rsidRPr="00E7757A">
        <w:rPr>
          <w:rFonts w:hAnsi="宋体"/>
          <w:sz w:val="28"/>
          <w:szCs w:val="28"/>
        </w:rPr>
        <w:t>以上</w:t>
      </w:r>
      <w:r w:rsidR="00EF1FF7" w:rsidRPr="00E7757A">
        <w:rPr>
          <w:rFonts w:hAnsi="宋体"/>
          <w:sz w:val="28"/>
          <w:szCs w:val="28"/>
        </w:rPr>
        <w:t>数据库</w:t>
      </w:r>
      <w:r w:rsidRPr="00E7757A">
        <w:rPr>
          <w:rFonts w:hAnsi="宋体"/>
          <w:sz w:val="28"/>
          <w:szCs w:val="28"/>
        </w:rPr>
        <w:t>，</w:t>
      </w:r>
      <w:r w:rsidR="00BE2559">
        <w:rPr>
          <w:rFonts w:hAnsi="宋体" w:hint="eastAsia"/>
          <w:sz w:val="28"/>
          <w:szCs w:val="28"/>
        </w:rPr>
        <w:t>山西师范大学教职员工</w:t>
      </w:r>
      <w:r w:rsidR="0091039B" w:rsidRPr="00E7757A">
        <w:rPr>
          <w:rFonts w:hAnsi="宋体"/>
          <w:sz w:val="28"/>
          <w:szCs w:val="28"/>
        </w:rPr>
        <w:t>发表</w:t>
      </w:r>
      <w:r w:rsidR="003460D2" w:rsidRPr="00E7757A">
        <w:rPr>
          <w:rFonts w:hAnsi="宋体" w:hint="eastAsia"/>
          <w:sz w:val="28"/>
          <w:szCs w:val="28"/>
        </w:rPr>
        <w:t>的</w:t>
      </w:r>
      <w:r w:rsidR="00067E5E" w:rsidRPr="00E7757A">
        <w:rPr>
          <w:rFonts w:hAnsi="宋体" w:hint="eastAsia"/>
          <w:sz w:val="28"/>
          <w:szCs w:val="28"/>
        </w:rPr>
        <w:t>学术</w:t>
      </w:r>
      <w:r w:rsidRPr="00E7757A">
        <w:rPr>
          <w:rFonts w:hAnsi="宋体"/>
          <w:bCs/>
          <w:sz w:val="28"/>
          <w:szCs w:val="28"/>
        </w:rPr>
        <w:t>论文</w:t>
      </w:r>
      <w:r w:rsidR="00F46DD4" w:rsidRPr="00F46DD4">
        <w:rPr>
          <w:rFonts w:hAnsi="宋体" w:hint="eastAsia"/>
          <w:sz w:val="28"/>
          <w:szCs w:val="28"/>
        </w:rPr>
        <w:t>被</w:t>
      </w:r>
      <w:r w:rsidR="00344BCB">
        <w:rPr>
          <w:rFonts w:hAnsi="宋体" w:hint="eastAsia"/>
          <w:sz w:val="28"/>
          <w:szCs w:val="28"/>
        </w:rPr>
        <w:t>SCI</w:t>
      </w:r>
      <w:r w:rsidR="00344BCB">
        <w:rPr>
          <w:rFonts w:hAnsi="宋体" w:hint="eastAsia"/>
          <w:sz w:val="28"/>
          <w:szCs w:val="28"/>
        </w:rPr>
        <w:t>数据库收录</w:t>
      </w:r>
      <w:r w:rsidR="009C26C6">
        <w:rPr>
          <w:rFonts w:hAnsi="宋体" w:hint="eastAsia"/>
          <w:sz w:val="28"/>
          <w:szCs w:val="28"/>
        </w:rPr>
        <w:t>273</w:t>
      </w:r>
      <w:r w:rsidR="00344BCB">
        <w:rPr>
          <w:rFonts w:hAnsi="宋体" w:hint="eastAsia"/>
          <w:sz w:val="28"/>
          <w:szCs w:val="28"/>
        </w:rPr>
        <w:t>篇，</w:t>
      </w:r>
      <w:r w:rsidR="00BE2559">
        <w:rPr>
          <w:rFonts w:hAnsi="宋体" w:hint="eastAsia"/>
          <w:sz w:val="28"/>
          <w:szCs w:val="28"/>
        </w:rPr>
        <w:t>详</w:t>
      </w:r>
      <w:r w:rsidR="000F1BBC" w:rsidRPr="00B516F6">
        <w:rPr>
          <w:rFonts w:hAnsi="宋体" w:hint="eastAsia"/>
          <w:sz w:val="28"/>
          <w:szCs w:val="28"/>
        </w:rPr>
        <w:t>见附件</w:t>
      </w:r>
      <w:r w:rsidR="000F1BBC">
        <w:rPr>
          <w:rFonts w:hAnsi="宋体" w:hint="eastAsia"/>
          <w:sz w:val="28"/>
          <w:szCs w:val="28"/>
        </w:rPr>
        <w:t>1</w:t>
      </w:r>
      <w:r w:rsidR="000F1BBC">
        <w:rPr>
          <w:rFonts w:hAnsi="宋体" w:hint="eastAsia"/>
          <w:sz w:val="28"/>
          <w:szCs w:val="28"/>
        </w:rPr>
        <w:t>；被</w:t>
      </w:r>
      <w:r w:rsidR="004966F9">
        <w:rPr>
          <w:rFonts w:hAnsi="宋体" w:hint="eastAsia"/>
          <w:sz w:val="28"/>
          <w:szCs w:val="28"/>
        </w:rPr>
        <w:t>E</w:t>
      </w:r>
      <w:r w:rsidR="00F46DD4" w:rsidRPr="00F46DD4">
        <w:rPr>
          <w:rFonts w:hAnsi="宋体" w:hint="eastAsia"/>
          <w:sz w:val="28"/>
          <w:szCs w:val="28"/>
        </w:rPr>
        <w:t>I</w:t>
      </w:r>
      <w:r w:rsidR="00F46DD4" w:rsidRPr="00F46DD4">
        <w:rPr>
          <w:rFonts w:hAnsi="宋体" w:hint="eastAsia"/>
          <w:sz w:val="28"/>
          <w:szCs w:val="28"/>
        </w:rPr>
        <w:t>数据库收录</w:t>
      </w:r>
      <w:r w:rsidR="006569C5">
        <w:rPr>
          <w:rFonts w:hAnsi="宋体" w:hint="eastAsia"/>
          <w:sz w:val="28"/>
          <w:szCs w:val="28"/>
        </w:rPr>
        <w:t>151</w:t>
      </w:r>
      <w:r w:rsidR="00F967EC">
        <w:rPr>
          <w:rFonts w:hAnsi="宋体" w:hint="eastAsia"/>
          <w:sz w:val="28"/>
          <w:szCs w:val="28"/>
        </w:rPr>
        <w:t>篇</w:t>
      </w:r>
      <w:r w:rsidR="00F46DD4" w:rsidRPr="00F46DD4">
        <w:rPr>
          <w:rFonts w:hAnsi="宋体" w:hint="eastAsia"/>
          <w:sz w:val="28"/>
          <w:szCs w:val="28"/>
        </w:rPr>
        <w:t>，</w:t>
      </w:r>
      <w:r w:rsidR="004966F9">
        <w:rPr>
          <w:rFonts w:hAnsi="宋体" w:hint="eastAsia"/>
          <w:sz w:val="28"/>
          <w:szCs w:val="28"/>
        </w:rPr>
        <w:t>详</w:t>
      </w:r>
      <w:r w:rsidR="00F46DD4" w:rsidRPr="00F46DD4">
        <w:rPr>
          <w:rFonts w:hAnsi="宋体" w:hint="eastAsia"/>
          <w:sz w:val="28"/>
          <w:szCs w:val="28"/>
        </w:rPr>
        <w:t>见附件</w:t>
      </w:r>
      <w:r w:rsidR="000F1BBC">
        <w:rPr>
          <w:rFonts w:hAnsi="宋体" w:hint="eastAsia"/>
          <w:sz w:val="28"/>
          <w:szCs w:val="28"/>
        </w:rPr>
        <w:t>2</w:t>
      </w:r>
      <w:r w:rsidR="0091039B" w:rsidRPr="00E7757A">
        <w:rPr>
          <w:rFonts w:hAnsi="宋体"/>
          <w:sz w:val="28"/>
          <w:szCs w:val="28"/>
        </w:rPr>
        <w:t>。</w:t>
      </w:r>
    </w:p>
    <w:p w:rsidR="006E37A3" w:rsidRPr="00E7757A" w:rsidRDefault="006E37A3" w:rsidP="006278D0">
      <w:pPr>
        <w:snapToGrid w:val="0"/>
        <w:spacing w:line="360" w:lineRule="auto"/>
        <w:rPr>
          <w:sz w:val="28"/>
          <w:szCs w:val="28"/>
        </w:rPr>
      </w:pPr>
    </w:p>
    <w:p w:rsidR="002D65C2" w:rsidRPr="00E7757A" w:rsidRDefault="002D65C2" w:rsidP="006278D0">
      <w:pPr>
        <w:tabs>
          <w:tab w:val="left" w:pos="2646"/>
          <w:tab w:val="left" w:pos="2730"/>
        </w:tabs>
        <w:snapToGrid w:val="0"/>
        <w:spacing w:line="360" w:lineRule="auto"/>
        <w:ind w:firstLineChars="200" w:firstLine="560"/>
        <w:rPr>
          <w:sz w:val="28"/>
          <w:szCs w:val="28"/>
        </w:rPr>
      </w:pPr>
      <w:r w:rsidRPr="00E7757A">
        <w:rPr>
          <w:rFonts w:hAnsi="宋体"/>
          <w:sz w:val="28"/>
          <w:szCs w:val="28"/>
        </w:rPr>
        <w:t>特此证明！</w:t>
      </w:r>
    </w:p>
    <w:p w:rsidR="006D005C" w:rsidRPr="00E7757A" w:rsidRDefault="006D005C" w:rsidP="006278D0">
      <w:pPr>
        <w:tabs>
          <w:tab w:val="left" w:pos="2646"/>
          <w:tab w:val="left" w:pos="2730"/>
        </w:tabs>
        <w:snapToGrid w:val="0"/>
        <w:spacing w:line="360" w:lineRule="auto"/>
        <w:ind w:firstLineChars="200" w:firstLine="480"/>
        <w:rPr>
          <w:sz w:val="24"/>
        </w:rPr>
      </w:pPr>
    </w:p>
    <w:p w:rsidR="002D65C2" w:rsidRPr="00E7757A" w:rsidRDefault="00190163" w:rsidP="00254D8C">
      <w:pPr>
        <w:snapToGrid w:val="0"/>
        <w:spacing w:line="360" w:lineRule="auto"/>
        <w:ind w:firstLineChars="1350" w:firstLine="3780"/>
        <w:jc w:val="right"/>
        <w:rPr>
          <w:sz w:val="28"/>
          <w:szCs w:val="28"/>
        </w:rPr>
      </w:pPr>
      <w:r w:rsidRPr="00E7757A">
        <w:rPr>
          <w:rFonts w:hAnsi="宋体" w:hint="eastAsia"/>
          <w:sz w:val="28"/>
          <w:szCs w:val="28"/>
        </w:rPr>
        <w:t>（</w:t>
      </w:r>
      <w:r w:rsidR="002D65C2" w:rsidRPr="00E7757A">
        <w:rPr>
          <w:rFonts w:hAnsi="宋体"/>
          <w:sz w:val="28"/>
          <w:szCs w:val="28"/>
        </w:rPr>
        <w:t>国家图书馆</w:t>
      </w:r>
      <w:r w:rsidR="0067492E" w:rsidRPr="00E7757A">
        <w:rPr>
          <w:rFonts w:hAnsi="宋体" w:hint="eastAsia"/>
          <w:sz w:val="28"/>
          <w:szCs w:val="28"/>
        </w:rPr>
        <w:t>文献查证专用章</w:t>
      </w:r>
      <w:r w:rsidRPr="00E7757A">
        <w:rPr>
          <w:rFonts w:hAnsi="宋体" w:hint="eastAsia"/>
          <w:sz w:val="28"/>
          <w:szCs w:val="28"/>
        </w:rPr>
        <w:t>）</w:t>
      </w:r>
    </w:p>
    <w:p w:rsidR="0038198F" w:rsidRPr="00E7757A" w:rsidRDefault="006A0B34" w:rsidP="00254D8C">
      <w:pPr>
        <w:snapToGrid w:val="0"/>
        <w:spacing w:line="360" w:lineRule="auto"/>
        <w:ind w:right="840" w:firstLineChars="1750" w:firstLine="4900"/>
        <w:jc w:val="center"/>
        <w:rPr>
          <w:sz w:val="28"/>
          <w:szCs w:val="28"/>
        </w:rPr>
        <w:sectPr w:rsidR="0038198F" w:rsidRPr="00E7757A" w:rsidSect="00897BBD">
          <w:headerReference w:type="default" r:id="rId14"/>
          <w:footerReference w:type="default" r:id="rId15"/>
          <w:pgSz w:w="11906" w:h="16838"/>
          <w:pgMar w:top="1474" w:right="1474" w:bottom="1474" w:left="1588" w:header="851" w:footer="992" w:gutter="0"/>
          <w:cols w:space="425"/>
          <w:docGrid w:type="lines" w:linePitch="312"/>
        </w:sectPr>
      </w:pPr>
      <w:r w:rsidRPr="00E7757A">
        <w:rPr>
          <w:rFonts w:hint="eastAsia"/>
          <w:sz w:val="28"/>
          <w:szCs w:val="28"/>
        </w:rPr>
        <w:t xml:space="preserve">      </w:t>
      </w:r>
      <w:r w:rsidR="002D65C2" w:rsidRPr="00E7757A">
        <w:rPr>
          <w:sz w:val="28"/>
          <w:szCs w:val="28"/>
        </w:rPr>
        <w:t>20</w:t>
      </w:r>
      <w:r w:rsidR="006D005C" w:rsidRPr="00E7757A">
        <w:rPr>
          <w:rFonts w:hint="eastAsia"/>
          <w:sz w:val="28"/>
          <w:szCs w:val="28"/>
        </w:rPr>
        <w:t>1</w:t>
      </w:r>
      <w:r w:rsidR="007F5786">
        <w:rPr>
          <w:rFonts w:hint="eastAsia"/>
          <w:sz w:val="28"/>
          <w:szCs w:val="28"/>
        </w:rPr>
        <w:t>9</w:t>
      </w:r>
      <w:r w:rsidR="002D65C2" w:rsidRPr="00E7757A">
        <w:rPr>
          <w:sz w:val="28"/>
          <w:szCs w:val="28"/>
        </w:rPr>
        <w:t>年</w:t>
      </w:r>
      <w:r w:rsidR="006569C5">
        <w:rPr>
          <w:rFonts w:hAnsi="宋体" w:hint="eastAsia"/>
          <w:sz w:val="28"/>
          <w:szCs w:val="28"/>
        </w:rPr>
        <w:t>5</w:t>
      </w:r>
      <w:r w:rsidR="0038548B">
        <w:rPr>
          <w:rFonts w:hAnsi="宋体" w:hint="eastAsia"/>
          <w:sz w:val="28"/>
          <w:szCs w:val="28"/>
        </w:rPr>
        <w:t>月</w:t>
      </w:r>
      <w:r w:rsidR="006569C5">
        <w:rPr>
          <w:rFonts w:hAnsi="宋体" w:hint="eastAsia"/>
          <w:sz w:val="28"/>
          <w:szCs w:val="28"/>
        </w:rPr>
        <w:t>6</w:t>
      </w:r>
      <w:r w:rsidR="0038548B">
        <w:rPr>
          <w:rFonts w:hAnsi="宋体" w:hint="eastAsia"/>
          <w:sz w:val="28"/>
          <w:szCs w:val="28"/>
        </w:rPr>
        <w:t>日</w:t>
      </w:r>
    </w:p>
    <w:p w:rsidR="00344BCB" w:rsidRDefault="00344BCB" w:rsidP="00344BCB">
      <w:pPr>
        <w:spacing w:line="320" w:lineRule="exact"/>
        <w:rPr>
          <w:sz w:val="28"/>
          <w:szCs w:val="28"/>
        </w:rPr>
      </w:pPr>
      <w:r w:rsidRPr="00E7757A">
        <w:rPr>
          <w:rFonts w:ascii="宋体" w:hAnsi="宋体"/>
          <w:sz w:val="28"/>
          <w:szCs w:val="28"/>
        </w:rPr>
        <w:lastRenderedPageBreak/>
        <w:t>报</w:t>
      </w:r>
      <w:r w:rsidRPr="00E7757A">
        <w:rPr>
          <w:rFonts w:hAnsi="宋体"/>
          <w:sz w:val="28"/>
          <w:szCs w:val="28"/>
        </w:rPr>
        <w:t>告编号：</w:t>
      </w:r>
      <w:r>
        <w:rPr>
          <w:sz w:val="28"/>
          <w:szCs w:val="28"/>
        </w:rPr>
        <w:t>2019-NLC-LWCZ-1</w:t>
      </w:r>
      <w:r w:rsidR="00BE2559">
        <w:rPr>
          <w:rFonts w:hint="eastAsia"/>
          <w:sz w:val="28"/>
          <w:szCs w:val="28"/>
        </w:rPr>
        <w:t>115</w:t>
      </w:r>
    </w:p>
    <w:p w:rsidR="00344BCB" w:rsidRDefault="00344BCB" w:rsidP="00344BCB">
      <w:pPr>
        <w:autoSpaceDE w:val="0"/>
        <w:autoSpaceDN w:val="0"/>
        <w:adjustRightInd w:val="0"/>
        <w:spacing w:line="360" w:lineRule="auto"/>
        <w:ind w:left="843" w:hangingChars="300" w:hanging="843"/>
        <w:rPr>
          <w:rFonts w:eastAsia="黑体"/>
          <w:b/>
          <w:bCs/>
          <w:sz w:val="28"/>
          <w:szCs w:val="28"/>
          <w:lang w:val="zh-CN"/>
        </w:rPr>
      </w:pPr>
      <w:r w:rsidRPr="00E7757A">
        <w:rPr>
          <w:rFonts w:eastAsia="黑体"/>
          <w:b/>
          <w:bCs/>
          <w:sz w:val="28"/>
          <w:szCs w:val="28"/>
          <w:lang w:val="zh-CN"/>
        </w:rPr>
        <w:t>附件</w:t>
      </w:r>
      <w:r>
        <w:rPr>
          <w:rFonts w:eastAsia="黑体" w:hint="eastAsia"/>
          <w:b/>
          <w:bCs/>
          <w:sz w:val="28"/>
          <w:szCs w:val="28"/>
          <w:lang w:val="zh-CN"/>
        </w:rPr>
        <w:t>1</w:t>
      </w:r>
      <w:r w:rsidRPr="00E7757A">
        <w:rPr>
          <w:rFonts w:eastAsia="黑体" w:hint="eastAsia"/>
          <w:b/>
          <w:bCs/>
          <w:sz w:val="28"/>
          <w:szCs w:val="28"/>
        </w:rPr>
        <w:t xml:space="preserve">  </w:t>
      </w:r>
      <w:r w:rsidR="00BE2559" w:rsidRPr="00BE2559">
        <w:rPr>
          <w:rFonts w:eastAsia="黑体" w:hint="eastAsia"/>
          <w:b/>
          <w:bCs/>
          <w:sz w:val="28"/>
          <w:szCs w:val="28"/>
          <w:lang w:val="zh-CN"/>
        </w:rPr>
        <w:t>山西师范大学教职员工</w:t>
      </w:r>
      <w:r w:rsidRPr="00E7757A">
        <w:rPr>
          <w:rFonts w:eastAsia="黑体"/>
          <w:b/>
          <w:bCs/>
          <w:sz w:val="28"/>
          <w:szCs w:val="28"/>
          <w:lang w:val="zh-CN"/>
        </w:rPr>
        <w:t>发表的</w:t>
      </w:r>
      <w:r w:rsidRPr="00E7757A">
        <w:rPr>
          <w:rFonts w:eastAsia="黑体" w:hint="eastAsia"/>
          <w:b/>
          <w:bCs/>
          <w:sz w:val="28"/>
          <w:szCs w:val="28"/>
          <w:lang w:val="zh-CN"/>
        </w:rPr>
        <w:t>学术</w:t>
      </w:r>
      <w:r w:rsidRPr="00E7757A">
        <w:rPr>
          <w:rFonts w:eastAsia="黑体"/>
          <w:b/>
          <w:bCs/>
          <w:sz w:val="28"/>
          <w:szCs w:val="28"/>
          <w:lang w:val="zh-CN"/>
        </w:rPr>
        <w:t>论文</w:t>
      </w:r>
      <w:r w:rsidRPr="00E7757A">
        <w:rPr>
          <w:rFonts w:eastAsia="黑体" w:hint="eastAsia"/>
          <w:b/>
          <w:bCs/>
          <w:sz w:val="28"/>
          <w:szCs w:val="28"/>
          <w:lang w:val="zh-CN"/>
        </w:rPr>
        <w:t>被</w:t>
      </w:r>
      <w:r>
        <w:rPr>
          <w:rFonts w:eastAsia="黑体" w:hint="eastAsia"/>
          <w:b/>
          <w:bCs/>
          <w:sz w:val="28"/>
          <w:szCs w:val="28"/>
        </w:rPr>
        <w:t>SC</w:t>
      </w:r>
      <w:r w:rsidRPr="00E7757A">
        <w:rPr>
          <w:rFonts w:eastAsia="黑体" w:hint="eastAsia"/>
          <w:b/>
          <w:bCs/>
          <w:sz w:val="28"/>
          <w:szCs w:val="28"/>
        </w:rPr>
        <w:t>I</w:t>
      </w:r>
      <w:r w:rsidRPr="00E7757A">
        <w:rPr>
          <w:rFonts w:eastAsia="黑体" w:hint="eastAsia"/>
          <w:b/>
          <w:bCs/>
          <w:sz w:val="28"/>
          <w:szCs w:val="28"/>
          <w:lang w:val="zh-CN"/>
        </w:rPr>
        <w:t>数据库</w:t>
      </w:r>
      <w:r w:rsidRPr="00E7757A">
        <w:rPr>
          <w:rFonts w:eastAsia="黑体"/>
          <w:b/>
          <w:bCs/>
          <w:sz w:val="28"/>
          <w:szCs w:val="28"/>
          <w:lang w:val="zh-CN"/>
        </w:rPr>
        <w:t>收录情况</w:t>
      </w:r>
    </w:p>
    <w:p w:rsidR="001B6390" w:rsidRPr="00D94591" w:rsidRDefault="001B6390" w:rsidP="001B6390">
      <w:pPr>
        <w:rPr>
          <w:szCs w:val="21"/>
        </w:rPr>
      </w:pPr>
      <w:r w:rsidRPr="00D94591">
        <w:rPr>
          <w:szCs w:val="21"/>
        </w:rPr>
        <w:t>Record 1 of 273</w:t>
      </w:r>
    </w:p>
    <w:p w:rsidR="001B6390" w:rsidRPr="00D94591" w:rsidRDefault="001B6390" w:rsidP="001B6390">
      <w:pPr>
        <w:rPr>
          <w:szCs w:val="21"/>
        </w:rPr>
      </w:pPr>
      <w:r w:rsidRPr="00D94591">
        <w:rPr>
          <w:szCs w:val="21"/>
        </w:rPr>
        <w:t>Title: Time-resolved harmonic emission from aligned molecules in orthogonal two-color fields</w:t>
      </w:r>
    </w:p>
    <w:p w:rsidR="001B6390" w:rsidRPr="00D94591" w:rsidRDefault="001B6390" w:rsidP="001B6390">
      <w:pPr>
        <w:rPr>
          <w:szCs w:val="21"/>
        </w:rPr>
      </w:pPr>
      <w:r w:rsidRPr="00D94591">
        <w:rPr>
          <w:szCs w:val="21"/>
        </w:rPr>
        <w:t>Author(s): Chen, C (Chen, C.); Ren, DX (Ren, D. X.); Han, X (Han, X.); Yang, SP (Yang, S. P.); Chen, YJ (Chen, Y. J.)</w:t>
      </w:r>
    </w:p>
    <w:p w:rsidR="001B6390" w:rsidRPr="00D94591" w:rsidRDefault="001B6390" w:rsidP="001B6390">
      <w:pPr>
        <w:rPr>
          <w:szCs w:val="21"/>
        </w:rPr>
      </w:pPr>
      <w:r w:rsidRPr="00D94591">
        <w:rPr>
          <w:szCs w:val="21"/>
        </w:rPr>
        <w:t xml:space="preserve">Source: PHYSICAL REVIEW A  Volume: 98  Issue: 6  Article Number: 063425  DOI: 10.1103/PhysRevA.98.063425  Published: DEC 26 2018  </w:t>
      </w:r>
    </w:p>
    <w:p w:rsidR="001B6390" w:rsidRPr="00D94591" w:rsidRDefault="001B6390" w:rsidP="001B6390">
      <w:pPr>
        <w:rPr>
          <w:szCs w:val="21"/>
        </w:rPr>
      </w:pPr>
      <w:r w:rsidRPr="00D94591">
        <w:rPr>
          <w:szCs w:val="21"/>
        </w:rPr>
        <w:t>Accession Number: WOS:000454419500016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 C.; Yang, S. P.] Hebei Normal Univ, Coll Phys &amp; Informat Engn, Shijiazhuang, Hebei, Peoples R China. </w:t>
      </w:r>
    </w:p>
    <w:p w:rsidR="001B6390" w:rsidRPr="00D94591" w:rsidRDefault="001B6390" w:rsidP="001B6390">
      <w:pPr>
        <w:rPr>
          <w:szCs w:val="21"/>
        </w:rPr>
      </w:pPr>
      <w:r w:rsidRPr="00D94591">
        <w:rPr>
          <w:szCs w:val="21"/>
        </w:rPr>
        <w:t xml:space="preserve">[Chen, C.; Ren, D. X.; Han, X.; Chen, Y. J.] Shaanxi Normal Univ, Coll Phys &amp; Informat Technol, Xian, Shaanxi, Peoples R China. </w:t>
      </w:r>
    </w:p>
    <w:p w:rsidR="001B6390" w:rsidRPr="00D94591" w:rsidRDefault="001B6390" w:rsidP="001B6390">
      <w:pPr>
        <w:rPr>
          <w:szCs w:val="21"/>
        </w:rPr>
      </w:pPr>
      <w:r w:rsidRPr="00D94591">
        <w:rPr>
          <w:szCs w:val="21"/>
        </w:rPr>
        <w:t>[Han, X.] Shanxi Normal Univ, Coll Phys &amp; Informat Engn, Linfen, Peoples R China.</w:t>
      </w:r>
    </w:p>
    <w:p w:rsidR="001B6390" w:rsidRPr="00D94591" w:rsidRDefault="001B6390" w:rsidP="001B6390">
      <w:pPr>
        <w:rPr>
          <w:szCs w:val="21"/>
        </w:rPr>
      </w:pPr>
      <w:r w:rsidRPr="00D94591">
        <w:rPr>
          <w:szCs w:val="21"/>
        </w:rPr>
        <w:t>Reprint Address: Han, X; Chen, YJ (reprint author), Shaanxi Normal Univ, Coll Phys &amp; Informat Technol, Xian, Shaanxi, Peoples R China.</w:t>
      </w:r>
    </w:p>
    <w:p w:rsidR="001B6390" w:rsidRPr="00D94591" w:rsidRDefault="001B6390" w:rsidP="001B6390">
      <w:pPr>
        <w:rPr>
          <w:szCs w:val="21"/>
        </w:rPr>
      </w:pPr>
      <w:r w:rsidRPr="00D94591">
        <w:rPr>
          <w:szCs w:val="21"/>
        </w:rPr>
        <w:t>Han, X (reprint author), Shanxi Normal Univ, Coll Phys &amp; Informat Engn, Linfen, Peoples R China.</w:t>
      </w:r>
    </w:p>
    <w:p w:rsidR="001B6390" w:rsidRPr="00D94591" w:rsidRDefault="001B6390" w:rsidP="001B6390">
      <w:pPr>
        <w:rPr>
          <w:szCs w:val="21"/>
        </w:rPr>
      </w:pPr>
      <w:r w:rsidRPr="00D94591">
        <w:rPr>
          <w:szCs w:val="21"/>
        </w:rPr>
        <w:t>E-mail Addresses: hanxinphy@126.com; chenyjhb@gmail.com</w:t>
      </w:r>
    </w:p>
    <w:p w:rsidR="001B6390" w:rsidRPr="00D94591" w:rsidRDefault="001B6390" w:rsidP="001B6390">
      <w:pPr>
        <w:rPr>
          <w:szCs w:val="21"/>
        </w:rPr>
      </w:pPr>
      <w:r w:rsidRPr="00D94591">
        <w:rPr>
          <w:szCs w:val="21"/>
        </w:rPr>
        <w:t>IDS Number: HF7KY</w:t>
      </w:r>
    </w:p>
    <w:p w:rsidR="001B6390" w:rsidRPr="00D94591" w:rsidRDefault="001B6390" w:rsidP="001B6390">
      <w:pPr>
        <w:rPr>
          <w:szCs w:val="21"/>
        </w:rPr>
      </w:pPr>
      <w:r w:rsidRPr="00D94591">
        <w:rPr>
          <w:szCs w:val="21"/>
        </w:rPr>
        <w:t>ISSN: 2469-9926</w:t>
      </w:r>
    </w:p>
    <w:p w:rsidR="001B6390" w:rsidRDefault="001B6390" w:rsidP="001B6390">
      <w:pPr>
        <w:rPr>
          <w:szCs w:val="21"/>
        </w:rPr>
      </w:pPr>
      <w:r w:rsidRPr="00D94591">
        <w:rPr>
          <w:szCs w:val="21"/>
        </w:rPr>
        <w:t>eISSN: 2469-9934</w:t>
      </w:r>
    </w:p>
    <w:p w:rsidR="001B6390" w:rsidRPr="00D94591" w:rsidRDefault="001B6390" w:rsidP="001B6390">
      <w:pPr>
        <w:rPr>
          <w:szCs w:val="21"/>
        </w:rPr>
      </w:pPr>
    </w:p>
    <w:p w:rsidR="001B6390" w:rsidRPr="00D94591" w:rsidRDefault="001B6390" w:rsidP="001B6390">
      <w:pPr>
        <w:rPr>
          <w:szCs w:val="21"/>
        </w:rPr>
      </w:pPr>
      <w:r w:rsidRPr="00D94591">
        <w:rPr>
          <w:szCs w:val="21"/>
        </w:rPr>
        <w:t>Record 2 of 273</w:t>
      </w:r>
    </w:p>
    <w:p w:rsidR="001B6390" w:rsidRPr="00D94591" w:rsidRDefault="001B6390" w:rsidP="001B6390">
      <w:pPr>
        <w:rPr>
          <w:szCs w:val="21"/>
        </w:rPr>
      </w:pPr>
      <w:r w:rsidRPr="00D94591">
        <w:rPr>
          <w:szCs w:val="21"/>
        </w:rPr>
        <w:t>Title: Reduced-Fat Response of Lactobacillus casei subsp. casei SY13 on a Time and Dose-Dependent Model</w:t>
      </w:r>
    </w:p>
    <w:p w:rsidR="001B6390" w:rsidRPr="00D94591" w:rsidRDefault="001B6390" w:rsidP="001B6390">
      <w:pPr>
        <w:rPr>
          <w:szCs w:val="21"/>
        </w:rPr>
      </w:pPr>
      <w:r w:rsidRPr="00D94591">
        <w:rPr>
          <w:szCs w:val="21"/>
        </w:rPr>
        <w:t>Author(s): Jia, ZH (Jia, Zhenhu); Pang, XY (Pang, Xiaoyang); Lv, JP (Lv, Jiaping)</w:t>
      </w:r>
    </w:p>
    <w:p w:rsidR="001B6390" w:rsidRPr="00D94591" w:rsidRDefault="001B6390" w:rsidP="001B6390">
      <w:pPr>
        <w:rPr>
          <w:szCs w:val="21"/>
        </w:rPr>
      </w:pPr>
      <w:r w:rsidRPr="00D94591">
        <w:rPr>
          <w:szCs w:val="21"/>
        </w:rPr>
        <w:t xml:space="preserve">Source: FRONTIERS IN MICROBIOLOGY  Volume: 9  Article Number: 3200  DOI: 10.3389/fmicb.2018.03200  Published: DEC 21 2018  </w:t>
      </w:r>
    </w:p>
    <w:p w:rsidR="001B6390" w:rsidRPr="00D94591" w:rsidRDefault="001B6390" w:rsidP="001B6390">
      <w:pPr>
        <w:rPr>
          <w:szCs w:val="21"/>
        </w:rPr>
      </w:pPr>
      <w:r w:rsidRPr="00D94591">
        <w:rPr>
          <w:szCs w:val="21"/>
        </w:rPr>
        <w:t>Accession Number: WOS:000454076200001</w:t>
      </w:r>
    </w:p>
    <w:p w:rsidR="001B6390" w:rsidRPr="00D94591" w:rsidRDefault="001B6390" w:rsidP="001B6390">
      <w:pPr>
        <w:rPr>
          <w:szCs w:val="21"/>
        </w:rPr>
      </w:pPr>
      <w:r w:rsidRPr="00D94591">
        <w:rPr>
          <w:szCs w:val="21"/>
        </w:rPr>
        <w:t>PubMed ID: 30619236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[Jia, Zhenhu; Pang, Xiaoyang; Lv, Jiaping] Chinese Acad Agr Sci, Inst Food Sci &amp; Technol, Beijing, Peoples R China. </w:t>
      </w:r>
    </w:p>
    <w:p w:rsidR="001B6390" w:rsidRPr="00D94591" w:rsidRDefault="001B6390" w:rsidP="001B6390">
      <w:pPr>
        <w:rPr>
          <w:szCs w:val="21"/>
        </w:rPr>
      </w:pPr>
      <w:r w:rsidRPr="00D94591">
        <w:rPr>
          <w:szCs w:val="21"/>
        </w:rPr>
        <w:t xml:space="preserve">[Jia, Zhenhu] Shanxi Normal Univ, Coll Life Sci, Linfen, Peoples R China. </w:t>
      </w:r>
    </w:p>
    <w:p w:rsidR="001B6390" w:rsidRPr="00D94591" w:rsidRDefault="001B6390" w:rsidP="001B6390">
      <w:pPr>
        <w:rPr>
          <w:szCs w:val="21"/>
        </w:rPr>
      </w:pPr>
      <w:r w:rsidRPr="00D94591">
        <w:rPr>
          <w:szCs w:val="21"/>
        </w:rPr>
        <w:t>[Pang, Xiaoyang] Beijing Technol &amp; Business Univ, Beijing Adv Innovat Ctr Food Nutr &amp; Human Hlth, Beijing, Peoples R China.</w:t>
      </w:r>
    </w:p>
    <w:p w:rsidR="001B6390" w:rsidRPr="00D94591" w:rsidRDefault="001B6390" w:rsidP="001B6390">
      <w:pPr>
        <w:rPr>
          <w:szCs w:val="21"/>
        </w:rPr>
      </w:pPr>
      <w:r w:rsidRPr="00D94591">
        <w:rPr>
          <w:szCs w:val="21"/>
        </w:rPr>
        <w:t>Reprint Address: Pang, XY; Lv, JP (reprint author), Chinese Acad Agr Sci, Inst Food Sci &amp; Technol, Beijing, Peoples R China.</w:t>
      </w:r>
    </w:p>
    <w:p w:rsidR="001B6390" w:rsidRPr="00D94591" w:rsidRDefault="001B6390" w:rsidP="001B6390">
      <w:pPr>
        <w:rPr>
          <w:szCs w:val="21"/>
        </w:rPr>
      </w:pPr>
      <w:r w:rsidRPr="00D94591">
        <w:rPr>
          <w:szCs w:val="21"/>
        </w:rPr>
        <w:t>Pang, XY (reprint author), Beijing Technol &amp; Business Univ, Beijing Adv Innovat Ctr Food Nutr &amp; Human Hlth, Beijing, Peoples R China.</w:t>
      </w:r>
    </w:p>
    <w:p w:rsidR="001B6390" w:rsidRPr="00D94591" w:rsidRDefault="001B6390" w:rsidP="001B6390">
      <w:pPr>
        <w:rPr>
          <w:szCs w:val="21"/>
        </w:rPr>
      </w:pPr>
      <w:r w:rsidRPr="00D94591">
        <w:rPr>
          <w:szCs w:val="21"/>
        </w:rPr>
        <w:lastRenderedPageBreak/>
        <w:t>E-mail Addresses: pangxiaoyang@163.com; lvjp586@vip.sina.com</w:t>
      </w:r>
    </w:p>
    <w:p w:rsidR="001B6390" w:rsidRPr="00D94591" w:rsidRDefault="001B6390" w:rsidP="001B6390">
      <w:pPr>
        <w:rPr>
          <w:szCs w:val="21"/>
        </w:rPr>
      </w:pPr>
      <w:r w:rsidRPr="00D94591">
        <w:rPr>
          <w:szCs w:val="21"/>
        </w:rPr>
        <w:t>IDS Number: HF2OP</w:t>
      </w:r>
    </w:p>
    <w:p w:rsidR="001B6390" w:rsidRDefault="001B6390" w:rsidP="001B6390">
      <w:pPr>
        <w:rPr>
          <w:szCs w:val="21"/>
        </w:rPr>
      </w:pPr>
      <w:r w:rsidRPr="00D94591">
        <w:rPr>
          <w:szCs w:val="21"/>
        </w:rPr>
        <w:t>ISSN: 1664-302X</w:t>
      </w:r>
    </w:p>
    <w:p w:rsidR="001B6390" w:rsidRPr="00D94591" w:rsidRDefault="001B6390" w:rsidP="001B6390">
      <w:pPr>
        <w:rPr>
          <w:szCs w:val="21"/>
        </w:rPr>
      </w:pPr>
    </w:p>
    <w:p w:rsidR="001B6390" w:rsidRPr="00D94591" w:rsidRDefault="001B6390" w:rsidP="001B6390">
      <w:pPr>
        <w:rPr>
          <w:szCs w:val="21"/>
        </w:rPr>
      </w:pPr>
      <w:r w:rsidRPr="00D94591">
        <w:rPr>
          <w:szCs w:val="21"/>
        </w:rPr>
        <w:t>Record 3 of 273</w:t>
      </w:r>
    </w:p>
    <w:p w:rsidR="001B6390" w:rsidRPr="00D94591" w:rsidRDefault="001B6390" w:rsidP="001B6390">
      <w:pPr>
        <w:rPr>
          <w:szCs w:val="21"/>
        </w:rPr>
      </w:pPr>
      <w:r w:rsidRPr="00D94591">
        <w:rPr>
          <w:szCs w:val="21"/>
        </w:rPr>
        <w:t>Title: Spin dependence of crossed Andreev reflection and electron tunneling induced by Majorana fermions</w:t>
      </w:r>
    </w:p>
    <w:p w:rsidR="001B6390" w:rsidRPr="00D94591" w:rsidRDefault="001B6390" w:rsidP="001B6390">
      <w:pPr>
        <w:rPr>
          <w:szCs w:val="21"/>
        </w:rPr>
      </w:pPr>
      <w:r w:rsidRPr="00D94591">
        <w:rPr>
          <w:szCs w:val="21"/>
        </w:rPr>
        <w:t>Author(s): Zhang, KH (Zhang, Kunhua); Zeng, JJ (Zeng, Junjie); Dong, XL (Dong, Xinlong); Cheng, Q (Cheng, Qiang)</w:t>
      </w:r>
    </w:p>
    <w:p w:rsidR="001B6390" w:rsidRPr="00D94591" w:rsidRDefault="001B6390" w:rsidP="001B6390">
      <w:pPr>
        <w:rPr>
          <w:szCs w:val="21"/>
        </w:rPr>
      </w:pPr>
      <w:r w:rsidRPr="00D94591">
        <w:rPr>
          <w:szCs w:val="21"/>
        </w:rPr>
        <w:t xml:space="preserve">Source: JOURNAL OF PHYSICS-CONDENSED MATTER  Volume: 30  Issue: 50  Article Number: 505302  DOI: 10.1088/1361-648X/aaedf6  Published: DEC 19 2018  </w:t>
      </w:r>
    </w:p>
    <w:p w:rsidR="001B6390" w:rsidRPr="00D94591" w:rsidRDefault="001B6390" w:rsidP="001B6390">
      <w:pPr>
        <w:rPr>
          <w:szCs w:val="21"/>
        </w:rPr>
      </w:pPr>
      <w:r w:rsidRPr="00D94591">
        <w:rPr>
          <w:szCs w:val="21"/>
        </w:rPr>
        <w:t>Accession Number: WOS:000451305300001</w:t>
      </w:r>
    </w:p>
    <w:p w:rsidR="001B6390" w:rsidRPr="00D94591" w:rsidRDefault="001B6390" w:rsidP="001B6390">
      <w:pPr>
        <w:rPr>
          <w:szCs w:val="21"/>
        </w:rPr>
      </w:pPr>
      <w:r w:rsidRPr="00D94591">
        <w:rPr>
          <w:szCs w:val="21"/>
        </w:rPr>
        <w:t>PubMed ID: 30474619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Kunhua; Zeng, Junjie; Dong, Xinlong] Univ Sci &amp; Technol China, Hefei Natl Lab Phys Sci Microscale, ICQD, Hefei 230026, Anhui, Peoples R China. </w:t>
      </w:r>
    </w:p>
    <w:p w:rsidR="001B6390" w:rsidRPr="00D94591" w:rsidRDefault="001B6390" w:rsidP="001B6390">
      <w:pPr>
        <w:rPr>
          <w:szCs w:val="21"/>
        </w:rPr>
      </w:pPr>
      <w:r w:rsidRPr="00D94591">
        <w:rPr>
          <w:szCs w:val="21"/>
        </w:rPr>
        <w:t xml:space="preserve">[Dong, Xinlong] Shanxi Normal Univ, Coll Phys &amp; Informat Engn, Linfen, Shanxi, Peoples R China. </w:t>
      </w:r>
    </w:p>
    <w:p w:rsidR="001B6390" w:rsidRPr="00D94591" w:rsidRDefault="001B6390" w:rsidP="001B6390">
      <w:pPr>
        <w:rPr>
          <w:szCs w:val="21"/>
        </w:rPr>
      </w:pPr>
      <w:r w:rsidRPr="00D94591">
        <w:rPr>
          <w:szCs w:val="21"/>
        </w:rPr>
        <w:t>[Cheng, Qiang] Qingdao Univ Technol, Sch Sci, Qingdao 266520, Shandong, Peoples R China.</w:t>
      </w:r>
    </w:p>
    <w:p w:rsidR="001B6390" w:rsidRPr="00D94591" w:rsidRDefault="001B6390" w:rsidP="001B6390">
      <w:pPr>
        <w:rPr>
          <w:szCs w:val="21"/>
        </w:rPr>
      </w:pPr>
      <w:r w:rsidRPr="00D94591">
        <w:rPr>
          <w:szCs w:val="21"/>
        </w:rPr>
        <w:t>Reprint Address: Zhang, KH (reprint author), Univ Sci &amp; Technol China, Hefei Natl Lab Phys Sci Microscale, ICQD, Hefei 230026, Anhui, Peoples R China.</w:t>
      </w:r>
    </w:p>
    <w:p w:rsidR="001B6390" w:rsidRPr="00D94591" w:rsidRDefault="001B6390" w:rsidP="001B6390">
      <w:pPr>
        <w:rPr>
          <w:szCs w:val="21"/>
        </w:rPr>
      </w:pPr>
      <w:r w:rsidRPr="00D94591">
        <w:rPr>
          <w:szCs w:val="21"/>
        </w:rPr>
        <w:t>E-mail Addresses: zhangkh1@ustc.edu.cn; dongxl@sxnu.edu.cn; chengqiang07@mails.ucas.ac.cn</w:t>
      </w:r>
    </w:p>
    <w:p w:rsidR="001B6390" w:rsidRPr="00D94591" w:rsidRDefault="001B6390" w:rsidP="001B6390">
      <w:pPr>
        <w:rPr>
          <w:szCs w:val="21"/>
        </w:rPr>
      </w:pPr>
      <w:r w:rsidRPr="00D94591">
        <w:rPr>
          <w:szCs w:val="21"/>
        </w:rPr>
        <w:t>IDS Number: HB8AK</w:t>
      </w:r>
    </w:p>
    <w:p w:rsidR="001B6390" w:rsidRPr="00D94591" w:rsidRDefault="001B6390" w:rsidP="001B6390">
      <w:pPr>
        <w:rPr>
          <w:szCs w:val="21"/>
        </w:rPr>
      </w:pPr>
      <w:r w:rsidRPr="00D94591">
        <w:rPr>
          <w:szCs w:val="21"/>
        </w:rPr>
        <w:t>ISSN: 0953-8984</w:t>
      </w:r>
    </w:p>
    <w:p w:rsidR="001B6390" w:rsidRDefault="001B6390" w:rsidP="001B6390">
      <w:pPr>
        <w:rPr>
          <w:szCs w:val="21"/>
        </w:rPr>
      </w:pPr>
      <w:r w:rsidRPr="00D94591">
        <w:rPr>
          <w:szCs w:val="21"/>
        </w:rPr>
        <w:t>eISSN: 1361-648X</w:t>
      </w:r>
    </w:p>
    <w:p w:rsidR="001B6390" w:rsidRPr="00D94591" w:rsidRDefault="001B6390" w:rsidP="001B6390">
      <w:pPr>
        <w:rPr>
          <w:szCs w:val="21"/>
        </w:rPr>
      </w:pPr>
    </w:p>
    <w:p w:rsidR="001B6390" w:rsidRPr="00D94591" w:rsidRDefault="001B6390" w:rsidP="001B6390">
      <w:pPr>
        <w:rPr>
          <w:szCs w:val="21"/>
        </w:rPr>
      </w:pPr>
      <w:r w:rsidRPr="00D94591">
        <w:rPr>
          <w:szCs w:val="21"/>
        </w:rPr>
        <w:t>Record 4 of 273</w:t>
      </w:r>
    </w:p>
    <w:p w:rsidR="001B6390" w:rsidRPr="00D94591" w:rsidRDefault="001B6390" w:rsidP="001B6390">
      <w:pPr>
        <w:rPr>
          <w:szCs w:val="21"/>
        </w:rPr>
      </w:pPr>
      <w:r w:rsidRPr="00D94591">
        <w:rPr>
          <w:szCs w:val="21"/>
        </w:rPr>
        <w:t>Title: Macroporous defective tungsten oxide nanostructure electrodes deliver ultrahigh capacitance and remarkable long cyclic durability in LiCl electrolyte</w:t>
      </w:r>
    </w:p>
    <w:p w:rsidR="001B6390" w:rsidRPr="00D94591" w:rsidRDefault="001B6390" w:rsidP="001B6390">
      <w:pPr>
        <w:rPr>
          <w:szCs w:val="21"/>
        </w:rPr>
      </w:pPr>
      <w:r w:rsidRPr="00D94591">
        <w:rPr>
          <w:szCs w:val="21"/>
        </w:rPr>
        <w:t>Author(s): Yang, M (Yang, Min); Li, L (Li, Lin); Ma, L (Ma, Li); Wei, BH (Wei, Bohui); Yao, CZ (Yao, Chenzhong); Li, J (Li, Jun)</w:t>
      </w:r>
    </w:p>
    <w:p w:rsidR="001B6390" w:rsidRPr="00D94591" w:rsidRDefault="001B6390" w:rsidP="001B6390">
      <w:pPr>
        <w:rPr>
          <w:szCs w:val="21"/>
        </w:rPr>
      </w:pPr>
      <w:r w:rsidRPr="00D94591">
        <w:rPr>
          <w:szCs w:val="21"/>
        </w:rPr>
        <w:t xml:space="preserve">Source: CERAMICS INTERNATIONAL  Volume: 44  Issue: 18  Pages: 22718-22724  DOI: 10.1016/j.ceramint.2018.09.054  Published: DEC 15 2018  </w:t>
      </w:r>
    </w:p>
    <w:p w:rsidR="001B6390" w:rsidRPr="00D94591" w:rsidRDefault="001B6390" w:rsidP="001B6390">
      <w:pPr>
        <w:rPr>
          <w:szCs w:val="21"/>
        </w:rPr>
      </w:pPr>
      <w:r w:rsidRPr="00D94591">
        <w:rPr>
          <w:szCs w:val="21"/>
        </w:rPr>
        <w:t>Accession Number: WOS:000452345500087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[Yang, Min; Li, Lin; Ma, Li; Yao, Chenzhong] Shanxi Normal Univ, Sch Chem &amp; Mat Sci, Linfen 041004, Shanxi, Peoples R China. </w:t>
      </w:r>
    </w:p>
    <w:p w:rsidR="001B6390" w:rsidRPr="00D94591" w:rsidRDefault="001B6390" w:rsidP="001B6390">
      <w:pPr>
        <w:rPr>
          <w:szCs w:val="21"/>
        </w:rPr>
      </w:pPr>
      <w:r w:rsidRPr="00D94591">
        <w:rPr>
          <w:szCs w:val="21"/>
        </w:rPr>
        <w:t xml:space="preserve">[Wei, Bohui] Yuncheng Univ, Sci Expt Ctr, Yuncheng Shanxi 044000, Peoples R China. </w:t>
      </w:r>
    </w:p>
    <w:p w:rsidR="001B6390" w:rsidRPr="00D94591" w:rsidRDefault="001B6390" w:rsidP="001B6390">
      <w:pPr>
        <w:rPr>
          <w:szCs w:val="21"/>
        </w:rPr>
      </w:pPr>
      <w:r w:rsidRPr="00D94591">
        <w:rPr>
          <w:szCs w:val="21"/>
        </w:rPr>
        <w:t>[Yao, Chenzhong; Li, Jun] Yuncheng Univ, Dept Appl Chem, Yuncheng 044000, Shanxi, Peoples R China.</w:t>
      </w:r>
    </w:p>
    <w:p w:rsidR="001B6390" w:rsidRPr="00D94591" w:rsidRDefault="001B6390" w:rsidP="001B6390">
      <w:pPr>
        <w:rPr>
          <w:szCs w:val="21"/>
        </w:rPr>
      </w:pPr>
      <w:r w:rsidRPr="00D94591">
        <w:rPr>
          <w:szCs w:val="21"/>
        </w:rPr>
        <w:t>Reprint Address: Yao, CZ (reprint author), Shanxi Normal Univ, Sch Chem &amp; Mat Sci, Linfen 041004, Shanxi, Peoples R China.</w:t>
      </w:r>
    </w:p>
    <w:p w:rsidR="001B6390" w:rsidRPr="00D94591" w:rsidRDefault="001B6390" w:rsidP="001B6390">
      <w:pPr>
        <w:rPr>
          <w:szCs w:val="21"/>
        </w:rPr>
      </w:pPr>
      <w:r w:rsidRPr="00D94591">
        <w:rPr>
          <w:szCs w:val="21"/>
        </w:rPr>
        <w:t>E-mail Addresses: yaochzh1999@126.com</w:t>
      </w:r>
    </w:p>
    <w:p w:rsidR="001B6390" w:rsidRPr="00D94591" w:rsidRDefault="001B6390" w:rsidP="001B6390">
      <w:pPr>
        <w:rPr>
          <w:szCs w:val="21"/>
        </w:rPr>
      </w:pPr>
      <w:r w:rsidRPr="00D94591">
        <w:rPr>
          <w:szCs w:val="21"/>
        </w:rPr>
        <w:lastRenderedPageBreak/>
        <w:t>IDS Number: HD2MU</w:t>
      </w:r>
    </w:p>
    <w:p w:rsidR="001B6390" w:rsidRPr="00D94591" w:rsidRDefault="001B6390" w:rsidP="001B6390">
      <w:pPr>
        <w:rPr>
          <w:szCs w:val="21"/>
        </w:rPr>
      </w:pPr>
      <w:r w:rsidRPr="00D94591">
        <w:rPr>
          <w:szCs w:val="21"/>
        </w:rPr>
        <w:t>ISSN: 0272-8842</w:t>
      </w:r>
    </w:p>
    <w:p w:rsidR="001B6390" w:rsidRDefault="001B6390" w:rsidP="001B6390">
      <w:pPr>
        <w:rPr>
          <w:szCs w:val="21"/>
        </w:rPr>
      </w:pPr>
      <w:r w:rsidRPr="00D94591">
        <w:rPr>
          <w:szCs w:val="21"/>
        </w:rPr>
        <w:t>eISSN: 1873-3956</w:t>
      </w:r>
    </w:p>
    <w:p w:rsidR="001B6390" w:rsidRPr="00D94591" w:rsidRDefault="001B6390" w:rsidP="001B6390">
      <w:pPr>
        <w:rPr>
          <w:szCs w:val="21"/>
        </w:rPr>
      </w:pPr>
    </w:p>
    <w:p w:rsidR="001B6390" w:rsidRPr="00D94591" w:rsidRDefault="001B6390" w:rsidP="001B6390">
      <w:pPr>
        <w:rPr>
          <w:szCs w:val="21"/>
        </w:rPr>
      </w:pPr>
      <w:r w:rsidRPr="00D94591">
        <w:rPr>
          <w:szCs w:val="21"/>
        </w:rPr>
        <w:t>Record 5 of 273</w:t>
      </w:r>
    </w:p>
    <w:p w:rsidR="001B6390" w:rsidRPr="00D94591" w:rsidRDefault="001B6390" w:rsidP="001B6390">
      <w:pPr>
        <w:rPr>
          <w:szCs w:val="21"/>
        </w:rPr>
      </w:pPr>
      <w:r w:rsidRPr="00D94591">
        <w:rPr>
          <w:szCs w:val="21"/>
        </w:rPr>
        <w:t>Title: Molten salt synthesis of hexagonal tungsten trioxide nanoparticles for lithium-ion battery anode</w:t>
      </w:r>
    </w:p>
    <w:p w:rsidR="001B6390" w:rsidRPr="00D94591" w:rsidRDefault="001B6390" w:rsidP="001B6390">
      <w:pPr>
        <w:rPr>
          <w:szCs w:val="21"/>
        </w:rPr>
      </w:pPr>
      <w:r w:rsidRPr="00D94591">
        <w:rPr>
          <w:szCs w:val="21"/>
        </w:rPr>
        <w:t>Author(s): Zhang, JY (Zhang, Jianyin); Li, RL (Li, Rongli)</w:t>
      </w:r>
    </w:p>
    <w:p w:rsidR="001B6390" w:rsidRPr="00D94591" w:rsidRDefault="001B6390" w:rsidP="001B6390">
      <w:pPr>
        <w:rPr>
          <w:szCs w:val="21"/>
        </w:rPr>
      </w:pPr>
      <w:r w:rsidRPr="00D94591">
        <w:rPr>
          <w:szCs w:val="21"/>
        </w:rPr>
        <w:t xml:space="preserve">Source: MATERIALS LETTERS  Volume: 233  Pages: 199-202  DOI: 10.1016/j.matlet.2018.09.006  Published: DEC 15 2018  </w:t>
      </w:r>
    </w:p>
    <w:p w:rsidR="001B6390" w:rsidRPr="00D94591" w:rsidRDefault="001B6390" w:rsidP="001B6390">
      <w:pPr>
        <w:rPr>
          <w:szCs w:val="21"/>
        </w:rPr>
      </w:pPr>
      <w:r w:rsidRPr="00D94591">
        <w:rPr>
          <w:szCs w:val="21"/>
        </w:rPr>
        <w:t>Accession Number: WOS:000446244700052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[Zhang, Jianyin; Li, Rongli] Shanxi Normal Univ, Sch Chem &amp; Mat Sci, 1 Gongyuan St, Linfen 041004, Peoples R China.</w:t>
      </w:r>
    </w:p>
    <w:p w:rsidR="001B6390" w:rsidRPr="00D94591" w:rsidRDefault="001B6390" w:rsidP="001B6390">
      <w:pPr>
        <w:rPr>
          <w:szCs w:val="21"/>
        </w:rPr>
      </w:pPr>
      <w:r w:rsidRPr="00D94591">
        <w:rPr>
          <w:szCs w:val="21"/>
        </w:rPr>
        <w:t>Reprint Address: Zhang, JY (reprint author), Shanxi Normal Univ, Sch Chem &amp; Mat Sci, 1 Gongyuan St, Linfen 041004, Peoples R China.</w:t>
      </w:r>
    </w:p>
    <w:p w:rsidR="001B6390" w:rsidRPr="00D94591" w:rsidRDefault="001B6390" w:rsidP="001B6390">
      <w:pPr>
        <w:rPr>
          <w:szCs w:val="21"/>
        </w:rPr>
      </w:pPr>
      <w:r w:rsidRPr="00D94591">
        <w:rPr>
          <w:szCs w:val="21"/>
        </w:rPr>
        <w:t>E-mail Addresses: jyzhang@sxnu.edu.cn</w:t>
      </w:r>
    </w:p>
    <w:p w:rsidR="001B6390" w:rsidRPr="00D94591" w:rsidRDefault="001B6390" w:rsidP="001B6390">
      <w:pPr>
        <w:rPr>
          <w:szCs w:val="21"/>
        </w:rPr>
      </w:pPr>
      <w:r w:rsidRPr="00D94591">
        <w:rPr>
          <w:szCs w:val="21"/>
        </w:rPr>
        <w:t>IDS Number: GV6SH</w:t>
      </w:r>
    </w:p>
    <w:p w:rsidR="001B6390" w:rsidRPr="00D94591" w:rsidRDefault="001B6390" w:rsidP="001B6390">
      <w:pPr>
        <w:rPr>
          <w:szCs w:val="21"/>
        </w:rPr>
      </w:pPr>
      <w:r w:rsidRPr="00D94591">
        <w:rPr>
          <w:szCs w:val="21"/>
        </w:rPr>
        <w:t>ISSN: 0167-577X</w:t>
      </w:r>
    </w:p>
    <w:p w:rsidR="001B6390" w:rsidRDefault="001B6390" w:rsidP="001B6390">
      <w:pPr>
        <w:rPr>
          <w:szCs w:val="21"/>
        </w:rPr>
      </w:pPr>
      <w:r w:rsidRPr="00D94591">
        <w:rPr>
          <w:szCs w:val="21"/>
        </w:rPr>
        <w:t>eISSN: 1873-4979</w:t>
      </w:r>
    </w:p>
    <w:p w:rsidR="001B6390" w:rsidRPr="00D94591" w:rsidRDefault="001B6390" w:rsidP="001B6390">
      <w:pPr>
        <w:rPr>
          <w:szCs w:val="21"/>
        </w:rPr>
      </w:pPr>
    </w:p>
    <w:p w:rsidR="001B6390" w:rsidRPr="00D94591" w:rsidRDefault="001B6390" w:rsidP="001B6390">
      <w:pPr>
        <w:rPr>
          <w:szCs w:val="21"/>
        </w:rPr>
      </w:pPr>
      <w:r w:rsidRPr="00D94591">
        <w:rPr>
          <w:szCs w:val="21"/>
        </w:rPr>
        <w:t>Record 6 of 273</w:t>
      </w:r>
    </w:p>
    <w:p w:rsidR="001B6390" w:rsidRPr="00D94591" w:rsidRDefault="001B6390" w:rsidP="001B6390">
      <w:pPr>
        <w:rPr>
          <w:szCs w:val="21"/>
        </w:rPr>
      </w:pPr>
      <w:r w:rsidRPr="00D94591">
        <w:rPr>
          <w:szCs w:val="21"/>
        </w:rPr>
        <w:t>Title: Porous carbon-coated Li2MoO4 as high-performance anode materials for lithium-ion batteries</w:t>
      </w:r>
    </w:p>
    <w:p w:rsidR="001B6390" w:rsidRPr="00D94591" w:rsidRDefault="001B6390" w:rsidP="001B6390">
      <w:pPr>
        <w:rPr>
          <w:szCs w:val="21"/>
        </w:rPr>
      </w:pPr>
      <w:r w:rsidRPr="00D94591">
        <w:rPr>
          <w:szCs w:val="21"/>
        </w:rPr>
        <w:t>Author(s): Zhang, JY (Zhang, Jianyin); Li, RL (Li, Rongli); Chen, Q (Chen, Qian); Zhao, GH (Zhao, Guohua); Jia, JF (Jia, Jianfeng)</w:t>
      </w:r>
    </w:p>
    <w:p w:rsidR="001B6390" w:rsidRPr="00D94591" w:rsidRDefault="001B6390" w:rsidP="001B6390">
      <w:pPr>
        <w:rPr>
          <w:szCs w:val="21"/>
        </w:rPr>
      </w:pPr>
      <w:r w:rsidRPr="00D94591">
        <w:rPr>
          <w:szCs w:val="21"/>
        </w:rPr>
        <w:t xml:space="preserve">Source: MATERIALS LETTERS  Volume: 233  Pages: 302-305  DOI: 10.1016/j.matlet.2018.09.032  Published: DEC 15 2018  </w:t>
      </w:r>
    </w:p>
    <w:p w:rsidR="001B6390" w:rsidRPr="00D94591" w:rsidRDefault="001B6390" w:rsidP="001B6390">
      <w:pPr>
        <w:rPr>
          <w:szCs w:val="21"/>
        </w:rPr>
      </w:pPr>
      <w:r w:rsidRPr="00D94591">
        <w:rPr>
          <w:szCs w:val="21"/>
        </w:rPr>
        <w:t>Accession Number: WOS:000446244700077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[Zhang, Jianyin; Li, Rongli; Chen, Qian; Zhao, Guohua; Jia, Jianfeng] Shanxi Normal Univ, Sch Chem &amp; Mat Sci, Minist Educ, Key Lab Magnet Mol &amp; Magnet Informat Mat, 1 Gongyuan St, Linfen 041004, Peoples R China.</w:t>
      </w:r>
    </w:p>
    <w:p w:rsidR="001B6390" w:rsidRPr="00D94591" w:rsidRDefault="001B6390" w:rsidP="001B6390">
      <w:pPr>
        <w:rPr>
          <w:szCs w:val="21"/>
        </w:rPr>
      </w:pPr>
      <w:r w:rsidRPr="00D94591">
        <w:rPr>
          <w:szCs w:val="21"/>
        </w:rPr>
        <w:t>Reprint Address: Zhang, JY (reprint author), Shanxi Normal Univ, Sch Chem &amp; Mat Sci, Minist Educ, Key Lab Magnet Mol &amp; Magnet Informat Mat, 1 Gongyuan St, Linfen 041004, Peoples R China.</w:t>
      </w:r>
    </w:p>
    <w:p w:rsidR="001B6390" w:rsidRPr="00D94591" w:rsidRDefault="001B6390" w:rsidP="001B6390">
      <w:pPr>
        <w:rPr>
          <w:szCs w:val="21"/>
        </w:rPr>
      </w:pPr>
      <w:r w:rsidRPr="00D94591">
        <w:rPr>
          <w:szCs w:val="21"/>
        </w:rPr>
        <w:t>E-mail Addresses: jyzhang@sxnu.edu.cn</w:t>
      </w:r>
    </w:p>
    <w:p w:rsidR="001B6390" w:rsidRPr="00D94591" w:rsidRDefault="001B6390" w:rsidP="001B6390">
      <w:pPr>
        <w:rPr>
          <w:szCs w:val="21"/>
        </w:rPr>
      </w:pPr>
      <w:r w:rsidRPr="00D94591">
        <w:rPr>
          <w:szCs w:val="21"/>
        </w:rPr>
        <w:t>IDS Number: GV6SH</w:t>
      </w:r>
    </w:p>
    <w:p w:rsidR="001B6390" w:rsidRPr="00D94591" w:rsidRDefault="001B6390" w:rsidP="001B6390">
      <w:pPr>
        <w:rPr>
          <w:szCs w:val="21"/>
        </w:rPr>
      </w:pPr>
      <w:r w:rsidRPr="00D94591">
        <w:rPr>
          <w:szCs w:val="21"/>
        </w:rPr>
        <w:t>ISSN: 0167-577X</w:t>
      </w:r>
    </w:p>
    <w:p w:rsidR="001B6390" w:rsidRDefault="001B6390" w:rsidP="001B6390">
      <w:pPr>
        <w:rPr>
          <w:szCs w:val="21"/>
        </w:rPr>
      </w:pPr>
      <w:r w:rsidRPr="00D94591">
        <w:rPr>
          <w:szCs w:val="21"/>
        </w:rPr>
        <w:t>eISSN: 1873-4979</w:t>
      </w:r>
    </w:p>
    <w:p w:rsidR="001B6390" w:rsidRPr="00D94591" w:rsidRDefault="001B6390" w:rsidP="001B6390">
      <w:pPr>
        <w:rPr>
          <w:szCs w:val="21"/>
        </w:rPr>
      </w:pPr>
    </w:p>
    <w:p w:rsidR="001B6390" w:rsidRPr="00D94591" w:rsidRDefault="001B6390" w:rsidP="001B6390">
      <w:pPr>
        <w:rPr>
          <w:szCs w:val="21"/>
        </w:rPr>
      </w:pPr>
      <w:r w:rsidRPr="00D94591">
        <w:rPr>
          <w:szCs w:val="21"/>
        </w:rPr>
        <w:t>Record 7 of 273</w:t>
      </w:r>
    </w:p>
    <w:p w:rsidR="001B6390" w:rsidRPr="00D94591" w:rsidRDefault="001B6390" w:rsidP="001B6390">
      <w:pPr>
        <w:rPr>
          <w:szCs w:val="21"/>
        </w:rPr>
      </w:pPr>
      <w:r w:rsidRPr="00D94591">
        <w:rPr>
          <w:szCs w:val="21"/>
        </w:rPr>
        <w:t>Title: Asymptotic behavior of a stochastic delayed chemostat model with nonmonotone uptake function</w:t>
      </w:r>
    </w:p>
    <w:p w:rsidR="001B6390" w:rsidRPr="00D94591" w:rsidRDefault="001B6390" w:rsidP="001B6390">
      <w:pPr>
        <w:rPr>
          <w:szCs w:val="21"/>
        </w:rPr>
      </w:pPr>
      <w:r w:rsidRPr="00D94591">
        <w:rPr>
          <w:szCs w:val="21"/>
        </w:rPr>
        <w:t>Author(s): Sun, SL (Sun, Shulin); Zhang, XF (Zhang, Xiaofeng)</w:t>
      </w:r>
    </w:p>
    <w:p w:rsidR="001B6390" w:rsidRPr="00D94591" w:rsidRDefault="001B6390" w:rsidP="001B6390">
      <w:pPr>
        <w:rPr>
          <w:szCs w:val="21"/>
        </w:rPr>
      </w:pPr>
      <w:r w:rsidRPr="00D94591">
        <w:rPr>
          <w:szCs w:val="21"/>
        </w:rPr>
        <w:t xml:space="preserve">Source: PHYSICA A-STATISTICAL MECHANICS AND ITS APPLICATIONS  Volume: 512  Pages: </w:t>
      </w:r>
      <w:r w:rsidRPr="00D94591">
        <w:rPr>
          <w:szCs w:val="21"/>
        </w:rPr>
        <w:lastRenderedPageBreak/>
        <w:t xml:space="preserve">38-56  DOI: 10.1016/j.physa.2018.08.010  Published: DEC 15 2018  </w:t>
      </w:r>
    </w:p>
    <w:p w:rsidR="001B6390" w:rsidRPr="00D94591" w:rsidRDefault="001B6390" w:rsidP="001B6390">
      <w:pPr>
        <w:rPr>
          <w:szCs w:val="21"/>
        </w:rPr>
      </w:pPr>
      <w:r w:rsidRPr="00D94591">
        <w:rPr>
          <w:szCs w:val="21"/>
        </w:rPr>
        <w:t>Accession Number: WOS:000446151000004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[Sun, Shulin; Zhang, Xiaofeng] Shanxi Normal Univ, Sch Math &amp; Comp Sci, Linfen 041004, Peoples R China.</w:t>
      </w:r>
    </w:p>
    <w:p w:rsidR="001B6390" w:rsidRPr="00D94591" w:rsidRDefault="001B6390" w:rsidP="001B6390">
      <w:pPr>
        <w:rPr>
          <w:szCs w:val="21"/>
        </w:rPr>
      </w:pPr>
      <w:r w:rsidRPr="00D94591">
        <w:rPr>
          <w:szCs w:val="21"/>
        </w:rPr>
        <w:t>Reprint Address: Sun, SL (reprint author), Shanxi Normal Univ, Sch Math &amp; Comp Sci, Linfen 041004, Peoples R China.</w:t>
      </w:r>
    </w:p>
    <w:p w:rsidR="001B6390" w:rsidRPr="00D94591" w:rsidRDefault="001B6390" w:rsidP="001B6390">
      <w:pPr>
        <w:rPr>
          <w:szCs w:val="21"/>
        </w:rPr>
      </w:pPr>
      <w:r w:rsidRPr="00D94591">
        <w:rPr>
          <w:szCs w:val="21"/>
        </w:rPr>
        <w:t>E-mail Addresses: sunshulin2013@163.com</w:t>
      </w:r>
    </w:p>
    <w:p w:rsidR="001B6390" w:rsidRPr="00D94591" w:rsidRDefault="001B6390" w:rsidP="001B6390">
      <w:pPr>
        <w:rPr>
          <w:szCs w:val="21"/>
        </w:rPr>
      </w:pPr>
      <w:r w:rsidRPr="00D94591">
        <w:rPr>
          <w:szCs w:val="21"/>
        </w:rPr>
        <w:t>IDS Number: GV5OE</w:t>
      </w:r>
    </w:p>
    <w:p w:rsidR="001B6390" w:rsidRPr="00D94591" w:rsidRDefault="001B6390" w:rsidP="001B6390">
      <w:pPr>
        <w:rPr>
          <w:szCs w:val="21"/>
        </w:rPr>
      </w:pPr>
      <w:r w:rsidRPr="00D94591">
        <w:rPr>
          <w:szCs w:val="21"/>
        </w:rPr>
        <w:t>ISSN: 0378-4371</w:t>
      </w:r>
    </w:p>
    <w:p w:rsidR="001B6390" w:rsidRDefault="001B6390" w:rsidP="001B6390">
      <w:pPr>
        <w:rPr>
          <w:szCs w:val="21"/>
        </w:rPr>
      </w:pPr>
      <w:r w:rsidRPr="00D94591">
        <w:rPr>
          <w:szCs w:val="21"/>
        </w:rPr>
        <w:t>eISSN: 1873-2119</w:t>
      </w:r>
    </w:p>
    <w:p w:rsidR="001B6390" w:rsidRPr="00D94591" w:rsidRDefault="001B6390" w:rsidP="001B6390">
      <w:pPr>
        <w:rPr>
          <w:szCs w:val="21"/>
        </w:rPr>
      </w:pPr>
    </w:p>
    <w:p w:rsidR="001B6390" w:rsidRPr="00D94591" w:rsidRDefault="001B6390" w:rsidP="001B6390">
      <w:pPr>
        <w:rPr>
          <w:szCs w:val="21"/>
        </w:rPr>
      </w:pPr>
      <w:r w:rsidRPr="00D94591">
        <w:rPr>
          <w:szCs w:val="21"/>
        </w:rPr>
        <w:t>Record 8 of 273</w:t>
      </w:r>
    </w:p>
    <w:p w:rsidR="001B6390" w:rsidRPr="00D94591" w:rsidRDefault="001B6390" w:rsidP="001B6390">
      <w:pPr>
        <w:rPr>
          <w:szCs w:val="21"/>
        </w:rPr>
      </w:pPr>
      <w:r w:rsidRPr="00D94591">
        <w:rPr>
          <w:szCs w:val="21"/>
        </w:rPr>
        <w:t>Title: Low temperature, rapid and controllable growth of highly crystalline ZnO nanostructures via a diluent hydrolytic process and its application to transparent super-wetting films</w:t>
      </w:r>
    </w:p>
    <w:p w:rsidR="001B6390" w:rsidRPr="00D94591" w:rsidRDefault="001B6390" w:rsidP="001B6390">
      <w:pPr>
        <w:rPr>
          <w:szCs w:val="21"/>
        </w:rPr>
      </w:pPr>
      <w:r w:rsidRPr="00D94591">
        <w:rPr>
          <w:szCs w:val="21"/>
        </w:rPr>
        <w:t>Author(s): Wang, HJ (Wang, Huijie); Yu, J (Yu, Jing); Liu, H (Liu, Huan); Xu, XL (Xu, Xiaoliang)</w:t>
      </w:r>
    </w:p>
    <w:p w:rsidR="001B6390" w:rsidRPr="00D94591" w:rsidRDefault="001B6390" w:rsidP="001B6390">
      <w:pPr>
        <w:rPr>
          <w:szCs w:val="21"/>
        </w:rPr>
      </w:pPr>
      <w:r w:rsidRPr="00D94591">
        <w:rPr>
          <w:szCs w:val="21"/>
        </w:rPr>
        <w:t xml:space="preserve">Source: CRYSTENGCOMM  Volume: 20  Issue: 46  Pages: 7602-7609  DOI: 10.1039/c8ce01446a  Published: DEC 14 2018  </w:t>
      </w:r>
    </w:p>
    <w:p w:rsidR="001B6390" w:rsidRPr="00D94591" w:rsidRDefault="001B6390" w:rsidP="001B6390">
      <w:pPr>
        <w:rPr>
          <w:szCs w:val="21"/>
        </w:rPr>
      </w:pPr>
      <w:r w:rsidRPr="00D94591">
        <w:rPr>
          <w:szCs w:val="21"/>
        </w:rPr>
        <w:t>Accession Number: WOS:000451535200024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Huijie] Shanxi Normal Univ, Sch Phys &amp; Informat Engn, Linfen 041004, Peoples R China. </w:t>
      </w:r>
    </w:p>
    <w:p w:rsidR="001B6390" w:rsidRPr="00D94591" w:rsidRDefault="001B6390" w:rsidP="001B6390">
      <w:pPr>
        <w:rPr>
          <w:szCs w:val="21"/>
        </w:rPr>
      </w:pPr>
      <w:r w:rsidRPr="00D94591">
        <w:rPr>
          <w:szCs w:val="21"/>
        </w:rPr>
        <w:t xml:space="preserve">[Yu, Jing] Shandong Normal Univ, Sch Phys &amp; Elect, Jinan 250014, Shandong, Peoples R China. </w:t>
      </w:r>
    </w:p>
    <w:p w:rsidR="001B6390" w:rsidRPr="00D94591" w:rsidRDefault="001B6390" w:rsidP="001B6390">
      <w:pPr>
        <w:rPr>
          <w:szCs w:val="21"/>
        </w:rPr>
      </w:pPr>
      <w:r w:rsidRPr="00D94591">
        <w:rPr>
          <w:szCs w:val="21"/>
        </w:rPr>
        <w:t>[Liu, Huan; Xu, Xiaoliang] Univ Sci &amp; Technol China, Chinese Acad Sci, Sch Phys Sci, Key Lab Strongly Coupled Quantum Matter Phys, Hefei 230026, Anhui, Peoples R China.</w:t>
      </w:r>
    </w:p>
    <w:p w:rsidR="001B6390" w:rsidRPr="00D94591" w:rsidRDefault="001B6390" w:rsidP="001B6390">
      <w:pPr>
        <w:rPr>
          <w:szCs w:val="21"/>
        </w:rPr>
      </w:pPr>
      <w:r w:rsidRPr="00D94591">
        <w:rPr>
          <w:szCs w:val="21"/>
        </w:rPr>
        <w:t>Reprint Address: Xu, XL (reprint author), Univ Sci &amp; Technol China, Chinese Acad Sci, Sch Phys Sci, Key Lab Strongly Coupled Quantum Matter Phys, Hefei 230026, Anhui, Peoples R China.</w:t>
      </w:r>
    </w:p>
    <w:p w:rsidR="001B6390" w:rsidRPr="00D94591" w:rsidRDefault="001B6390" w:rsidP="001B6390">
      <w:pPr>
        <w:rPr>
          <w:szCs w:val="21"/>
        </w:rPr>
      </w:pPr>
      <w:r w:rsidRPr="00D94591">
        <w:rPr>
          <w:szCs w:val="21"/>
        </w:rPr>
        <w:t>E-mail Addresses: xlxu@ustc.edu.cn</w:t>
      </w:r>
    </w:p>
    <w:p w:rsidR="001B6390" w:rsidRPr="00D94591" w:rsidRDefault="001B6390" w:rsidP="001B6390">
      <w:pPr>
        <w:rPr>
          <w:szCs w:val="21"/>
        </w:rPr>
      </w:pPr>
      <w:r w:rsidRPr="00D94591">
        <w:rPr>
          <w:szCs w:val="21"/>
        </w:rPr>
        <w:t>IDS Number: HC1BX</w:t>
      </w:r>
    </w:p>
    <w:p w:rsidR="001B6390" w:rsidRDefault="001B6390" w:rsidP="001B6390">
      <w:pPr>
        <w:rPr>
          <w:szCs w:val="21"/>
        </w:rPr>
      </w:pPr>
      <w:r w:rsidRPr="00D94591">
        <w:rPr>
          <w:szCs w:val="21"/>
        </w:rPr>
        <w:t>ISSN: 1466-8033</w:t>
      </w:r>
    </w:p>
    <w:p w:rsidR="001B6390" w:rsidRPr="00D94591" w:rsidRDefault="001B6390" w:rsidP="001B6390">
      <w:pPr>
        <w:rPr>
          <w:szCs w:val="21"/>
        </w:rPr>
      </w:pPr>
    </w:p>
    <w:p w:rsidR="001B6390" w:rsidRPr="00D94591" w:rsidRDefault="001B6390" w:rsidP="001B6390">
      <w:pPr>
        <w:rPr>
          <w:szCs w:val="21"/>
        </w:rPr>
      </w:pPr>
      <w:r w:rsidRPr="00D94591">
        <w:rPr>
          <w:szCs w:val="21"/>
        </w:rPr>
        <w:t>Record 9 of 273</w:t>
      </w:r>
    </w:p>
    <w:p w:rsidR="001B6390" w:rsidRPr="00D94591" w:rsidRDefault="001B6390" w:rsidP="001B6390">
      <w:pPr>
        <w:rPr>
          <w:szCs w:val="21"/>
        </w:rPr>
      </w:pPr>
      <w:r w:rsidRPr="00D94591">
        <w:rPr>
          <w:szCs w:val="21"/>
        </w:rPr>
        <w:t>Title: N,O-Bidentate ligand-tunable copper(II) complexes as a catalyst for Chan-Lam coupling reactions of arylboronic acids with 1H-imidazole derivatives</w:t>
      </w:r>
    </w:p>
    <w:p w:rsidR="001B6390" w:rsidRPr="00D94591" w:rsidRDefault="001B6390" w:rsidP="001B6390">
      <w:pPr>
        <w:rPr>
          <w:szCs w:val="21"/>
        </w:rPr>
      </w:pPr>
      <w:r w:rsidRPr="00D94591">
        <w:rPr>
          <w:szCs w:val="21"/>
        </w:rPr>
        <w:t>Author(s): Jia, XF (Jia, Xuefeng); Peng, P (Peng, Pai)</w:t>
      </w:r>
    </w:p>
    <w:p w:rsidR="001B6390" w:rsidRPr="00D94591" w:rsidRDefault="001B6390" w:rsidP="001B6390">
      <w:pPr>
        <w:rPr>
          <w:szCs w:val="21"/>
        </w:rPr>
      </w:pPr>
      <w:r w:rsidRPr="00D94591">
        <w:rPr>
          <w:szCs w:val="21"/>
        </w:rPr>
        <w:t xml:space="preserve">Source: ORGANIC &amp; BIOMOLECULAR CHEMISTRY  Volume: 16  Issue: 46  Pages: 8984-8988  DOI: 10.1039/c8ob02254b  Published: DEC 14 2018  </w:t>
      </w:r>
    </w:p>
    <w:p w:rsidR="001B6390" w:rsidRPr="00D94591" w:rsidRDefault="001B6390" w:rsidP="001B6390">
      <w:pPr>
        <w:rPr>
          <w:szCs w:val="21"/>
        </w:rPr>
      </w:pPr>
      <w:r w:rsidRPr="00D94591">
        <w:rPr>
          <w:szCs w:val="21"/>
        </w:rPr>
        <w:t>Accession Number: WOS:000451537800014</w:t>
      </w:r>
    </w:p>
    <w:p w:rsidR="001B6390" w:rsidRPr="00D94591" w:rsidRDefault="001B6390" w:rsidP="001B6390">
      <w:pPr>
        <w:rPr>
          <w:szCs w:val="21"/>
        </w:rPr>
      </w:pPr>
      <w:r w:rsidRPr="00D94591">
        <w:rPr>
          <w:szCs w:val="21"/>
        </w:rPr>
        <w:t>PubMed ID: 30418460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[Jia, Xuefeng; Peng, Pai] Shanxi Normal Univ, Key Lab Magnet Mol &amp; Magnet Informat </w:t>
      </w:r>
      <w:r w:rsidRPr="00D94591">
        <w:rPr>
          <w:szCs w:val="21"/>
        </w:rPr>
        <w:lastRenderedPageBreak/>
        <w:t>Mat, Minist Educ, Sch Chem &amp; Mat Sci, Linfen 041004, Peoples R China.</w:t>
      </w:r>
    </w:p>
    <w:p w:rsidR="001B6390" w:rsidRPr="00D94591" w:rsidRDefault="001B6390" w:rsidP="001B6390">
      <w:pPr>
        <w:rPr>
          <w:szCs w:val="21"/>
        </w:rPr>
      </w:pPr>
      <w:r w:rsidRPr="00D94591">
        <w:rPr>
          <w:szCs w:val="21"/>
        </w:rPr>
        <w:t>Reprint Address: Jia, XF (reprint author), Shanxi Normal Univ, Key Lab Magnet Mol &amp; Magnet Informat Mat, Minist Educ, Sch Chem &amp; Mat Sci, Linfen 041004, Peoples R China.</w:t>
      </w:r>
    </w:p>
    <w:p w:rsidR="001B6390" w:rsidRPr="00D94591" w:rsidRDefault="001B6390" w:rsidP="001B6390">
      <w:pPr>
        <w:rPr>
          <w:szCs w:val="21"/>
        </w:rPr>
      </w:pPr>
      <w:r w:rsidRPr="00D94591">
        <w:rPr>
          <w:szCs w:val="21"/>
        </w:rPr>
        <w:t>E-mail Addresses: jxfliu@163.com</w:t>
      </w:r>
    </w:p>
    <w:p w:rsidR="001B6390" w:rsidRPr="00D94591" w:rsidRDefault="001B6390" w:rsidP="001B6390">
      <w:pPr>
        <w:rPr>
          <w:szCs w:val="21"/>
        </w:rPr>
      </w:pPr>
      <w:r w:rsidRPr="00D94591">
        <w:rPr>
          <w:szCs w:val="21"/>
        </w:rPr>
        <w:t>IDS Number: HC1CV</w:t>
      </w:r>
    </w:p>
    <w:p w:rsidR="001B6390" w:rsidRPr="00D94591" w:rsidRDefault="001B6390" w:rsidP="001B6390">
      <w:pPr>
        <w:rPr>
          <w:szCs w:val="21"/>
        </w:rPr>
      </w:pPr>
      <w:r w:rsidRPr="00D94591">
        <w:rPr>
          <w:szCs w:val="21"/>
        </w:rPr>
        <w:t>ISSN: 1477-0520</w:t>
      </w:r>
    </w:p>
    <w:p w:rsidR="001B6390" w:rsidRDefault="001B6390" w:rsidP="001B6390">
      <w:pPr>
        <w:rPr>
          <w:szCs w:val="21"/>
        </w:rPr>
      </w:pPr>
      <w:r w:rsidRPr="00D94591">
        <w:rPr>
          <w:szCs w:val="21"/>
        </w:rPr>
        <w:t>eISSN: 1477-0539</w:t>
      </w:r>
    </w:p>
    <w:p w:rsidR="001B6390" w:rsidRPr="00D94591" w:rsidRDefault="001B6390" w:rsidP="001B6390">
      <w:pPr>
        <w:rPr>
          <w:szCs w:val="21"/>
        </w:rPr>
      </w:pPr>
    </w:p>
    <w:p w:rsidR="001B6390" w:rsidRPr="00D94591" w:rsidRDefault="001B6390" w:rsidP="001B6390">
      <w:pPr>
        <w:rPr>
          <w:szCs w:val="21"/>
        </w:rPr>
      </w:pPr>
      <w:r w:rsidRPr="00D94591">
        <w:rPr>
          <w:szCs w:val="21"/>
        </w:rPr>
        <w:t>Record 10 of 273</w:t>
      </w:r>
    </w:p>
    <w:p w:rsidR="001B6390" w:rsidRPr="00D94591" w:rsidRDefault="001B6390" w:rsidP="001B6390">
      <w:pPr>
        <w:rPr>
          <w:szCs w:val="21"/>
        </w:rPr>
      </w:pPr>
      <w:r w:rsidRPr="00D94591">
        <w:rPr>
          <w:szCs w:val="21"/>
        </w:rPr>
        <w:t>Title: Shape-control of super-branched Pd-Cu alloys with enhanced electrocatalytic performance for ethylene glycol oxidation</w:t>
      </w:r>
    </w:p>
    <w:p w:rsidR="001B6390" w:rsidRPr="00D94591" w:rsidRDefault="001B6390" w:rsidP="001B6390">
      <w:pPr>
        <w:rPr>
          <w:szCs w:val="21"/>
        </w:rPr>
      </w:pPr>
      <w:r w:rsidRPr="00D94591">
        <w:rPr>
          <w:szCs w:val="21"/>
        </w:rPr>
        <w:t>Author(s): Hu, TJ (Hu, Tianjun); Wang, Y (Wang, Ying); Xiao, H (Xiao, He); Chen, WW (Chen, Wenwen); Zhao, M (Zhao, Man); Jia, JF (Jia, Jianfeng)</w:t>
      </w:r>
    </w:p>
    <w:p w:rsidR="001B6390" w:rsidRPr="00D94591" w:rsidRDefault="001B6390" w:rsidP="001B6390">
      <w:pPr>
        <w:rPr>
          <w:szCs w:val="21"/>
        </w:rPr>
      </w:pPr>
      <w:r w:rsidRPr="00D94591">
        <w:rPr>
          <w:szCs w:val="21"/>
        </w:rPr>
        <w:t xml:space="preserve">Source: CHEMICAL COMMUNICATIONS  Volume: 54  Issue: 95  Pages: 13363-13366  DOI: 10.1039/c8cc06901h  Published: DEC 11 2018  </w:t>
      </w:r>
    </w:p>
    <w:p w:rsidR="001B6390" w:rsidRPr="00D94591" w:rsidRDefault="001B6390" w:rsidP="001B6390">
      <w:pPr>
        <w:rPr>
          <w:szCs w:val="21"/>
        </w:rPr>
      </w:pPr>
      <w:r w:rsidRPr="00D94591">
        <w:rPr>
          <w:szCs w:val="21"/>
        </w:rPr>
        <w:t>Accession Number: WOS:000451657700011</w:t>
      </w:r>
    </w:p>
    <w:p w:rsidR="001B6390" w:rsidRPr="00D94591" w:rsidRDefault="001B6390" w:rsidP="001B6390">
      <w:pPr>
        <w:rPr>
          <w:szCs w:val="21"/>
        </w:rPr>
      </w:pPr>
      <w:r w:rsidRPr="00D94591">
        <w:rPr>
          <w:szCs w:val="21"/>
        </w:rPr>
        <w:t>PubMed ID: 30420989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[Hu, Tianjun; Wang, Ying; Xiao, He; Chen, Wenwen; Zhao, Man; Jia, Jianfeng] Shanxi Normal Univ, Sch Chem &amp; Mat Sci, Minist Educ, Key Lab Magnet Mol &amp; Magnet Informat Mat, Linfen 041004, Peoples R China.</w:t>
      </w:r>
    </w:p>
    <w:p w:rsidR="001B6390" w:rsidRPr="00D94591" w:rsidRDefault="001B6390" w:rsidP="001B6390">
      <w:pPr>
        <w:rPr>
          <w:szCs w:val="21"/>
        </w:rPr>
      </w:pPr>
      <w:r w:rsidRPr="00D94591">
        <w:rPr>
          <w:szCs w:val="21"/>
        </w:rPr>
        <w:t>Reprint Address: Jia, JF (reprint author), Shanxi Normal Univ, Sch Chem &amp; Mat Sci, Minist Educ, Key Lab Magnet Mol &amp; Magnet Informat Mat, Linfen 041004, Peoples R China.</w:t>
      </w:r>
    </w:p>
    <w:p w:rsidR="001B6390" w:rsidRPr="00D94591" w:rsidRDefault="001B6390" w:rsidP="001B6390">
      <w:pPr>
        <w:rPr>
          <w:szCs w:val="21"/>
        </w:rPr>
      </w:pPr>
      <w:r w:rsidRPr="00D94591">
        <w:rPr>
          <w:szCs w:val="21"/>
        </w:rPr>
        <w:t>E-mail Addresses: jiajf@dns.sxnu.edu.cn</w:t>
      </w:r>
    </w:p>
    <w:p w:rsidR="001B6390" w:rsidRPr="00D94591" w:rsidRDefault="001B6390" w:rsidP="001B6390">
      <w:pPr>
        <w:rPr>
          <w:szCs w:val="21"/>
        </w:rPr>
      </w:pPr>
      <w:r w:rsidRPr="00D94591">
        <w:rPr>
          <w:szCs w:val="21"/>
        </w:rPr>
        <w:t>IDS Number: HC2UP</w:t>
      </w:r>
    </w:p>
    <w:p w:rsidR="001B6390" w:rsidRPr="00D94591" w:rsidRDefault="001B6390" w:rsidP="001B6390">
      <w:pPr>
        <w:rPr>
          <w:szCs w:val="21"/>
        </w:rPr>
      </w:pPr>
      <w:r w:rsidRPr="00D94591">
        <w:rPr>
          <w:szCs w:val="21"/>
        </w:rPr>
        <w:t>ISSN: 1359-7345</w:t>
      </w:r>
    </w:p>
    <w:p w:rsidR="001B6390" w:rsidRDefault="001B6390" w:rsidP="001B6390">
      <w:pPr>
        <w:rPr>
          <w:szCs w:val="21"/>
        </w:rPr>
      </w:pPr>
      <w:r w:rsidRPr="00D94591">
        <w:rPr>
          <w:szCs w:val="21"/>
        </w:rPr>
        <w:t>eISSN: 1364-548X</w:t>
      </w:r>
    </w:p>
    <w:p w:rsidR="001B6390" w:rsidRPr="00D94591" w:rsidRDefault="001B6390" w:rsidP="001B6390">
      <w:pPr>
        <w:rPr>
          <w:szCs w:val="21"/>
        </w:rPr>
      </w:pPr>
    </w:p>
    <w:p w:rsidR="001B6390" w:rsidRPr="00D94591" w:rsidRDefault="001B6390" w:rsidP="001B6390">
      <w:pPr>
        <w:rPr>
          <w:szCs w:val="21"/>
        </w:rPr>
      </w:pPr>
      <w:r w:rsidRPr="00D94591">
        <w:rPr>
          <w:szCs w:val="21"/>
        </w:rPr>
        <w:t>Record 11 of 273</w:t>
      </w:r>
    </w:p>
    <w:p w:rsidR="001B6390" w:rsidRPr="00D94591" w:rsidRDefault="001B6390" w:rsidP="001B6390">
      <w:pPr>
        <w:rPr>
          <w:szCs w:val="21"/>
        </w:rPr>
      </w:pPr>
      <w:r w:rsidRPr="00D94591">
        <w:rPr>
          <w:szCs w:val="21"/>
        </w:rPr>
        <w:t>Title: Synthesis of Urea Ammonium Halide Cocrystal and Theoretical Study of Its Influencing Factors in Water System</w:t>
      </w:r>
    </w:p>
    <w:p w:rsidR="001B6390" w:rsidRPr="00D94591" w:rsidRDefault="001B6390" w:rsidP="001B6390">
      <w:pPr>
        <w:rPr>
          <w:szCs w:val="21"/>
        </w:rPr>
      </w:pPr>
      <w:r w:rsidRPr="00D94591">
        <w:rPr>
          <w:szCs w:val="21"/>
        </w:rPr>
        <w:t>Author(s): Yan, X (Yan Xuan); Xue, BC (Xue Bingchun); Liu, EB (Liu Erbao)</w:t>
      </w:r>
    </w:p>
    <w:p w:rsidR="001B6390" w:rsidRPr="00D94591" w:rsidRDefault="001B6390" w:rsidP="001B6390">
      <w:pPr>
        <w:rPr>
          <w:szCs w:val="21"/>
        </w:rPr>
      </w:pPr>
      <w:r w:rsidRPr="00D94591">
        <w:rPr>
          <w:szCs w:val="21"/>
        </w:rPr>
        <w:t xml:space="preserve">Source: CHEMICAL JOURNAL OF CHINESE UNIVERSITIES-CHINESE  Volume: 39  Issue: 12  Pages: 2700-2706  DOI: 10.7503/cjcu20180481  Published: DEC 10 2018  </w:t>
      </w:r>
    </w:p>
    <w:p w:rsidR="001B6390" w:rsidRPr="00D94591" w:rsidRDefault="001B6390" w:rsidP="001B6390">
      <w:pPr>
        <w:rPr>
          <w:szCs w:val="21"/>
        </w:rPr>
      </w:pPr>
      <w:r w:rsidRPr="00D94591">
        <w:rPr>
          <w:szCs w:val="21"/>
        </w:rPr>
        <w:t>Accession Number: WOS:000456959800013</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[Yan Xuan; Xue Bingchun; Liu Erbao] Shanxi Normal Univ, Sch Chem &amp; Mat Sci, Linfen 041001, Peoples R China.</w:t>
      </w:r>
    </w:p>
    <w:p w:rsidR="001B6390" w:rsidRPr="00D94591" w:rsidRDefault="001B6390" w:rsidP="001B6390">
      <w:pPr>
        <w:rPr>
          <w:szCs w:val="21"/>
        </w:rPr>
      </w:pPr>
      <w:r w:rsidRPr="00D94591">
        <w:rPr>
          <w:szCs w:val="21"/>
        </w:rPr>
        <w:t>Reprint Address: Xue, BC; Liu, EB (reprint author), Shanxi Normal Univ, Sch Chem &amp; Mat Sci, Linfen 041001, Peoples R China.</w:t>
      </w:r>
    </w:p>
    <w:p w:rsidR="001B6390" w:rsidRPr="00D94591" w:rsidRDefault="001B6390" w:rsidP="001B6390">
      <w:pPr>
        <w:rPr>
          <w:szCs w:val="21"/>
        </w:rPr>
      </w:pPr>
      <w:r w:rsidRPr="00D94591">
        <w:rPr>
          <w:szCs w:val="21"/>
        </w:rPr>
        <w:t>E-mail Addresses: bexue@sxnu.edu.cn; liueb@sniu.edu.cn</w:t>
      </w:r>
    </w:p>
    <w:p w:rsidR="001B6390" w:rsidRPr="00D94591" w:rsidRDefault="001B6390" w:rsidP="001B6390">
      <w:pPr>
        <w:rPr>
          <w:szCs w:val="21"/>
        </w:rPr>
      </w:pPr>
      <w:r w:rsidRPr="00D94591">
        <w:rPr>
          <w:szCs w:val="21"/>
        </w:rPr>
        <w:t>IDS Number: HJ1XW</w:t>
      </w:r>
    </w:p>
    <w:p w:rsidR="001B6390" w:rsidRDefault="001B6390" w:rsidP="001B6390">
      <w:pPr>
        <w:rPr>
          <w:szCs w:val="21"/>
        </w:rPr>
      </w:pPr>
      <w:r w:rsidRPr="00D94591">
        <w:rPr>
          <w:szCs w:val="21"/>
        </w:rPr>
        <w:lastRenderedPageBreak/>
        <w:t>ISSN: 0251-0790</w:t>
      </w:r>
    </w:p>
    <w:p w:rsidR="001B6390" w:rsidRPr="00D94591" w:rsidRDefault="001B6390" w:rsidP="001B6390">
      <w:pPr>
        <w:rPr>
          <w:szCs w:val="21"/>
        </w:rPr>
      </w:pPr>
    </w:p>
    <w:p w:rsidR="001B6390" w:rsidRPr="00D94591" w:rsidRDefault="001B6390" w:rsidP="001B6390">
      <w:pPr>
        <w:rPr>
          <w:szCs w:val="21"/>
        </w:rPr>
      </w:pPr>
      <w:r w:rsidRPr="00D94591">
        <w:rPr>
          <w:szCs w:val="21"/>
        </w:rPr>
        <w:t>Record 12 of 273</w:t>
      </w:r>
    </w:p>
    <w:p w:rsidR="001B6390" w:rsidRPr="00D94591" w:rsidRDefault="001B6390" w:rsidP="001B6390">
      <w:pPr>
        <w:rPr>
          <w:szCs w:val="21"/>
        </w:rPr>
      </w:pPr>
      <w:r w:rsidRPr="00D94591">
        <w:rPr>
          <w:szCs w:val="21"/>
        </w:rPr>
        <w:t>Title: Theoretical Studies on Excited-State Properties of Au(III) Emitters with Thermally Activated Delayed Fluorescence</w:t>
      </w:r>
    </w:p>
    <w:p w:rsidR="001B6390" w:rsidRPr="00D94591" w:rsidRDefault="001B6390" w:rsidP="001B6390">
      <w:pPr>
        <w:rPr>
          <w:szCs w:val="21"/>
        </w:rPr>
      </w:pPr>
      <w:r w:rsidRPr="00D94591">
        <w:rPr>
          <w:szCs w:val="21"/>
        </w:rPr>
        <w:t>Author(s): Gao, YJ (Gao, Yuan-Jun); Chen, WK (Chen, Wen-Kai); Zhang, TT (Zhang, Ting-Ting); Fang, WH (Fang, Wei-Hai); Cui, GL (Cui, Ganglong)</w:t>
      </w:r>
    </w:p>
    <w:p w:rsidR="001B6390" w:rsidRPr="00D94591" w:rsidRDefault="001B6390" w:rsidP="001B6390">
      <w:pPr>
        <w:rPr>
          <w:szCs w:val="21"/>
        </w:rPr>
      </w:pPr>
      <w:r w:rsidRPr="00D94591">
        <w:rPr>
          <w:szCs w:val="21"/>
        </w:rPr>
        <w:t xml:space="preserve">Source: JOURNAL OF PHYSICAL CHEMISTRY C  Volume: 122  Issue: 48  Pages: 27608-27619  DOI: 10.1021/acs.jpcc.8b08772  Published: DEC 6 2018  </w:t>
      </w:r>
    </w:p>
    <w:p w:rsidR="001B6390" w:rsidRPr="00D94591" w:rsidRDefault="001B6390" w:rsidP="001B6390">
      <w:pPr>
        <w:rPr>
          <w:szCs w:val="21"/>
        </w:rPr>
      </w:pPr>
      <w:r w:rsidRPr="00D94591">
        <w:rPr>
          <w:szCs w:val="21"/>
        </w:rPr>
        <w:t>Accession Number: WOS:000452693300054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[Gao, Yuan-Jun; Chen, Wen-Kai; Zhang, Ting-Ting; Fang, Wei-Hai; Cui, Ganglong] Beijing Normal Univ, Chem Coll, Key Lab Theoret &amp; Computat Photochem, Minist Educ, Beijing 100875, Peoples R China. </w:t>
      </w:r>
    </w:p>
    <w:p w:rsidR="001B6390" w:rsidRPr="00D94591" w:rsidRDefault="001B6390" w:rsidP="001B6390">
      <w:pPr>
        <w:rPr>
          <w:szCs w:val="21"/>
        </w:rPr>
      </w:pPr>
      <w:r w:rsidRPr="00D94591">
        <w:rPr>
          <w:szCs w:val="21"/>
        </w:rPr>
        <w:t>[Zhang, Ting-Ting] Shanxi Normal Univ, Sch Chem &amp; Mat Sci, Key Lab Magnet Mol &amp; Magnet Informat Mat, Minist Educ, Linfen 041000, Peoples R China.</w:t>
      </w:r>
    </w:p>
    <w:p w:rsidR="001B6390" w:rsidRPr="00D94591" w:rsidRDefault="001B6390" w:rsidP="001B6390">
      <w:pPr>
        <w:rPr>
          <w:szCs w:val="21"/>
        </w:rPr>
      </w:pPr>
      <w:r w:rsidRPr="00D94591">
        <w:rPr>
          <w:szCs w:val="21"/>
        </w:rPr>
        <w:t>Reprint Address: Zhang, TT; Cui, GL (reprint author), Beijing Normal Univ, Chem Coll, Key Lab Theoret &amp; Computat Photochem, Minist Educ, Beijing 100875, Peoples R China.</w:t>
      </w:r>
    </w:p>
    <w:p w:rsidR="001B6390" w:rsidRPr="00D94591" w:rsidRDefault="001B6390" w:rsidP="001B6390">
      <w:pPr>
        <w:rPr>
          <w:szCs w:val="21"/>
        </w:rPr>
      </w:pPr>
      <w:r w:rsidRPr="00D94591">
        <w:rPr>
          <w:szCs w:val="21"/>
        </w:rPr>
        <w:t>Zhang, TT (reprint author), Shanxi Normal Univ, Sch Chem &amp; Mat Sci, Key Lab Magnet Mol &amp; Magnet Informat Mat, Minist Educ, Linfen 041000, Peoples R China.</w:t>
      </w:r>
    </w:p>
    <w:p w:rsidR="001B6390" w:rsidRPr="00D94591" w:rsidRDefault="001B6390" w:rsidP="001B6390">
      <w:pPr>
        <w:rPr>
          <w:szCs w:val="21"/>
        </w:rPr>
      </w:pPr>
      <w:r w:rsidRPr="00D94591">
        <w:rPr>
          <w:szCs w:val="21"/>
        </w:rPr>
        <w:t>E-mail Addresses: zhangtt@bnu.edu.cn; ganglong.cui@bnu.edu.cn</w:t>
      </w:r>
    </w:p>
    <w:p w:rsidR="001B6390" w:rsidRPr="00D94591" w:rsidRDefault="001B6390" w:rsidP="001B6390">
      <w:pPr>
        <w:rPr>
          <w:szCs w:val="21"/>
        </w:rPr>
      </w:pPr>
      <w:r w:rsidRPr="00D94591">
        <w:rPr>
          <w:szCs w:val="21"/>
        </w:rPr>
        <w:t>IDS Number: HD6XJ</w:t>
      </w:r>
    </w:p>
    <w:p w:rsidR="001B6390" w:rsidRDefault="001B6390" w:rsidP="001B6390">
      <w:pPr>
        <w:rPr>
          <w:szCs w:val="21"/>
        </w:rPr>
      </w:pPr>
      <w:r w:rsidRPr="00D94591">
        <w:rPr>
          <w:szCs w:val="21"/>
        </w:rPr>
        <w:t>ISSN: 1932-7447</w:t>
      </w:r>
    </w:p>
    <w:p w:rsidR="001B6390" w:rsidRPr="00D94591" w:rsidRDefault="001B6390" w:rsidP="001B6390">
      <w:pPr>
        <w:rPr>
          <w:szCs w:val="21"/>
        </w:rPr>
      </w:pPr>
    </w:p>
    <w:p w:rsidR="001B6390" w:rsidRPr="00D94591" w:rsidRDefault="001B6390" w:rsidP="001B6390">
      <w:pPr>
        <w:rPr>
          <w:szCs w:val="21"/>
        </w:rPr>
      </w:pPr>
      <w:r w:rsidRPr="00D94591">
        <w:rPr>
          <w:szCs w:val="21"/>
        </w:rPr>
        <w:t>Record 13 of 273</w:t>
      </w:r>
    </w:p>
    <w:p w:rsidR="001B6390" w:rsidRPr="00D94591" w:rsidRDefault="001B6390" w:rsidP="001B6390">
      <w:pPr>
        <w:rPr>
          <w:szCs w:val="21"/>
        </w:rPr>
      </w:pPr>
      <w:r w:rsidRPr="00D94591">
        <w:rPr>
          <w:szCs w:val="21"/>
        </w:rPr>
        <w:t>Title: Rayleigh channel wave field and dispersion of coal seams with small faults</w:t>
      </w:r>
    </w:p>
    <w:p w:rsidR="001B6390" w:rsidRPr="00D94591" w:rsidRDefault="001B6390" w:rsidP="001B6390">
      <w:pPr>
        <w:rPr>
          <w:szCs w:val="21"/>
        </w:rPr>
      </w:pPr>
      <w:r w:rsidRPr="00D94591">
        <w:rPr>
          <w:szCs w:val="21"/>
        </w:rPr>
        <w:t>Author(s): Qiao, YH (Qiao YongHu); Teng, JW (Teng JiWen); Pi, JL (Pi JiaoLong)</w:t>
      </w:r>
    </w:p>
    <w:p w:rsidR="001B6390" w:rsidRPr="00D94591" w:rsidRDefault="001B6390" w:rsidP="001B6390">
      <w:pPr>
        <w:rPr>
          <w:szCs w:val="21"/>
        </w:rPr>
      </w:pPr>
      <w:r w:rsidRPr="00D94591">
        <w:rPr>
          <w:szCs w:val="21"/>
        </w:rPr>
        <w:t xml:space="preserve">Source: CHINESE JOURNAL OF GEOPHYSICS-CHINESE EDITION  Volume: 61  Issue: 12  Pages: 4976-4987  DOI: 10.6038/cjg2018J0590  Published: DEC 2018  </w:t>
      </w:r>
    </w:p>
    <w:p w:rsidR="001B6390" w:rsidRPr="00D94591" w:rsidRDefault="001B6390" w:rsidP="001B6390">
      <w:pPr>
        <w:rPr>
          <w:szCs w:val="21"/>
        </w:rPr>
      </w:pPr>
      <w:r w:rsidRPr="00D94591">
        <w:rPr>
          <w:szCs w:val="21"/>
        </w:rPr>
        <w:t>Accession Number: WOS:000454466600022</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[Qiao YongHu] Shanxi Normal Univ, Linfen 041000, Shanxi, Peoples R China. </w:t>
      </w:r>
    </w:p>
    <w:p w:rsidR="001B6390" w:rsidRPr="00D94591" w:rsidRDefault="001B6390" w:rsidP="001B6390">
      <w:pPr>
        <w:rPr>
          <w:szCs w:val="21"/>
        </w:rPr>
      </w:pPr>
      <w:r w:rsidRPr="00D94591">
        <w:rPr>
          <w:szCs w:val="21"/>
        </w:rPr>
        <w:t xml:space="preserve">[Qiao YongHu; Teng JiWen; Pi JiaoLong] Chinese Acad Sci, Inst Geol &amp; Geophys, Beijing 100029, Peoples R China. </w:t>
      </w:r>
    </w:p>
    <w:p w:rsidR="001B6390" w:rsidRPr="00D94591" w:rsidRDefault="001B6390" w:rsidP="001B6390">
      <w:pPr>
        <w:rPr>
          <w:szCs w:val="21"/>
        </w:rPr>
      </w:pPr>
      <w:r w:rsidRPr="00D94591">
        <w:rPr>
          <w:szCs w:val="21"/>
        </w:rPr>
        <w:t>[Teng JiWen] Jilin Univ, Changchun 130026, Jilin, Peoples R China.</w:t>
      </w:r>
    </w:p>
    <w:p w:rsidR="001B6390" w:rsidRPr="00D94591" w:rsidRDefault="001B6390" w:rsidP="001B6390">
      <w:pPr>
        <w:rPr>
          <w:szCs w:val="21"/>
        </w:rPr>
      </w:pPr>
      <w:r w:rsidRPr="00D94591">
        <w:rPr>
          <w:szCs w:val="21"/>
        </w:rPr>
        <w:t>Reprint Address: Qiao, YH (reprint author), Shanxi Normal Univ, Linfen 041000, Shanxi, Peoples R China.</w:t>
      </w:r>
    </w:p>
    <w:p w:rsidR="001B6390" w:rsidRPr="00D94591" w:rsidRDefault="001B6390" w:rsidP="001B6390">
      <w:pPr>
        <w:rPr>
          <w:szCs w:val="21"/>
        </w:rPr>
      </w:pPr>
      <w:r w:rsidRPr="00D94591">
        <w:rPr>
          <w:szCs w:val="21"/>
        </w:rPr>
        <w:t>Qiao, YH (reprint author), Chinese Acad Sci, Inst Geol &amp; Geophys, Beijing 100029, Peoples R China.</w:t>
      </w:r>
    </w:p>
    <w:p w:rsidR="001B6390" w:rsidRPr="00D94591" w:rsidRDefault="001B6390" w:rsidP="001B6390">
      <w:pPr>
        <w:rPr>
          <w:szCs w:val="21"/>
        </w:rPr>
      </w:pPr>
      <w:r w:rsidRPr="00D94591">
        <w:rPr>
          <w:szCs w:val="21"/>
        </w:rPr>
        <w:t>E-mail Addresses: qiaoyonghu@qq.com</w:t>
      </w:r>
    </w:p>
    <w:p w:rsidR="001B6390" w:rsidRPr="00D94591" w:rsidRDefault="001B6390" w:rsidP="001B6390">
      <w:pPr>
        <w:rPr>
          <w:szCs w:val="21"/>
        </w:rPr>
      </w:pPr>
      <w:r w:rsidRPr="00D94591">
        <w:rPr>
          <w:szCs w:val="21"/>
        </w:rPr>
        <w:t>IDS Number: HF8BT</w:t>
      </w:r>
    </w:p>
    <w:p w:rsidR="001B6390" w:rsidRDefault="001B6390" w:rsidP="001B6390">
      <w:pPr>
        <w:rPr>
          <w:szCs w:val="21"/>
        </w:rPr>
      </w:pPr>
      <w:r w:rsidRPr="00D94591">
        <w:rPr>
          <w:szCs w:val="21"/>
        </w:rPr>
        <w:t>ISSN: 0001-5733</w:t>
      </w:r>
    </w:p>
    <w:p w:rsidR="001B6390" w:rsidRPr="00D94591" w:rsidRDefault="001B6390" w:rsidP="001B6390">
      <w:pPr>
        <w:rPr>
          <w:szCs w:val="21"/>
        </w:rPr>
      </w:pPr>
    </w:p>
    <w:p w:rsidR="001B6390" w:rsidRPr="00D94591" w:rsidRDefault="001B6390" w:rsidP="001B6390">
      <w:pPr>
        <w:rPr>
          <w:szCs w:val="21"/>
        </w:rPr>
      </w:pPr>
      <w:r w:rsidRPr="00D94591">
        <w:rPr>
          <w:szCs w:val="21"/>
        </w:rPr>
        <w:lastRenderedPageBreak/>
        <w:t>Record 14 of 273</w:t>
      </w:r>
    </w:p>
    <w:p w:rsidR="001B6390" w:rsidRPr="00D94591" w:rsidRDefault="001B6390" w:rsidP="001B6390">
      <w:pPr>
        <w:rPr>
          <w:szCs w:val="21"/>
        </w:rPr>
      </w:pPr>
      <w:r w:rsidRPr="00D94591">
        <w:rPr>
          <w:szCs w:val="21"/>
        </w:rPr>
        <w:t>Title: Natronolimnobius aegyptiacus sp. nov., an extremely halophilic alkalithermophilic archaeon isolated from the athalassohaline Wadi An Natrun, Egypt (vol 68, pg 498, 2018)</w:t>
      </w:r>
    </w:p>
    <w:p w:rsidR="001B6390" w:rsidRPr="00D94591" w:rsidRDefault="001B6390" w:rsidP="001B6390">
      <w:pPr>
        <w:rPr>
          <w:szCs w:val="21"/>
        </w:rPr>
      </w:pPr>
      <w:r w:rsidRPr="00D94591">
        <w:rPr>
          <w:szCs w:val="21"/>
        </w:rPr>
        <w:t>Author(s): Zhao, BS (Zhao, Baisuo); Hu, QP (Hu, Qingping); Guo, XM (Guo, Xiaomeng); Liao, ZY (Liao, Ziya); Bowers, KJ (Bowers, Karen J.); Sarmiento, F (Sarmiento, Felipe); Mesbah, NM (Mesbah, Noha M.); Yan, YC (Yan, Yanchun); Li, J (Li, Jun); Wiegel, J (Wiegel, Juergen)</w:t>
      </w:r>
    </w:p>
    <w:p w:rsidR="001B6390" w:rsidRPr="00D94591" w:rsidRDefault="001B6390" w:rsidP="001B6390">
      <w:pPr>
        <w:rPr>
          <w:szCs w:val="21"/>
        </w:rPr>
      </w:pPr>
      <w:r w:rsidRPr="00D94591">
        <w:rPr>
          <w:szCs w:val="21"/>
        </w:rPr>
        <w:t xml:space="preserve">Source: INTERNATIONAL JOURNAL OF SYSTEMATIC AND EVOLUTIONARY MICROBIOLOGY  Volume: 68  Issue: 12  Pages: 3954-3954  DOI: 10.1099/ijsem.0.003118  Published: DEC 2018  </w:t>
      </w:r>
    </w:p>
    <w:p w:rsidR="001B6390" w:rsidRPr="00D94591" w:rsidRDefault="001B6390" w:rsidP="001B6390">
      <w:pPr>
        <w:rPr>
          <w:szCs w:val="21"/>
        </w:rPr>
      </w:pPr>
      <w:r w:rsidRPr="00D94591">
        <w:rPr>
          <w:szCs w:val="21"/>
        </w:rPr>
        <w:t>Accession Number: WOS:000453513900043</w:t>
      </w:r>
    </w:p>
    <w:p w:rsidR="001B6390" w:rsidRPr="00D94591" w:rsidRDefault="001B6390" w:rsidP="001B6390">
      <w:pPr>
        <w:rPr>
          <w:szCs w:val="21"/>
        </w:rPr>
      </w:pPr>
      <w:r w:rsidRPr="00D94591">
        <w:rPr>
          <w:szCs w:val="21"/>
        </w:rPr>
        <w:t>PubMed ID: 30516463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Correction</w:t>
      </w:r>
    </w:p>
    <w:p w:rsidR="001B6390" w:rsidRPr="00D94591" w:rsidRDefault="001B6390" w:rsidP="001B6390">
      <w:pPr>
        <w:rPr>
          <w:szCs w:val="21"/>
        </w:rPr>
      </w:pPr>
      <w:r w:rsidRPr="00D94591">
        <w:rPr>
          <w:szCs w:val="21"/>
        </w:rPr>
        <w:t xml:space="preserve">Addresses: [Zhao, Baisuo; Guo, Xiaomeng; Liao, Ziya; Yan, Yanchun] Chinese Acad Agr Sci, Grad Sch, Beijing 100081, Peoples R China. </w:t>
      </w:r>
    </w:p>
    <w:p w:rsidR="001B6390" w:rsidRPr="00D94591" w:rsidRDefault="001B6390" w:rsidP="001B6390">
      <w:pPr>
        <w:rPr>
          <w:szCs w:val="21"/>
        </w:rPr>
      </w:pPr>
      <w:r w:rsidRPr="00D94591">
        <w:rPr>
          <w:szCs w:val="21"/>
        </w:rPr>
        <w:t xml:space="preserve">[Zhao, Baisuo; Bowers, Karen J.; Sarmiento, Felipe; Mesbah, Noha M.; Wiegel, Juergen] Univ Georgia, Dept Microbiol, Athens, GA 30602 USA. </w:t>
      </w:r>
    </w:p>
    <w:p w:rsidR="001B6390" w:rsidRPr="00D94591" w:rsidRDefault="001B6390" w:rsidP="001B6390">
      <w:pPr>
        <w:rPr>
          <w:szCs w:val="21"/>
        </w:rPr>
      </w:pPr>
      <w:r w:rsidRPr="00D94591">
        <w:rPr>
          <w:szCs w:val="21"/>
        </w:rPr>
        <w:t xml:space="preserve">[Hu, Qingping; Guo, Xiaomeng] Shanxi Normal Univ, Coll Life Sci, Linfen 041000, Shanxi, Peoples R China. </w:t>
      </w:r>
    </w:p>
    <w:p w:rsidR="001B6390" w:rsidRPr="00D94591" w:rsidRDefault="001B6390" w:rsidP="001B6390">
      <w:pPr>
        <w:rPr>
          <w:szCs w:val="21"/>
        </w:rPr>
      </w:pPr>
      <w:r w:rsidRPr="00D94591">
        <w:rPr>
          <w:szCs w:val="21"/>
        </w:rPr>
        <w:t xml:space="preserve">[Bowers, Karen J.] Emory Univ, Sch Med, Dept Emergency Med, Atlanta, GA 30303 USA. </w:t>
      </w:r>
    </w:p>
    <w:p w:rsidR="001B6390" w:rsidRPr="00D94591" w:rsidRDefault="001B6390" w:rsidP="001B6390">
      <w:pPr>
        <w:rPr>
          <w:szCs w:val="21"/>
        </w:rPr>
      </w:pPr>
      <w:r w:rsidRPr="00D94591">
        <w:rPr>
          <w:szCs w:val="21"/>
        </w:rPr>
        <w:t xml:space="preserve">[Mesbah, Noha M.] Suez Canal Univ, Fac Pharm, Ismaili 41522, Egypt. </w:t>
      </w:r>
    </w:p>
    <w:p w:rsidR="001B6390" w:rsidRPr="00D94591" w:rsidRDefault="001B6390" w:rsidP="001B6390">
      <w:pPr>
        <w:rPr>
          <w:szCs w:val="21"/>
        </w:rPr>
      </w:pPr>
      <w:r w:rsidRPr="00D94591">
        <w:rPr>
          <w:szCs w:val="21"/>
        </w:rPr>
        <w:t>[Li, Jun] Chinese Acad Agr Sci, Inst Agr Resources &amp; Reg Planning, Beijing 100081, Peoples R China.</w:t>
      </w:r>
    </w:p>
    <w:p w:rsidR="001B6390" w:rsidRPr="00D94591" w:rsidRDefault="001B6390" w:rsidP="001B6390">
      <w:pPr>
        <w:rPr>
          <w:szCs w:val="21"/>
        </w:rPr>
      </w:pPr>
      <w:r w:rsidRPr="00D94591">
        <w:rPr>
          <w:szCs w:val="21"/>
        </w:rPr>
        <w:t>Reprint Address: Zhao, BS (reprint author), Chinese Acad Agr Sci, Grad Sch, Beijing 100081, Peoples R China.</w:t>
      </w:r>
    </w:p>
    <w:p w:rsidR="001B6390" w:rsidRPr="00D94591" w:rsidRDefault="001B6390" w:rsidP="001B6390">
      <w:pPr>
        <w:rPr>
          <w:szCs w:val="21"/>
        </w:rPr>
      </w:pPr>
      <w:r w:rsidRPr="00D94591">
        <w:rPr>
          <w:szCs w:val="21"/>
        </w:rPr>
        <w:t>Zhao, BS; Wiegel, J (reprint author), Univ Georgia, Dept Microbiol, Athens, GA 30602 USA.</w:t>
      </w:r>
    </w:p>
    <w:p w:rsidR="001B6390" w:rsidRPr="00D94591" w:rsidRDefault="001B6390" w:rsidP="001B6390">
      <w:pPr>
        <w:rPr>
          <w:szCs w:val="21"/>
        </w:rPr>
      </w:pPr>
      <w:r w:rsidRPr="00D94591">
        <w:rPr>
          <w:szCs w:val="21"/>
        </w:rPr>
        <w:t>E-mail Addresses: bszhao@live.com; juergenwiegel@gmail.com</w:t>
      </w:r>
    </w:p>
    <w:p w:rsidR="001B6390" w:rsidRPr="00D94591" w:rsidRDefault="001B6390" w:rsidP="001B6390">
      <w:pPr>
        <w:rPr>
          <w:szCs w:val="21"/>
        </w:rPr>
      </w:pPr>
      <w:r w:rsidRPr="00D94591">
        <w:rPr>
          <w:szCs w:val="21"/>
        </w:rPr>
        <w:t>IDS Number: HE6KD</w:t>
      </w:r>
    </w:p>
    <w:p w:rsidR="001B6390" w:rsidRPr="00D94591" w:rsidRDefault="001B6390" w:rsidP="001B6390">
      <w:pPr>
        <w:rPr>
          <w:szCs w:val="21"/>
        </w:rPr>
      </w:pPr>
      <w:r w:rsidRPr="00D94591">
        <w:rPr>
          <w:szCs w:val="21"/>
        </w:rPr>
        <w:t>ISSN: 1466-5026</w:t>
      </w:r>
    </w:p>
    <w:p w:rsidR="001B6390" w:rsidRDefault="001B6390" w:rsidP="001B6390">
      <w:pPr>
        <w:rPr>
          <w:szCs w:val="21"/>
        </w:rPr>
      </w:pPr>
      <w:r w:rsidRPr="00D94591">
        <w:rPr>
          <w:szCs w:val="21"/>
        </w:rPr>
        <w:t>eISSN: 1466-5034</w:t>
      </w:r>
    </w:p>
    <w:p w:rsidR="001B6390" w:rsidRPr="00D94591" w:rsidRDefault="001B6390" w:rsidP="001B6390">
      <w:pPr>
        <w:rPr>
          <w:szCs w:val="21"/>
        </w:rPr>
      </w:pPr>
    </w:p>
    <w:p w:rsidR="001B6390" w:rsidRPr="00D94591" w:rsidRDefault="001B6390" w:rsidP="001B6390">
      <w:pPr>
        <w:rPr>
          <w:szCs w:val="21"/>
        </w:rPr>
      </w:pPr>
      <w:r w:rsidRPr="00D94591">
        <w:rPr>
          <w:szCs w:val="21"/>
        </w:rPr>
        <w:t>Record 15 of 273</w:t>
      </w:r>
    </w:p>
    <w:p w:rsidR="001B6390" w:rsidRPr="00D94591" w:rsidRDefault="001B6390" w:rsidP="001B6390">
      <w:pPr>
        <w:rPr>
          <w:szCs w:val="21"/>
        </w:rPr>
      </w:pPr>
      <w:r w:rsidRPr="00D94591">
        <w:rPr>
          <w:szCs w:val="21"/>
        </w:rPr>
        <w:t>Title: Graphene quantum dot-enhanced chemiluminescence through energy and electron transfer for the sensitive detection of tyrosine</w:t>
      </w:r>
    </w:p>
    <w:p w:rsidR="001B6390" w:rsidRPr="00D94591" w:rsidRDefault="001B6390" w:rsidP="001B6390">
      <w:pPr>
        <w:rPr>
          <w:szCs w:val="21"/>
        </w:rPr>
      </w:pPr>
      <w:r w:rsidRPr="00D94591">
        <w:rPr>
          <w:szCs w:val="21"/>
        </w:rPr>
        <w:t>Author(s): Pang, CH (Pang, Chunhua); Han, SQ (Han, Suqin); Li, Y (Li, Yue); Zhang, JM (Zhang, Junmei)</w:t>
      </w:r>
    </w:p>
    <w:p w:rsidR="001B6390" w:rsidRPr="00D94591" w:rsidRDefault="001B6390" w:rsidP="001B6390">
      <w:pPr>
        <w:rPr>
          <w:szCs w:val="21"/>
        </w:rPr>
      </w:pPr>
      <w:r w:rsidRPr="00D94591">
        <w:rPr>
          <w:szCs w:val="21"/>
        </w:rPr>
        <w:t xml:space="preserve">Source: JOURNAL OF THE CHINESE CHEMICAL SOCIETY  Volume: 65  Issue: 12  Pages: 1504-1509  DOI: 10.1002/jccs.201800141  Published: DEC 2018  </w:t>
      </w:r>
    </w:p>
    <w:p w:rsidR="001B6390" w:rsidRPr="00D94591" w:rsidRDefault="001B6390" w:rsidP="001B6390">
      <w:pPr>
        <w:rPr>
          <w:szCs w:val="21"/>
        </w:rPr>
      </w:pPr>
      <w:r w:rsidRPr="00D94591">
        <w:rPr>
          <w:szCs w:val="21"/>
        </w:rPr>
        <w:t>Accession Number: WOS:000453564200011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[Pang, Chunhua; Han, Suqin] Shanxi Normal Univ, Dept Chem, Modern Coll Humanities &amp; Sci, Linfen, Shanxi, Peoples R China. </w:t>
      </w:r>
    </w:p>
    <w:p w:rsidR="001B6390" w:rsidRPr="00D94591" w:rsidRDefault="001B6390" w:rsidP="001B6390">
      <w:pPr>
        <w:rPr>
          <w:szCs w:val="21"/>
        </w:rPr>
      </w:pPr>
      <w:r w:rsidRPr="00D94591">
        <w:rPr>
          <w:szCs w:val="21"/>
        </w:rPr>
        <w:t xml:space="preserve">[Pang, Chunhua] Shanxi Normal Univ, Sch Life Sci, Linfen, Shanxi, Peoples R China. </w:t>
      </w:r>
    </w:p>
    <w:p w:rsidR="001B6390" w:rsidRPr="00D94591" w:rsidRDefault="001B6390" w:rsidP="001B6390">
      <w:pPr>
        <w:rPr>
          <w:szCs w:val="21"/>
        </w:rPr>
      </w:pPr>
      <w:r w:rsidRPr="00D94591">
        <w:rPr>
          <w:szCs w:val="21"/>
        </w:rPr>
        <w:t xml:space="preserve">[Pang, Chunhua] Shanxi Normal Univ, Collaborat Innovat Ctr Shanxi Adv Permanent Magne, Linfen, </w:t>
      </w:r>
      <w:r w:rsidRPr="00D94591">
        <w:rPr>
          <w:szCs w:val="21"/>
        </w:rPr>
        <w:lastRenderedPageBreak/>
        <w:t xml:space="preserve">Shanxi, Peoples R China. </w:t>
      </w:r>
    </w:p>
    <w:p w:rsidR="001B6390" w:rsidRPr="00D94591" w:rsidRDefault="001B6390" w:rsidP="001B6390">
      <w:pPr>
        <w:rPr>
          <w:szCs w:val="21"/>
        </w:rPr>
      </w:pPr>
      <w:r w:rsidRPr="00D94591">
        <w:rPr>
          <w:szCs w:val="21"/>
        </w:rPr>
        <w:t>[Han, Suqin; Li, Yue; Zhang, Junmei] Shanxi Normal Univ, Sch Chem &amp; Mat Sci, Linfen 041004, Shanxi, Peoples R China.</w:t>
      </w:r>
    </w:p>
    <w:p w:rsidR="001B6390" w:rsidRPr="00D94591" w:rsidRDefault="001B6390" w:rsidP="001B6390">
      <w:pPr>
        <w:rPr>
          <w:szCs w:val="21"/>
        </w:rPr>
      </w:pPr>
      <w:r w:rsidRPr="00D94591">
        <w:rPr>
          <w:szCs w:val="21"/>
        </w:rPr>
        <w:t>Reprint Address: Han, SQ (reprint author), Shanxi Normal Univ, Sch Chem &amp; Mat Sci, Linfen 041004, Shanxi, Peoples R China.</w:t>
      </w:r>
    </w:p>
    <w:p w:rsidR="001B6390" w:rsidRPr="00D94591" w:rsidRDefault="001B6390" w:rsidP="001B6390">
      <w:pPr>
        <w:rPr>
          <w:szCs w:val="21"/>
        </w:rPr>
      </w:pPr>
      <w:r w:rsidRPr="00D94591">
        <w:rPr>
          <w:szCs w:val="21"/>
        </w:rPr>
        <w:t>E-mail Addresses: hsq@sxnu.edu.cn</w:t>
      </w:r>
    </w:p>
    <w:p w:rsidR="001B6390" w:rsidRPr="00D94591" w:rsidRDefault="001B6390" w:rsidP="001B6390">
      <w:pPr>
        <w:rPr>
          <w:szCs w:val="21"/>
        </w:rPr>
      </w:pPr>
      <w:r w:rsidRPr="00D94591">
        <w:rPr>
          <w:szCs w:val="21"/>
        </w:rPr>
        <w:t>IDS Number: HE6XP</w:t>
      </w:r>
    </w:p>
    <w:p w:rsidR="001B6390" w:rsidRPr="00D94591" w:rsidRDefault="001B6390" w:rsidP="001B6390">
      <w:pPr>
        <w:rPr>
          <w:szCs w:val="21"/>
        </w:rPr>
      </w:pPr>
      <w:r w:rsidRPr="00D94591">
        <w:rPr>
          <w:szCs w:val="21"/>
        </w:rPr>
        <w:t>ISSN: 0009-4536</w:t>
      </w:r>
    </w:p>
    <w:p w:rsidR="001B6390" w:rsidRDefault="001B6390" w:rsidP="001B6390">
      <w:pPr>
        <w:rPr>
          <w:szCs w:val="21"/>
        </w:rPr>
      </w:pPr>
      <w:r w:rsidRPr="00D94591">
        <w:rPr>
          <w:szCs w:val="21"/>
        </w:rPr>
        <w:t>eISSN: 2192-6549</w:t>
      </w:r>
    </w:p>
    <w:p w:rsidR="001B6390" w:rsidRPr="00D94591" w:rsidRDefault="001B6390" w:rsidP="001B6390">
      <w:pPr>
        <w:rPr>
          <w:szCs w:val="21"/>
        </w:rPr>
      </w:pPr>
    </w:p>
    <w:p w:rsidR="001B6390" w:rsidRPr="00D94591" w:rsidRDefault="001B6390" w:rsidP="001B6390">
      <w:pPr>
        <w:rPr>
          <w:szCs w:val="21"/>
        </w:rPr>
      </w:pPr>
      <w:r w:rsidRPr="00D94591">
        <w:rPr>
          <w:szCs w:val="21"/>
        </w:rPr>
        <w:t>Record 16 of 273</w:t>
      </w:r>
    </w:p>
    <w:p w:rsidR="001B6390" w:rsidRPr="00D94591" w:rsidRDefault="001B6390" w:rsidP="001B6390">
      <w:pPr>
        <w:rPr>
          <w:szCs w:val="21"/>
        </w:rPr>
      </w:pPr>
      <w:r w:rsidRPr="00D94591">
        <w:rPr>
          <w:szCs w:val="21"/>
        </w:rPr>
        <w:t>Title: Nitrogen-doped graphene quantum dots as highly sensitive and selective fluorescence sensor detection of iodide ions in milk powder</w:t>
      </w:r>
    </w:p>
    <w:p w:rsidR="001B6390" w:rsidRPr="00D94591" w:rsidRDefault="001B6390" w:rsidP="001B6390">
      <w:pPr>
        <w:rPr>
          <w:szCs w:val="21"/>
        </w:rPr>
      </w:pPr>
      <w:r w:rsidRPr="00D94591">
        <w:rPr>
          <w:szCs w:val="21"/>
        </w:rPr>
        <w:t>Author(s): Zhang, BY (Zhang, Bingyan); He, YH (He, Yanhua); Fan, ZF (Fan, Zhefeng)</w:t>
      </w:r>
    </w:p>
    <w:p w:rsidR="001B6390" w:rsidRPr="00D94591" w:rsidRDefault="001B6390" w:rsidP="001B6390">
      <w:pPr>
        <w:rPr>
          <w:szCs w:val="21"/>
        </w:rPr>
      </w:pPr>
      <w:r w:rsidRPr="00D94591">
        <w:rPr>
          <w:szCs w:val="21"/>
        </w:rPr>
        <w:t xml:space="preserve">Source: JOURNAL OF PHOTOCHEMISTRY AND PHOTOBIOLOGY A-CHEMISTRY  Volume: 367  Pages: 452-457  DOI: 10.1016/j.jphotochem.2018.09.014  Published: DEC 1 2018  </w:t>
      </w:r>
    </w:p>
    <w:p w:rsidR="001B6390" w:rsidRPr="00D94591" w:rsidRDefault="001B6390" w:rsidP="001B6390">
      <w:pPr>
        <w:rPr>
          <w:szCs w:val="21"/>
        </w:rPr>
      </w:pPr>
      <w:r w:rsidRPr="00D94591">
        <w:rPr>
          <w:szCs w:val="21"/>
        </w:rPr>
        <w:t>Accession Number: WOS:000450377500054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[Zhang, Bingyan; He, Yanhua; Fan, Zhefeng] Shanxi Normal Univ, Dept Chem, Linfen 041004, Peoples R China.</w:t>
      </w:r>
    </w:p>
    <w:p w:rsidR="001B6390" w:rsidRPr="00D94591" w:rsidRDefault="001B6390" w:rsidP="001B6390">
      <w:pPr>
        <w:rPr>
          <w:szCs w:val="21"/>
        </w:rPr>
      </w:pPr>
      <w:r w:rsidRPr="00D94591">
        <w:rPr>
          <w:szCs w:val="21"/>
        </w:rPr>
        <w:t>Reprint Address: Fan, ZF (reprint author), Shanxi Normal Univ, Dept Chem, Linfen 041004, Peoples R China.</w:t>
      </w:r>
    </w:p>
    <w:p w:rsidR="001B6390" w:rsidRPr="00D94591" w:rsidRDefault="001B6390" w:rsidP="001B6390">
      <w:pPr>
        <w:rPr>
          <w:szCs w:val="21"/>
        </w:rPr>
      </w:pPr>
      <w:r w:rsidRPr="00D94591">
        <w:rPr>
          <w:szCs w:val="21"/>
        </w:rPr>
        <w:t>E-mail Addresses: zhefengfan@126.com</w:t>
      </w:r>
    </w:p>
    <w:p w:rsidR="001B6390" w:rsidRPr="00D94591" w:rsidRDefault="001B6390" w:rsidP="001B6390">
      <w:pPr>
        <w:rPr>
          <w:szCs w:val="21"/>
        </w:rPr>
      </w:pPr>
      <w:r w:rsidRPr="00D94591">
        <w:rPr>
          <w:szCs w:val="21"/>
        </w:rPr>
        <w:t>IDS Number: HA6GH</w:t>
      </w:r>
    </w:p>
    <w:p w:rsidR="001B6390" w:rsidRDefault="001B6390" w:rsidP="001B6390">
      <w:pPr>
        <w:rPr>
          <w:szCs w:val="21"/>
        </w:rPr>
      </w:pPr>
      <w:r w:rsidRPr="00D94591">
        <w:rPr>
          <w:szCs w:val="21"/>
        </w:rPr>
        <w:t>ISSN: 1010-6030</w:t>
      </w:r>
    </w:p>
    <w:p w:rsidR="001B6390" w:rsidRPr="00D94591" w:rsidRDefault="001B6390" w:rsidP="001B6390">
      <w:pPr>
        <w:rPr>
          <w:szCs w:val="21"/>
        </w:rPr>
      </w:pPr>
    </w:p>
    <w:p w:rsidR="001B6390" w:rsidRPr="00D94591" w:rsidRDefault="001B6390" w:rsidP="001B6390">
      <w:pPr>
        <w:rPr>
          <w:szCs w:val="21"/>
        </w:rPr>
      </w:pPr>
      <w:r w:rsidRPr="00D94591">
        <w:rPr>
          <w:szCs w:val="21"/>
        </w:rPr>
        <w:t>Record 17 of 273</w:t>
      </w:r>
    </w:p>
    <w:p w:rsidR="001B6390" w:rsidRPr="00D94591" w:rsidRDefault="001B6390" w:rsidP="001B6390">
      <w:pPr>
        <w:rPr>
          <w:szCs w:val="21"/>
        </w:rPr>
      </w:pPr>
      <w:r w:rsidRPr="00D94591">
        <w:rPr>
          <w:szCs w:val="21"/>
        </w:rPr>
        <w:t>Title: Contribution of large-scale circulation anomalies to variability of summer precipitation extremes in northeast China</w:t>
      </w:r>
    </w:p>
    <w:p w:rsidR="001B6390" w:rsidRPr="00D94591" w:rsidRDefault="001B6390" w:rsidP="001B6390">
      <w:pPr>
        <w:rPr>
          <w:szCs w:val="21"/>
        </w:rPr>
      </w:pPr>
      <w:r w:rsidRPr="00D94591">
        <w:rPr>
          <w:szCs w:val="21"/>
        </w:rPr>
        <w:t>Author(s): Cao, FQ (Cao, Fuqiang); Gao, T (Gao, Tao); Dan, L (Dan, Li); Ma, ZG (Ma, Zhuguo); Yang, XJ (Yang, Xiujing); Yang, FQ (Yang, Fuqiang)</w:t>
      </w:r>
    </w:p>
    <w:p w:rsidR="001B6390" w:rsidRPr="00D94591" w:rsidRDefault="001B6390" w:rsidP="001B6390">
      <w:pPr>
        <w:rPr>
          <w:szCs w:val="21"/>
        </w:rPr>
      </w:pPr>
      <w:r w:rsidRPr="00D94591">
        <w:rPr>
          <w:szCs w:val="21"/>
        </w:rPr>
        <w:t xml:space="preserve">Source: ATMOSPHERIC SCIENCE LETTERS  Volume: 19  Issue: 12  Article Number: UNSP e867  DOI: 10.1002/asl.867  Published: DEC 2018  </w:t>
      </w:r>
    </w:p>
    <w:p w:rsidR="001B6390" w:rsidRPr="00D94591" w:rsidRDefault="001B6390" w:rsidP="001B6390">
      <w:pPr>
        <w:rPr>
          <w:szCs w:val="21"/>
        </w:rPr>
      </w:pPr>
      <w:r w:rsidRPr="00D94591">
        <w:rPr>
          <w:szCs w:val="21"/>
        </w:rPr>
        <w:t>Accession Number: WOS:000452162800007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[Cao, Fuqiang] Shanxi Normal Univ, Sch Geosci, Linfen, Peoples R China. </w:t>
      </w:r>
    </w:p>
    <w:p w:rsidR="001B6390" w:rsidRPr="00D94591" w:rsidRDefault="001B6390" w:rsidP="001B6390">
      <w:pPr>
        <w:rPr>
          <w:szCs w:val="21"/>
        </w:rPr>
      </w:pPr>
      <w:r w:rsidRPr="00D94591">
        <w:rPr>
          <w:szCs w:val="21"/>
        </w:rPr>
        <w:t xml:space="preserve">[Gao, Tao] Heze Univ, Coll Urban Construct, Heze 274000, Peoples R China. </w:t>
      </w:r>
    </w:p>
    <w:p w:rsidR="001B6390" w:rsidRPr="00D94591" w:rsidRDefault="001B6390" w:rsidP="001B6390">
      <w:pPr>
        <w:rPr>
          <w:szCs w:val="21"/>
        </w:rPr>
      </w:pPr>
      <w:r w:rsidRPr="00D94591">
        <w:rPr>
          <w:szCs w:val="21"/>
        </w:rPr>
        <w:t xml:space="preserve">[Gao, Tao] Chinese Acad Sci, Inst Atmospher Phys, State Key Lab Numer Modeling Atmospher Sci &amp; Geop, Beijing 100029, Peoples R China. </w:t>
      </w:r>
    </w:p>
    <w:p w:rsidR="001B6390" w:rsidRPr="00D94591" w:rsidRDefault="001B6390" w:rsidP="001B6390">
      <w:pPr>
        <w:rPr>
          <w:szCs w:val="21"/>
        </w:rPr>
      </w:pPr>
      <w:r w:rsidRPr="00D94591">
        <w:rPr>
          <w:szCs w:val="21"/>
        </w:rPr>
        <w:t>[Cao, Fuqiang; Dan, Li; Ma, Zhuguo; Yang, Xiujing; Yang, Fuqiang] Chinese Acad Sci, Inst Atmospher Phys, CAS Key Lab Reg Climate Environm Res Temperate Ea, Beijing, Peoples R China.</w:t>
      </w:r>
    </w:p>
    <w:p w:rsidR="001B6390" w:rsidRPr="00D94591" w:rsidRDefault="001B6390" w:rsidP="001B6390">
      <w:pPr>
        <w:rPr>
          <w:szCs w:val="21"/>
        </w:rPr>
      </w:pPr>
      <w:r w:rsidRPr="00D94591">
        <w:rPr>
          <w:szCs w:val="21"/>
        </w:rPr>
        <w:t xml:space="preserve">Reprint Address: Gao, T (reprint author), Heze Univ, Coll Urban Construct, 2269 Univ Rd, Heze 274015, </w:t>
      </w:r>
      <w:r w:rsidRPr="00D94591">
        <w:rPr>
          <w:szCs w:val="21"/>
        </w:rPr>
        <w:lastRenderedPageBreak/>
        <w:t>Peoples R China.</w:t>
      </w:r>
    </w:p>
    <w:p w:rsidR="001B6390" w:rsidRPr="00D94591" w:rsidRDefault="001B6390" w:rsidP="001B6390">
      <w:pPr>
        <w:rPr>
          <w:szCs w:val="21"/>
        </w:rPr>
      </w:pPr>
      <w:r w:rsidRPr="00D94591">
        <w:rPr>
          <w:szCs w:val="21"/>
        </w:rPr>
        <w:t>E-mail Addresses: tgao.oc@gmail.com</w:t>
      </w:r>
    </w:p>
    <w:p w:rsidR="001B6390" w:rsidRPr="00D94591" w:rsidRDefault="001B6390" w:rsidP="001B6390">
      <w:pPr>
        <w:rPr>
          <w:szCs w:val="21"/>
        </w:rPr>
      </w:pPr>
      <w:r w:rsidRPr="00D94591">
        <w:rPr>
          <w:szCs w:val="21"/>
        </w:rPr>
        <w:t>IDS Number: HC9YB</w:t>
      </w:r>
    </w:p>
    <w:p w:rsidR="001B6390" w:rsidRDefault="001B6390" w:rsidP="001B6390">
      <w:pPr>
        <w:rPr>
          <w:szCs w:val="21"/>
        </w:rPr>
      </w:pPr>
      <w:r w:rsidRPr="00D94591">
        <w:rPr>
          <w:szCs w:val="21"/>
        </w:rPr>
        <w:t>ISSN: 1530-261X</w:t>
      </w:r>
    </w:p>
    <w:p w:rsidR="001B6390" w:rsidRPr="00D94591" w:rsidRDefault="001B6390" w:rsidP="001B6390">
      <w:pPr>
        <w:rPr>
          <w:szCs w:val="21"/>
        </w:rPr>
      </w:pPr>
    </w:p>
    <w:p w:rsidR="001B6390" w:rsidRPr="00D94591" w:rsidRDefault="001B6390" w:rsidP="001B6390">
      <w:pPr>
        <w:rPr>
          <w:szCs w:val="21"/>
        </w:rPr>
      </w:pPr>
      <w:r w:rsidRPr="00D94591">
        <w:rPr>
          <w:szCs w:val="21"/>
        </w:rPr>
        <w:t>Record 18 of 273</w:t>
      </w:r>
    </w:p>
    <w:p w:rsidR="001B6390" w:rsidRPr="00D94591" w:rsidRDefault="001B6390" w:rsidP="001B6390">
      <w:pPr>
        <w:rPr>
          <w:szCs w:val="21"/>
        </w:rPr>
      </w:pPr>
      <w:r w:rsidRPr="00D94591">
        <w:rPr>
          <w:szCs w:val="21"/>
        </w:rPr>
        <w:t>Title: A model with flavor-dependent gauged U(1)(B-L1) X U(1)(B-L2-L3) symmetry</w:t>
      </w:r>
    </w:p>
    <w:p w:rsidR="001B6390" w:rsidRPr="00D94591" w:rsidRDefault="001B6390" w:rsidP="001B6390">
      <w:pPr>
        <w:rPr>
          <w:szCs w:val="21"/>
        </w:rPr>
      </w:pPr>
      <w:r w:rsidRPr="00D94591">
        <w:rPr>
          <w:szCs w:val="21"/>
        </w:rPr>
        <w:t>Author(s): Mu, LP (Mu, Linping); Okada, H (Okada, Hiroshi); Geng, CQ (Geng, Chao-Qiang)</w:t>
      </w:r>
    </w:p>
    <w:p w:rsidR="001B6390" w:rsidRPr="00D94591" w:rsidRDefault="001B6390" w:rsidP="001B6390">
      <w:pPr>
        <w:rPr>
          <w:szCs w:val="21"/>
        </w:rPr>
      </w:pPr>
      <w:r w:rsidRPr="00D94591">
        <w:rPr>
          <w:szCs w:val="21"/>
        </w:rPr>
        <w:t xml:space="preserve">Source: CHINESE PHYSICS C  Volume: 42  Issue: 12  Article Number: 123106  DOI: 10.1088/1674-1137/42/12/123106  Published: DEC 2018  </w:t>
      </w:r>
    </w:p>
    <w:p w:rsidR="001B6390" w:rsidRPr="00D94591" w:rsidRDefault="001B6390" w:rsidP="001B6390">
      <w:pPr>
        <w:rPr>
          <w:szCs w:val="21"/>
        </w:rPr>
      </w:pPr>
      <w:r w:rsidRPr="00D94591">
        <w:rPr>
          <w:szCs w:val="21"/>
        </w:rPr>
        <w:t>Accession Number: WOS:000451430300006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[Mu, Linping; Geng, Chao-Qiang] Shanxi Normal Univ, Sch Phys &amp; Informat Engn, Linfen 041004, Peoples R China. </w:t>
      </w:r>
    </w:p>
    <w:p w:rsidR="001B6390" w:rsidRPr="00D94591" w:rsidRDefault="001B6390" w:rsidP="001B6390">
      <w:pPr>
        <w:rPr>
          <w:szCs w:val="21"/>
        </w:rPr>
      </w:pPr>
      <w:r w:rsidRPr="00D94591">
        <w:rPr>
          <w:szCs w:val="21"/>
        </w:rPr>
        <w:t xml:space="preserve">[Okada, Hiroshi; Geng, Chao-Qiang] Natl Ctr Theoret Sci, Div Phys, Taipei 300, Taiwan. </w:t>
      </w:r>
    </w:p>
    <w:p w:rsidR="001B6390" w:rsidRPr="00D94591" w:rsidRDefault="001B6390" w:rsidP="001B6390">
      <w:pPr>
        <w:rPr>
          <w:szCs w:val="21"/>
        </w:rPr>
      </w:pPr>
      <w:r w:rsidRPr="00D94591">
        <w:rPr>
          <w:szCs w:val="21"/>
        </w:rPr>
        <w:t xml:space="preserve">[Okada, Hiroshi] Asia Pacific Ctr Theoret Phys, Pohang 790784, Geyoengbuk, South Korea. </w:t>
      </w:r>
    </w:p>
    <w:p w:rsidR="001B6390" w:rsidRPr="00D94591" w:rsidRDefault="001B6390" w:rsidP="001B6390">
      <w:pPr>
        <w:rPr>
          <w:szCs w:val="21"/>
        </w:rPr>
      </w:pPr>
      <w:r w:rsidRPr="00D94591">
        <w:rPr>
          <w:szCs w:val="21"/>
        </w:rPr>
        <w:t>[Geng, Chao-Qiang] Natl Tsing Hua Univ, Dept Phys, Taipei 300, Taiwan.</w:t>
      </w:r>
    </w:p>
    <w:p w:rsidR="001B6390" w:rsidRPr="00D94591" w:rsidRDefault="001B6390" w:rsidP="001B6390">
      <w:pPr>
        <w:rPr>
          <w:szCs w:val="21"/>
        </w:rPr>
      </w:pPr>
      <w:r w:rsidRPr="00D94591">
        <w:rPr>
          <w:szCs w:val="21"/>
        </w:rPr>
        <w:t>Reprint Address: Mu, LP (reprint author), Shanxi Normal Univ, Sch Phys &amp; Informat Engn, Linfen 041004, Peoples R China.</w:t>
      </w:r>
    </w:p>
    <w:p w:rsidR="001B6390" w:rsidRPr="00D94591" w:rsidRDefault="001B6390" w:rsidP="001B6390">
      <w:pPr>
        <w:rPr>
          <w:szCs w:val="21"/>
        </w:rPr>
      </w:pPr>
      <w:r w:rsidRPr="00D94591">
        <w:rPr>
          <w:szCs w:val="21"/>
        </w:rPr>
        <w:t>E-mail Addresses: mulinping6266@163.com; okada.hiroshi@apctp.org; geng@phys.nthu.edu.tw</w:t>
      </w:r>
    </w:p>
    <w:p w:rsidR="001B6390" w:rsidRPr="00D94591" w:rsidRDefault="001B6390" w:rsidP="001B6390">
      <w:pPr>
        <w:rPr>
          <w:szCs w:val="21"/>
        </w:rPr>
      </w:pPr>
      <w:r w:rsidRPr="00D94591">
        <w:rPr>
          <w:szCs w:val="21"/>
        </w:rPr>
        <w:t>IDS Number: HB9RP</w:t>
      </w:r>
    </w:p>
    <w:p w:rsidR="001B6390" w:rsidRPr="00D94591" w:rsidRDefault="001B6390" w:rsidP="001B6390">
      <w:pPr>
        <w:rPr>
          <w:szCs w:val="21"/>
        </w:rPr>
      </w:pPr>
      <w:r w:rsidRPr="00D94591">
        <w:rPr>
          <w:szCs w:val="21"/>
        </w:rPr>
        <w:t>ISSN: 1674-1137</w:t>
      </w:r>
    </w:p>
    <w:p w:rsidR="001B6390" w:rsidRDefault="001B6390" w:rsidP="001B6390">
      <w:pPr>
        <w:rPr>
          <w:szCs w:val="21"/>
        </w:rPr>
      </w:pPr>
      <w:r w:rsidRPr="00D94591">
        <w:rPr>
          <w:szCs w:val="21"/>
        </w:rPr>
        <w:t>eISSN: 2058-6132</w:t>
      </w:r>
    </w:p>
    <w:p w:rsidR="001B6390" w:rsidRPr="00D94591" w:rsidRDefault="001B6390" w:rsidP="001B6390">
      <w:pPr>
        <w:rPr>
          <w:szCs w:val="21"/>
        </w:rPr>
      </w:pPr>
    </w:p>
    <w:p w:rsidR="001B6390" w:rsidRPr="00D94591" w:rsidRDefault="001B6390" w:rsidP="001B6390">
      <w:pPr>
        <w:rPr>
          <w:szCs w:val="21"/>
        </w:rPr>
      </w:pPr>
      <w:r w:rsidRPr="00D94591">
        <w:rPr>
          <w:szCs w:val="21"/>
        </w:rPr>
        <w:t>Record 19 of 273</w:t>
      </w:r>
    </w:p>
    <w:p w:rsidR="001B6390" w:rsidRPr="00D94591" w:rsidRDefault="001B6390" w:rsidP="001B6390">
      <w:pPr>
        <w:rPr>
          <w:szCs w:val="21"/>
        </w:rPr>
      </w:pPr>
      <w:r w:rsidRPr="00D94591">
        <w:rPr>
          <w:szCs w:val="21"/>
        </w:rPr>
        <w:t>Title: Summer Cooling Driven by Large Volcanic Eruptions over the Tibetan Plateau</w:t>
      </w:r>
    </w:p>
    <w:p w:rsidR="001B6390" w:rsidRPr="00D94591" w:rsidRDefault="001B6390" w:rsidP="001B6390">
      <w:pPr>
        <w:rPr>
          <w:szCs w:val="21"/>
        </w:rPr>
      </w:pPr>
      <w:r w:rsidRPr="00D94591">
        <w:rPr>
          <w:szCs w:val="21"/>
        </w:rPr>
        <w:t>Author(s): Duan, JP (Duan, Jianping); Li, L (Li, Lun); Ma, ZG (Ma, Zhuguo); Esper, J (Esper, Jan); Buntgen, U (Buentgen, Ulf); Xoplaki, E (Xoplaki, Elena); Zhang, DJ (Zhang, Dujuan); Wang, L (Wang, Lily); Yin, H (Yin, Hong); Luterbacher, J (Luterbacher, Juerg)</w:t>
      </w:r>
    </w:p>
    <w:p w:rsidR="001B6390" w:rsidRPr="00D94591" w:rsidRDefault="001B6390" w:rsidP="001B6390">
      <w:pPr>
        <w:rPr>
          <w:szCs w:val="21"/>
        </w:rPr>
      </w:pPr>
      <w:r w:rsidRPr="00D94591">
        <w:rPr>
          <w:szCs w:val="21"/>
        </w:rPr>
        <w:t xml:space="preserve">Source: JOURNAL OF CLIMATE  Volume: 31  Issue: 24  Pages: 9869-9879  DOI: 10.1175/JCLI-D-17-0664.1  Published: DEC 2018  </w:t>
      </w:r>
    </w:p>
    <w:p w:rsidR="001B6390" w:rsidRPr="00D94591" w:rsidRDefault="001B6390" w:rsidP="001B6390">
      <w:pPr>
        <w:rPr>
          <w:szCs w:val="21"/>
        </w:rPr>
      </w:pPr>
      <w:r w:rsidRPr="00D94591">
        <w:rPr>
          <w:szCs w:val="21"/>
        </w:rPr>
        <w:t>Accession Number: WOS:000450407600005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[Duan, Jianping; Ma, Zhuguo] Chinese Acad Sci, Inst Atmospher Phys, Key Lab Reg Climate Environm Temperate East Asia, Beijing, Peoples R China. </w:t>
      </w:r>
    </w:p>
    <w:p w:rsidR="001B6390" w:rsidRPr="00D94591" w:rsidRDefault="001B6390" w:rsidP="001B6390">
      <w:pPr>
        <w:rPr>
          <w:szCs w:val="21"/>
        </w:rPr>
      </w:pPr>
      <w:r w:rsidRPr="00D94591">
        <w:rPr>
          <w:szCs w:val="21"/>
        </w:rPr>
        <w:t xml:space="preserve">[Duan, Jianping] Chinese Acad Sci, Inst Bot, State Key Lab Vegetat &amp; Environm Change, Beijing, Peoples R China. </w:t>
      </w:r>
    </w:p>
    <w:p w:rsidR="001B6390" w:rsidRPr="00D94591" w:rsidRDefault="001B6390" w:rsidP="001B6390">
      <w:pPr>
        <w:rPr>
          <w:szCs w:val="21"/>
        </w:rPr>
      </w:pPr>
      <w:r w:rsidRPr="00D94591">
        <w:rPr>
          <w:szCs w:val="21"/>
        </w:rPr>
        <w:t xml:space="preserve">[Li, Lun] Chinese Acad Meteorol Sci, Beijing, Peoples R China. </w:t>
      </w:r>
    </w:p>
    <w:p w:rsidR="001B6390" w:rsidRPr="00D94591" w:rsidRDefault="001B6390" w:rsidP="001B6390">
      <w:pPr>
        <w:rPr>
          <w:szCs w:val="21"/>
        </w:rPr>
      </w:pPr>
      <w:r w:rsidRPr="00D94591">
        <w:rPr>
          <w:szCs w:val="21"/>
        </w:rPr>
        <w:t xml:space="preserve">[Esper, Jan] Johannes Gutenberg Univ Mainz, Dept Geog, Mainz, Germany. </w:t>
      </w:r>
    </w:p>
    <w:p w:rsidR="001B6390" w:rsidRPr="00D94591" w:rsidRDefault="001B6390" w:rsidP="001B6390">
      <w:pPr>
        <w:rPr>
          <w:szCs w:val="21"/>
        </w:rPr>
      </w:pPr>
      <w:r w:rsidRPr="00D94591">
        <w:rPr>
          <w:szCs w:val="21"/>
        </w:rPr>
        <w:t xml:space="preserve">[Buentgen, Ulf] Univ Cambridge, Dept Geog, Cambridge, England. </w:t>
      </w:r>
    </w:p>
    <w:p w:rsidR="001B6390" w:rsidRPr="00D94591" w:rsidRDefault="001B6390" w:rsidP="001B6390">
      <w:pPr>
        <w:rPr>
          <w:szCs w:val="21"/>
        </w:rPr>
      </w:pPr>
      <w:r w:rsidRPr="00D94591">
        <w:rPr>
          <w:szCs w:val="21"/>
        </w:rPr>
        <w:t xml:space="preserve">[Xoplaki, Elena; Luterbacher, Juerg] Justus Liebig Univ Giessen, Dept Geog, Giessen, Germany. </w:t>
      </w:r>
    </w:p>
    <w:p w:rsidR="001B6390" w:rsidRPr="00D94591" w:rsidRDefault="001B6390" w:rsidP="001B6390">
      <w:pPr>
        <w:rPr>
          <w:szCs w:val="21"/>
        </w:rPr>
      </w:pPr>
      <w:r w:rsidRPr="00D94591">
        <w:rPr>
          <w:szCs w:val="21"/>
        </w:rPr>
        <w:t xml:space="preserve">[Zhang, Dujuan] Shanxi Normal Univ, Dept Geog Sci, Linfen, Peoples R China. </w:t>
      </w:r>
    </w:p>
    <w:p w:rsidR="001B6390" w:rsidRPr="00D94591" w:rsidRDefault="001B6390" w:rsidP="001B6390">
      <w:pPr>
        <w:rPr>
          <w:szCs w:val="21"/>
        </w:rPr>
      </w:pPr>
      <w:r w:rsidRPr="00D94591">
        <w:rPr>
          <w:szCs w:val="21"/>
        </w:rPr>
        <w:lastRenderedPageBreak/>
        <w:t xml:space="preserve">[Wang, Lily] Chinese Acad Sci, Inst Geog Sci &amp; Nat Resources Res, Beijing, Peoples R China. </w:t>
      </w:r>
    </w:p>
    <w:p w:rsidR="001B6390" w:rsidRPr="00D94591" w:rsidRDefault="001B6390" w:rsidP="001B6390">
      <w:pPr>
        <w:rPr>
          <w:szCs w:val="21"/>
        </w:rPr>
      </w:pPr>
      <w:r w:rsidRPr="00D94591">
        <w:rPr>
          <w:szCs w:val="21"/>
        </w:rPr>
        <w:t xml:space="preserve">[Yin, Hong] China Meteorol Adm, Natl Climate Ctr, Beijing, Peoples R China. </w:t>
      </w:r>
    </w:p>
    <w:p w:rsidR="001B6390" w:rsidRPr="00D94591" w:rsidRDefault="001B6390" w:rsidP="001B6390">
      <w:pPr>
        <w:rPr>
          <w:szCs w:val="21"/>
        </w:rPr>
      </w:pPr>
      <w:r w:rsidRPr="00D94591">
        <w:rPr>
          <w:szCs w:val="21"/>
        </w:rPr>
        <w:t>[Luterbacher, Juerg] Justus Liebig Univ Giessen, Ctr Int Dev &amp; Environm Res, Giessen, Germany.</w:t>
      </w:r>
    </w:p>
    <w:p w:rsidR="001B6390" w:rsidRPr="00D94591" w:rsidRDefault="001B6390" w:rsidP="001B6390">
      <w:pPr>
        <w:rPr>
          <w:szCs w:val="21"/>
        </w:rPr>
      </w:pPr>
      <w:r w:rsidRPr="00D94591">
        <w:rPr>
          <w:szCs w:val="21"/>
        </w:rPr>
        <w:t>Reprint Address: Duan, JP (reprint author), Chinese Acad Sci, Inst Atmospher Phys, Key Lab Reg Climate Environm Temperate East Asia, Beijing, Peoples R China.</w:t>
      </w:r>
    </w:p>
    <w:p w:rsidR="001B6390" w:rsidRPr="00D94591" w:rsidRDefault="001B6390" w:rsidP="001B6390">
      <w:pPr>
        <w:rPr>
          <w:szCs w:val="21"/>
        </w:rPr>
      </w:pPr>
      <w:r w:rsidRPr="00D94591">
        <w:rPr>
          <w:szCs w:val="21"/>
        </w:rPr>
        <w:t>Duan, JP (reprint author), Chinese Acad Sci, Inst Bot, State Key Lab Vegetat &amp; Environm Change, Beijing, Peoples R China.</w:t>
      </w:r>
    </w:p>
    <w:p w:rsidR="001B6390" w:rsidRPr="00D94591" w:rsidRDefault="001B6390" w:rsidP="001B6390">
      <w:pPr>
        <w:rPr>
          <w:szCs w:val="21"/>
        </w:rPr>
      </w:pPr>
      <w:r w:rsidRPr="00D94591">
        <w:rPr>
          <w:szCs w:val="21"/>
        </w:rPr>
        <w:t>E-mail Addresses: duanjp@tea.ac.cn</w:t>
      </w:r>
    </w:p>
    <w:p w:rsidR="001B6390" w:rsidRPr="00D94591" w:rsidRDefault="001B6390" w:rsidP="001B6390">
      <w:pPr>
        <w:rPr>
          <w:szCs w:val="21"/>
        </w:rPr>
      </w:pPr>
      <w:r w:rsidRPr="00D94591">
        <w:rPr>
          <w:szCs w:val="21"/>
        </w:rPr>
        <w:t>IDS Number: HA6RN</w:t>
      </w:r>
    </w:p>
    <w:p w:rsidR="001B6390" w:rsidRPr="00D94591" w:rsidRDefault="001B6390" w:rsidP="001B6390">
      <w:pPr>
        <w:rPr>
          <w:szCs w:val="21"/>
        </w:rPr>
      </w:pPr>
      <w:r w:rsidRPr="00D94591">
        <w:rPr>
          <w:szCs w:val="21"/>
        </w:rPr>
        <w:t>ISSN: 0894-8755</w:t>
      </w:r>
    </w:p>
    <w:p w:rsidR="001B6390" w:rsidRDefault="001B6390" w:rsidP="001B6390">
      <w:pPr>
        <w:rPr>
          <w:szCs w:val="21"/>
        </w:rPr>
      </w:pPr>
      <w:r w:rsidRPr="00D94591">
        <w:rPr>
          <w:szCs w:val="21"/>
        </w:rPr>
        <w:t>eISSN: 1520-0442</w:t>
      </w:r>
    </w:p>
    <w:p w:rsidR="001B6390" w:rsidRPr="00D94591" w:rsidRDefault="001B6390" w:rsidP="001B6390">
      <w:pPr>
        <w:rPr>
          <w:szCs w:val="21"/>
        </w:rPr>
      </w:pPr>
    </w:p>
    <w:p w:rsidR="001B6390" w:rsidRPr="00D94591" w:rsidRDefault="001B6390" w:rsidP="001B6390">
      <w:pPr>
        <w:rPr>
          <w:szCs w:val="21"/>
        </w:rPr>
      </w:pPr>
      <w:r w:rsidRPr="00D94591">
        <w:rPr>
          <w:szCs w:val="21"/>
        </w:rPr>
        <w:t>Record 20 of 273</w:t>
      </w:r>
    </w:p>
    <w:p w:rsidR="001B6390" w:rsidRPr="00D94591" w:rsidRDefault="001B6390" w:rsidP="001B6390">
      <w:pPr>
        <w:rPr>
          <w:szCs w:val="21"/>
        </w:rPr>
      </w:pPr>
      <w:r w:rsidRPr="00D94591">
        <w:rPr>
          <w:szCs w:val="21"/>
        </w:rPr>
        <w:t>Title: Genome-wide analysis of nucleotide binding site-leucine-rich repeats (NBS-LRR) disease resistance genes in Gossypium hirsutum</w:t>
      </w:r>
    </w:p>
    <w:p w:rsidR="001B6390" w:rsidRPr="00D94591" w:rsidRDefault="001B6390" w:rsidP="001B6390">
      <w:pPr>
        <w:rPr>
          <w:szCs w:val="21"/>
        </w:rPr>
      </w:pPr>
      <w:r w:rsidRPr="00D94591">
        <w:rPr>
          <w:szCs w:val="21"/>
        </w:rPr>
        <w:t>Author(s): Shi, JY (Shi, Jinyan); Zhang, MZ (Zhang, Mingzhen); Zhai, WB (Zhai, Weibo); Meng, J (Meng, Jing); Gao, H (Gao, Huan); Zhang, WW (Zhang, Wenwei); Han, R (Han, Rong); Qi, FJ (Qi, Fangjun)</w:t>
      </w:r>
    </w:p>
    <w:p w:rsidR="001B6390" w:rsidRPr="00D94591" w:rsidRDefault="001B6390" w:rsidP="001B6390">
      <w:pPr>
        <w:rPr>
          <w:szCs w:val="21"/>
        </w:rPr>
      </w:pPr>
      <w:r w:rsidRPr="00D94591">
        <w:rPr>
          <w:szCs w:val="21"/>
        </w:rPr>
        <w:t xml:space="preserve">Source: PHYSIOLOGICAL AND MOLECULAR PLANT PATHOLOGY  Volume: 104  Pages: 1-8  DOI: 10.1016/j.pmpp.2018.07.007  Published: DEC 2018  </w:t>
      </w:r>
    </w:p>
    <w:p w:rsidR="001B6390" w:rsidRPr="00D94591" w:rsidRDefault="001B6390" w:rsidP="001B6390">
      <w:pPr>
        <w:rPr>
          <w:szCs w:val="21"/>
        </w:rPr>
      </w:pPr>
      <w:r w:rsidRPr="00D94591">
        <w:rPr>
          <w:szCs w:val="21"/>
        </w:rPr>
        <w:t>Accession Number: WOS:000449357200001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[Shi, Jinyan; Zhang, Mingzhen; Zhai, Weibo; Meng, Jing; Gao, Huan; Zhang, Wenwei; Qi, Fangjun] Chinese Acad Agr Sci, Inst Plant Protect, State Key Lab Biol Plant Dis &amp; Insect Pests, 2 Yuanmingyuan West Rd, Beijing 100193, Peoples R China. </w:t>
      </w:r>
    </w:p>
    <w:p w:rsidR="001B6390" w:rsidRPr="00D94591" w:rsidRDefault="001B6390" w:rsidP="001B6390">
      <w:pPr>
        <w:rPr>
          <w:szCs w:val="21"/>
        </w:rPr>
      </w:pPr>
      <w:r w:rsidRPr="00D94591">
        <w:rPr>
          <w:szCs w:val="21"/>
        </w:rPr>
        <w:t>[Shi, Jinyan; Meng, Jing; Han, Rong] Shanxi Normal Univ, Coll Life Sci, 1 Gongyuan St, Linfen 041004, Shanxi, Peoples R China.</w:t>
      </w:r>
    </w:p>
    <w:p w:rsidR="001B6390" w:rsidRPr="00D94591" w:rsidRDefault="001B6390" w:rsidP="001B6390">
      <w:pPr>
        <w:rPr>
          <w:szCs w:val="21"/>
        </w:rPr>
      </w:pPr>
      <w:r w:rsidRPr="00D94591">
        <w:rPr>
          <w:szCs w:val="21"/>
        </w:rPr>
        <w:t>Reprint Address: Qi, FJ (reprint author), Chinese Acad Agr Sci, Inst Plant Protect, State Key Lab Biol Plant Dis &amp; Insect Pests, 2 Yuanmingyuan West Rd, Beijing 100193, Peoples R China.</w:t>
      </w:r>
    </w:p>
    <w:p w:rsidR="001B6390" w:rsidRPr="00D94591" w:rsidRDefault="001B6390" w:rsidP="001B6390">
      <w:pPr>
        <w:rPr>
          <w:szCs w:val="21"/>
        </w:rPr>
      </w:pPr>
      <w:r w:rsidRPr="00D94591">
        <w:rPr>
          <w:szCs w:val="21"/>
        </w:rPr>
        <w:t>Han, R (reprint author), Shanxi Normal Univ, Coll Life Sci, 1 Gongyuan St, Linfen 041004, Shanxi, Peoples R China.</w:t>
      </w:r>
    </w:p>
    <w:p w:rsidR="001B6390" w:rsidRPr="00D94591" w:rsidRDefault="001B6390" w:rsidP="001B6390">
      <w:pPr>
        <w:rPr>
          <w:szCs w:val="21"/>
        </w:rPr>
      </w:pPr>
      <w:r w:rsidRPr="00D94591">
        <w:rPr>
          <w:szCs w:val="21"/>
        </w:rPr>
        <w:t>E-mail Addresses: hhwrsl@163.com; fjqi@ippcaas.cn</w:t>
      </w:r>
    </w:p>
    <w:p w:rsidR="001B6390" w:rsidRPr="00D94591" w:rsidRDefault="001B6390" w:rsidP="001B6390">
      <w:pPr>
        <w:rPr>
          <w:szCs w:val="21"/>
        </w:rPr>
      </w:pPr>
      <w:r w:rsidRPr="00D94591">
        <w:rPr>
          <w:szCs w:val="21"/>
        </w:rPr>
        <w:t>IDS Number: GZ4IC</w:t>
      </w:r>
    </w:p>
    <w:p w:rsidR="001B6390" w:rsidRDefault="001B6390" w:rsidP="001B6390">
      <w:pPr>
        <w:rPr>
          <w:szCs w:val="21"/>
        </w:rPr>
      </w:pPr>
      <w:r w:rsidRPr="00D94591">
        <w:rPr>
          <w:szCs w:val="21"/>
        </w:rPr>
        <w:t>ISSN: 0885-5765</w:t>
      </w:r>
    </w:p>
    <w:p w:rsidR="001B6390" w:rsidRPr="00D94591" w:rsidRDefault="001B6390" w:rsidP="001B6390">
      <w:pPr>
        <w:rPr>
          <w:szCs w:val="21"/>
        </w:rPr>
      </w:pPr>
    </w:p>
    <w:p w:rsidR="001B6390" w:rsidRPr="00D94591" w:rsidRDefault="001B6390" w:rsidP="001B6390">
      <w:pPr>
        <w:rPr>
          <w:szCs w:val="21"/>
        </w:rPr>
      </w:pPr>
      <w:r w:rsidRPr="00D94591">
        <w:rPr>
          <w:szCs w:val="21"/>
        </w:rPr>
        <w:t>Record 21 of 273</w:t>
      </w:r>
    </w:p>
    <w:p w:rsidR="001B6390" w:rsidRPr="00D94591" w:rsidRDefault="001B6390" w:rsidP="001B6390">
      <w:pPr>
        <w:rPr>
          <w:szCs w:val="21"/>
        </w:rPr>
      </w:pPr>
      <w:r w:rsidRPr="00D94591">
        <w:rPr>
          <w:szCs w:val="21"/>
        </w:rPr>
        <w:t>Title: Computational investigation of M-1/W6S8 (M=Fe, Ru, and Os) single-atom catalysts for CO2 hydrogenation</w:t>
      </w:r>
    </w:p>
    <w:p w:rsidR="001B6390" w:rsidRPr="00D94591" w:rsidRDefault="001B6390" w:rsidP="001B6390">
      <w:pPr>
        <w:rPr>
          <w:szCs w:val="21"/>
        </w:rPr>
      </w:pPr>
      <w:r w:rsidRPr="00D94591">
        <w:rPr>
          <w:szCs w:val="21"/>
        </w:rPr>
        <w:t>Author(s): Zhang, Q (Zhang, Qian); Guo, L (Guo, Ling); Hao, ZJ (Hao, Zijun)</w:t>
      </w:r>
    </w:p>
    <w:p w:rsidR="001B6390" w:rsidRPr="00D94591" w:rsidRDefault="001B6390" w:rsidP="001B6390">
      <w:pPr>
        <w:rPr>
          <w:szCs w:val="21"/>
        </w:rPr>
      </w:pPr>
      <w:r w:rsidRPr="00D94591">
        <w:rPr>
          <w:szCs w:val="21"/>
        </w:rPr>
        <w:t xml:space="preserve">Source: CATALYSIS SURVEYS FROM ASIA  Volume: 22  Issue: 4  Pages: 195-207  DOI: 10.1007/s10563-018-9252-7  Published: DEC 2018  </w:t>
      </w:r>
    </w:p>
    <w:p w:rsidR="001B6390" w:rsidRPr="00D94591" w:rsidRDefault="001B6390" w:rsidP="001B6390">
      <w:pPr>
        <w:rPr>
          <w:szCs w:val="21"/>
        </w:rPr>
      </w:pPr>
      <w:r w:rsidRPr="00D94591">
        <w:rPr>
          <w:szCs w:val="21"/>
        </w:rPr>
        <w:t>Accession Number: WOS:000448528800001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lastRenderedPageBreak/>
        <w:t>Document Type: Article</w:t>
      </w:r>
    </w:p>
    <w:p w:rsidR="001B6390" w:rsidRPr="00D94591" w:rsidRDefault="001B6390" w:rsidP="001B6390">
      <w:pPr>
        <w:rPr>
          <w:szCs w:val="21"/>
        </w:rPr>
      </w:pPr>
      <w:r w:rsidRPr="00D94591">
        <w:rPr>
          <w:szCs w:val="21"/>
        </w:rPr>
        <w:t xml:space="preserve">Addresses: [Zhang, Qian; Guo, Ling; Hao, Zijun] Shanxi Normal Univ, Minist Educ, Key Lab Magnet Mol &amp; Magnet Informat Mat, Linfen 041004, Peoples R China. </w:t>
      </w:r>
    </w:p>
    <w:p w:rsidR="001B6390" w:rsidRPr="00D94591" w:rsidRDefault="001B6390" w:rsidP="001B6390">
      <w:pPr>
        <w:rPr>
          <w:szCs w:val="21"/>
        </w:rPr>
      </w:pPr>
      <w:r w:rsidRPr="00D94591">
        <w:rPr>
          <w:szCs w:val="21"/>
        </w:rPr>
        <w:t>[Zhang, Qian; Guo, Ling; Hao, Zijun] Shanxi Normal Univ, Sch Chem &amp; Mat Sci, 1 Gongyuan St, Linfen 041004, Peoples R China.</w:t>
      </w:r>
    </w:p>
    <w:p w:rsidR="001B6390" w:rsidRPr="00D94591" w:rsidRDefault="001B6390" w:rsidP="001B6390">
      <w:pPr>
        <w:rPr>
          <w:szCs w:val="21"/>
        </w:rPr>
      </w:pPr>
      <w:r w:rsidRPr="00D94591">
        <w:rPr>
          <w:szCs w:val="21"/>
        </w:rPr>
        <w:t>Reprint Address: Guo, L (reprint author), Shanxi Normal Univ, Minist Educ, Key Lab Magnet Mol &amp; Magnet Informat Mat, Linfen 041004, Peoples R China.</w:t>
      </w:r>
    </w:p>
    <w:p w:rsidR="001B6390" w:rsidRPr="00D94591" w:rsidRDefault="001B6390" w:rsidP="001B6390">
      <w:pPr>
        <w:rPr>
          <w:szCs w:val="21"/>
        </w:rPr>
      </w:pPr>
      <w:r w:rsidRPr="00D94591">
        <w:rPr>
          <w:szCs w:val="21"/>
        </w:rPr>
        <w:t>Guo, L (reprint author), Shanxi Normal Univ, Sch Chem &amp; Mat Sci, 1 Gongyuan St, Linfen 041004, Peoples R China.</w:t>
      </w:r>
    </w:p>
    <w:p w:rsidR="001B6390" w:rsidRPr="00D94591" w:rsidRDefault="001B6390" w:rsidP="001B6390">
      <w:pPr>
        <w:rPr>
          <w:szCs w:val="21"/>
        </w:rPr>
      </w:pPr>
      <w:r w:rsidRPr="00D94591">
        <w:rPr>
          <w:szCs w:val="21"/>
        </w:rPr>
        <w:t>E-mail Addresses: jisuanhuaxue0@163.com</w:t>
      </w:r>
    </w:p>
    <w:p w:rsidR="001B6390" w:rsidRPr="00D94591" w:rsidRDefault="001B6390" w:rsidP="001B6390">
      <w:pPr>
        <w:rPr>
          <w:szCs w:val="21"/>
        </w:rPr>
      </w:pPr>
      <w:r w:rsidRPr="00D94591">
        <w:rPr>
          <w:szCs w:val="21"/>
        </w:rPr>
        <w:t>IDS Number: GY4JR</w:t>
      </w:r>
    </w:p>
    <w:p w:rsidR="001B6390" w:rsidRPr="00D94591" w:rsidRDefault="001B6390" w:rsidP="001B6390">
      <w:pPr>
        <w:rPr>
          <w:szCs w:val="21"/>
        </w:rPr>
      </w:pPr>
      <w:r w:rsidRPr="00D94591">
        <w:rPr>
          <w:szCs w:val="21"/>
        </w:rPr>
        <w:t>ISSN: 1571-1013</w:t>
      </w:r>
    </w:p>
    <w:p w:rsidR="001B6390" w:rsidRDefault="001B6390" w:rsidP="001B6390">
      <w:pPr>
        <w:rPr>
          <w:szCs w:val="21"/>
        </w:rPr>
      </w:pPr>
      <w:r w:rsidRPr="00D94591">
        <w:rPr>
          <w:szCs w:val="21"/>
        </w:rPr>
        <w:t>eISSN: 1574-9266</w:t>
      </w:r>
    </w:p>
    <w:p w:rsidR="001B6390" w:rsidRPr="00D94591" w:rsidRDefault="001B6390" w:rsidP="001B6390">
      <w:pPr>
        <w:rPr>
          <w:szCs w:val="21"/>
        </w:rPr>
      </w:pPr>
    </w:p>
    <w:p w:rsidR="001B6390" w:rsidRPr="00D94591" w:rsidRDefault="001B6390" w:rsidP="001B6390">
      <w:pPr>
        <w:rPr>
          <w:szCs w:val="21"/>
        </w:rPr>
      </w:pPr>
      <w:r w:rsidRPr="00D94591">
        <w:rPr>
          <w:szCs w:val="21"/>
        </w:rPr>
        <w:t>Record 22 of 273</w:t>
      </w:r>
    </w:p>
    <w:p w:rsidR="001B6390" w:rsidRPr="00D94591" w:rsidRDefault="001B6390" w:rsidP="001B6390">
      <w:pPr>
        <w:rPr>
          <w:szCs w:val="21"/>
        </w:rPr>
      </w:pPr>
      <w:r w:rsidRPr="00D94591">
        <w:rPr>
          <w:szCs w:val="21"/>
        </w:rPr>
        <w:t>Title: Hierarchically responsive and photochromic imidazopyridazinium iodoargentate hybrid materials</w:t>
      </w:r>
    </w:p>
    <w:p w:rsidR="001B6390" w:rsidRPr="00D94591" w:rsidRDefault="001B6390" w:rsidP="001B6390">
      <w:pPr>
        <w:rPr>
          <w:szCs w:val="21"/>
        </w:rPr>
      </w:pPr>
      <w:r w:rsidRPr="00D94591">
        <w:rPr>
          <w:szCs w:val="21"/>
        </w:rPr>
        <w:t>Author(s): Lin, SL (Lin, Shulin); Hao, PF (Hao, Pengfei); Shen, JJ (Shen, Junju); Fu, YL (Fu, Yunlong)</w:t>
      </w:r>
    </w:p>
    <w:p w:rsidR="001B6390" w:rsidRPr="00D94591" w:rsidRDefault="001B6390" w:rsidP="001B6390">
      <w:pPr>
        <w:rPr>
          <w:szCs w:val="21"/>
        </w:rPr>
      </w:pPr>
      <w:r w:rsidRPr="00D94591">
        <w:rPr>
          <w:szCs w:val="21"/>
        </w:rPr>
        <w:t xml:space="preserve">Source: DYES AND PIGMENTS  Volume: 159  Pages: 457-463  DOI: 10.1016/j.dyepig.2018.07.012  Published: DEC 2018  </w:t>
      </w:r>
    </w:p>
    <w:p w:rsidR="001B6390" w:rsidRPr="00D94591" w:rsidRDefault="001B6390" w:rsidP="001B6390">
      <w:pPr>
        <w:rPr>
          <w:szCs w:val="21"/>
        </w:rPr>
      </w:pPr>
      <w:r w:rsidRPr="00D94591">
        <w:rPr>
          <w:szCs w:val="21"/>
        </w:rPr>
        <w:t>Accession Number: WOS:000442333700053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[Lin, Shulin; Hao, Pengfei; Shen, Junju; Fu, Yunlong] Shanxi Normal Univ, Sch Chem &amp; Mat Sci, Key Lab Magnet Mol, Magnet Informat Mat,Minist Educ, Linfen 041004, Peoples R China.</w:t>
      </w:r>
    </w:p>
    <w:p w:rsidR="001B6390" w:rsidRPr="00D94591" w:rsidRDefault="001B6390" w:rsidP="001B6390">
      <w:pPr>
        <w:rPr>
          <w:szCs w:val="21"/>
        </w:rPr>
      </w:pPr>
      <w:r w:rsidRPr="00D94591">
        <w:rPr>
          <w:szCs w:val="21"/>
        </w:rPr>
        <w:t>Reprint Address: Hao, PF; Fu, YL (reprint author), Shanxi Normal Univ, Sch Chem &amp; Mat Sci, Key Lab Magnet Mol, Magnet Informat Mat,Minist Educ, Linfen 041004, Peoples R China.</w:t>
      </w:r>
    </w:p>
    <w:p w:rsidR="001B6390" w:rsidRPr="00D94591" w:rsidRDefault="001B6390" w:rsidP="001B6390">
      <w:pPr>
        <w:rPr>
          <w:szCs w:val="21"/>
        </w:rPr>
      </w:pPr>
      <w:r w:rsidRPr="00D94591">
        <w:rPr>
          <w:szCs w:val="21"/>
        </w:rPr>
        <w:t>E-mail Addresses: haopengfei2015@126.com; yunlongfu@sxnu.edu.cn</w:t>
      </w:r>
    </w:p>
    <w:p w:rsidR="001B6390" w:rsidRPr="00D94591" w:rsidRDefault="001B6390" w:rsidP="001B6390">
      <w:pPr>
        <w:rPr>
          <w:szCs w:val="21"/>
        </w:rPr>
      </w:pPr>
      <w:r w:rsidRPr="00D94591">
        <w:rPr>
          <w:szCs w:val="21"/>
        </w:rPr>
        <w:t>IDS Number: GR1TD</w:t>
      </w:r>
    </w:p>
    <w:p w:rsidR="001B6390" w:rsidRPr="00D94591" w:rsidRDefault="001B6390" w:rsidP="001B6390">
      <w:pPr>
        <w:rPr>
          <w:szCs w:val="21"/>
        </w:rPr>
      </w:pPr>
      <w:r w:rsidRPr="00D94591">
        <w:rPr>
          <w:szCs w:val="21"/>
        </w:rPr>
        <w:t>ISSN: 0143-7208</w:t>
      </w:r>
    </w:p>
    <w:p w:rsidR="001B6390" w:rsidRDefault="001B6390" w:rsidP="001B6390">
      <w:pPr>
        <w:rPr>
          <w:szCs w:val="21"/>
        </w:rPr>
      </w:pPr>
      <w:r w:rsidRPr="00D94591">
        <w:rPr>
          <w:szCs w:val="21"/>
        </w:rPr>
        <w:t>eISSN: 1873-3743</w:t>
      </w:r>
    </w:p>
    <w:p w:rsidR="001B6390" w:rsidRPr="00D94591" w:rsidRDefault="001B6390" w:rsidP="001B6390">
      <w:pPr>
        <w:rPr>
          <w:szCs w:val="21"/>
        </w:rPr>
      </w:pPr>
    </w:p>
    <w:p w:rsidR="001B6390" w:rsidRPr="00D94591" w:rsidRDefault="001B6390" w:rsidP="001B6390">
      <w:pPr>
        <w:rPr>
          <w:szCs w:val="21"/>
        </w:rPr>
      </w:pPr>
      <w:r w:rsidRPr="00D94591">
        <w:rPr>
          <w:szCs w:val="21"/>
        </w:rPr>
        <w:t>Record 23 of 273</w:t>
      </w:r>
    </w:p>
    <w:p w:rsidR="001B6390" w:rsidRPr="00D94591" w:rsidRDefault="001B6390" w:rsidP="001B6390">
      <w:pPr>
        <w:rPr>
          <w:szCs w:val="21"/>
        </w:rPr>
      </w:pPr>
      <w:r w:rsidRPr="00D94591">
        <w:rPr>
          <w:szCs w:val="21"/>
        </w:rPr>
        <w:t>Title: Nonlocal Hadamard fractional boundary value problem with Hadamard integral and discrete boundary conditions on a half-line</w:t>
      </w:r>
    </w:p>
    <w:p w:rsidR="001B6390" w:rsidRPr="00D94591" w:rsidRDefault="001B6390" w:rsidP="001B6390">
      <w:pPr>
        <w:rPr>
          <w:szCs w:val="21"/>
        </w:rPr>
      </w:pPr>
      <w:r w:rsidRPr="00D94591">
        <w:rPr>
          <w:szCs w:val="21"/>
        </w:rPr>
        <w:t>Author(s): Wang, GT (Wang, Guotao); Pei, K (Pei, Ke); Agarwal, RP (Agarwal, Ravi P.); Zhang, LH (Zhang, Lihong); Ahmad, B (Ahmad, Bashir)</w:t>
      </w:r>
    </w:p>
    <w:p w:rsidR="001B6390" w:rsidRPr="00D94591" w:rsidRDefault="001B6390" w:rsidP="001B6390">
      <w:pPr>
        <w:rPr>
          <w:szCs w:val="21"/>
        </w:rPr>
      </w:pPr>
      <w:r w:rsidRPr="00D94591">
        <w:rPr>
          <w:szCs w:val="21"/>
        </w:rPr>
        <w:t xml:space="preserve">Source: JOURNAL OF COMPUTATIONAL AND APPLIED MATHEMATICS  Volume: 343  Pages: 230-239  DOI: 10.1016/j.cam.2018.04.062  Published: DEC 1 2018  </w:t>
      </w:r>
    </w:p>
    <w:p w:rsidR="001B6390" w:rsidRPr="00D94591" w:rsidRDefault="001B6390" w:rsidP="001B6390">
      <w:pPr>
        <w:rPr>
          <w:szCs w:val="21"/>
        </w:rPr>
      </w:pPr>
      <w:r w:rsidRPr="00D94591">
        <w:rPr>
          <w:szCs w:val="21"/>
        </w:rPr>
        <w:t>Accession Number: WOS:000437820000017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Guotao; Pei, Ke; Zhang, Lihong] Shanxi Normal Univ, Sch Math &amp; Comp Sci, Linfen 041004, Shanxi, Peoples R China. </w:t>
      </w:r>
    </w:p>
    <w:p w:rsidR="001B6390" w:rsidRPr="00D94591" w:rsidRDefault="001B6390" w:rsidP="001B6390">
      <w:pPr>
        <w:rPr>
          <w:szCs w:val="21"/>
        </w:rPr>
      </w:pPr>
      <w:r w:rsidRPr="00D94591">
        <w:rPr>
          <w:szCs w:val="21"/>
        </w:rPr>
        <w:t xml:space="preserve">[Agarwal, Ravi P.] Texas A&amp;M Univ, Dept Math, Kingsville, TX 78363 USA. </w:t>
      </w:r>
    </w:p>
    <w:p w:rsidR="001B6390" w:rsidRPr="00D94591" w:rsidRDefault="001B6390" w:rsidP="001B6390">
      <w:pPr>
        <w:rPr>
          <w:szCs w:val="21"/>
        </w:rPr>
      </w:pPr>
      <w:r w:rsidRPr="00D94591">
        <w:rPr>
          <w:szCs w:val="21"/>
        </w:rPr>
        <w:lastRenderedPageBreak/>
        <w:t>[Agarwal, Ravi P.; Ahmad, Bashir] King Abdulaziz Univ, Fac Sci, Dept Math, Nonlinear Anal &amp; Appl Math NAAM Res Grp, POB 80203, Jeddah 21589, Saudi Arabia.</w:t>
      </w:r>
    </w:p>
    <w:p w:rsidR="001B6390" w:rsidRPr="00D94591" w:rsidRDefault="001B6390" w:rsidP="001B6390">
      <w:pPr>
        <w:rPr>
          <w:szCs w:val="21"/>
        </w:rPr>
      </w:pPr>
      <w:r w:rsidRPr="00D94591">
        <w:rPr>
          <w:szCs w:val="21"/>
        </w:rPr>
        <w:t>Reprint Address: Wang, GT (reprint author), Shanxi Normal Univ, Sch Math &amp; Comp Sci, Linfen 041004, Shanxi, Peoples R China.</w:t>
      </w:r>
    </w:p>
    <w:p w:rsidR="001B6390" w:rsidRPr="00D94591" w:rsidRDefault="001B6390" w:rsidP="001B6390">
      <w:pPr>
        <w:rPr>
          <w:szCs w:val="21"/>
        </w:rPr>
      </w:pPr>
      <w:r w:rsidRPr="00D94591">
        <w:rPr>
          <w:szCs w:val="21"/>
        </w:rPr>
        <w:t>E-mail Addresses: wgt2512@163.com; peike1028@163.com; Ravi.Agarwal@tamuk.edu; zhanglih149@126.com; bashirahmad_qau@yahoo.com</w:t>
      </w:r>
    </w:p>
    <w:p w:rsidR="001B6390" w:rsidRPr="00D94591" w:rsidRDefault="001B6390" w:rsidP="001B6390">
      <w:pPr>
        <w:rPr>
          <w:szCs w:val="21"/>
        </w:rPr>
      </w:pPr>
      <w:r w:rsidRPr="00D94591">
        <w:rPr>
          <w:szCs w:val="21"/>
        </w:rPr>
        <w:t>IDS Number: GM1IS</w:t>
      </w:r>
    </w:p>
    <w:p w:rsidR="001B6390" w:rsidRPr="00D94591" w:rsidRDefault="001B6390" w:rsidP="001B6390">
      <w:pPr>
        <w:rPr>
          <w:szCs w:val="21"/>
        </w:rPr>
      </w:pPr>
      <w:r w:rsidRPr="00D94591">
        <w:rPr>
          <w:szCs w:val="21"/>
        </w:rPr>
        <w:t>ISSN: 0377-0427</w:t>
      </w:r>
    </w:p>
    <w:p w:rsidR="001B6390" w:rsidRDefault="001B6390" w:rsidP="001B6390">
      <w:pPr>
        <w:rPr>
          <w:szCs w:val="21"/>
        </w:rPr>
      </w:pPr>
      <w:r w:rsidRPr="00D94591">
        <w:rPr>
          <w:szCs w:val="21"/>
        </w:rPr>
        <w:t>eISSN: 1879-1778</w:t>
      </w:r>
    </w:p>
    <w:p w:rsidR="001B6390" w:rsidRPr="00D94591" w:rsidRDefault="001B6390" w:rsidP="001B6390">
      <w:pPr>
        <w:rPr>
          <w:szCs w:val="21"/>
        </w:rPr>
      </w:pPr>
    </w:p>
    <w:p w:rsidR="001B6390" w:rsidRPr="00D94591" w:rsidRDefault="001B6390" w:rsidP="001B6390">
      <w:pPr>
        <w:rPr>
          <w:szCs w:val="21"/>
        </w:rPr>
      </w:pPr>
      <w:r w:rsidRPr="00D94591">
        <w:rPr>
          <w:szCs w:val="21"/>
        </w:rPr>
        <w:t>Record 24 of 273</w:t>
      </w:r>
    </w:p>
    <w:p w:rsidR="001B6390" w:rsidRPr="00D94591" w:rsidRDefault="001B6390" w:rsidP="001B6390">
      <w:pPr>
        <w:rPr>
          <w:szCs w:val="21"/>
        </w:rPr>
      </w:pPr>
      <w:r w:rsidRPr="00D94591">
        <w:rPr>
          <w:szCs w:val="21"/>
        </w:rPr>
        <w:t>Title: THE APPLICATION OF EXOGENOUS GIBBERELLIC ACID ENHANCES WHEAT SEEDLINGS UV-B TOLERANCE BY AMELIORATING DNA DAMAGE AND MANIPULATING UV-ABSORBING COMPOUND BIOSYNTHESIS IN WHEAT SEEDLING LEAVES</w:t>
      </w:r>
    </w:p>
    <w:p w:rsidR="001B6390" w:rsidRPr="00D94591" w:rsidRDefault="001B6390" w:rsidP="001B6390">
      <w:pPr>
        <w:rPr>
          <w:szCs w:val="21"/>
        </w:rPr>
      </w:pPr>
      <w:r w:rsidRPr="00D94591">
        <w:rPr>
          <w:szCs w:val="21"/>
        </w:rPr>
        <w:t>Author(s): Gao, LM (Gao, Limei); Wang, XF (Wang, Xiaofei); Shen, ZH (Shen, Zhihua); Li, YF (Li, Yongfeng)</w:t>
      </w:r>
    </w:p>
    <w:p w:rsidR="001B6390" w:rsidRPr="00D94591" w:rsidRDefault="001B6390" w:rsidP="001B6390">
      <w:pPr>
        <w:rPr>
          <w:szCs w:val="21"/>
        </w:rPr>
      </w:pPr>
      <w:r w:rsidRPr="00D94591">
        <w:rPr>
          <w:szCs w:val="21"/>
        </w:rPr>
        <w:t xml:space="preserve">Source: PAKISTAN JOURNAL OF BOTANY  Volume: 50  Issue: 6  Pages: 2167-2172  Published: DEC 2018  </w:t>
      </w:r>
    </w:p>
    <w:p w:rsidR="001B6390" w:rsidRPr="00D94591" w:rsidRDefault="001B6390" w:rsidP="001B6390">
      <w:pPr>
        <w:rPr>
          <w:szCs w:val="21"/>
        </w:rPr>
      </w:pPr>
      <w:r w:rsidRPr="00D94591">
        <w:rPr>
          <w:szCs w:val="21"/>
        </w:rPr>
        <w:t>Accession Number: WOS:000436468600012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[Gao, Limei; Wang, Xiaofei; Shen, Zhihua] Shanxi Normal Univ, Coll Life Sci, Linfen 041004, Peoples R China. </w:t>
      </w:r>
    </w:p>
    <w:p w:rsidR="001B6390" w:rsidRPr="00D94591" w:rsidRDefault="001B6390" w:rsidP="001B6390">
      <w:pPr>
        <w:rPr>
          <w:szCs w:val="21"/>
        </w:rPr>
      </w:pPr>
      <w:r w:rsidRPr="00D94591">
        <w:rPr>
          <w:szCs w:val="21"/>
        </w:rPr>
        <w:t>[Li, Yongfeng] Shanxi Normal Univ, Anal &amp; Testing Ctr, Linfen 041004, Peoples R China.</w:t>
      </w:r>
    </w:p>
    <w:p w:rsidR="001B6390" w:rsidRPr="00D94591" w:rsidRDefault="001B6390" w:rsidP="001B6390">
      <w:pPr>
        <w:rPr>
          <w:szCs w:val="21"/>
        </w:rPr>
      </w:pPr>
      <w:r w:rsidRPr="00D94591">
        <w:rPr>
          <w:szCs w:val="21"/>
        </w:rPr>
        <w:t>Reprint Address: Gao, LM (reprint author), Shanxi Normal Univ, Coll Life Sci, Linfen 041004, Peoples R China.</w:t>
      </w:r>
    </w:p>
    <w:p w:rsidR="001B6390" w:rsidRPr="00D94591" w:rsidRDefault="001B6390" w:rsidP="001B6390">
      <w:pPr>
        <w:rPr>
          <w:szCs w:val="21"/>
        </w:rPr>
      </w:pPr>
      <w:r w:rsidRPr="00D94591">
        <w:rPr>
          <w:szCs w:val="21"/>
        </w:rPr>
        <w:t>E-mail Addresses: limeigao1122@126.com</w:t>
      </w:r>
    </w:p>
    <w:p w:rsidR="001B6390" w:rsidRPr="00D94591" w:rsidRDefault="001B6390" w:rsidP="001B6390">
      <w:pPr>
        <w:rPr>
          <w:szCs w:val="21"/>
        </w:rPr>
      </w:pPr>
      <w:r w:rsidRPr="00D94591">
        <w:rPr>
          <w:szCs w:val="21"/>
        </w:rPr>
        <w:t>IDS Number: GK8JQ</w:t>
      </w:r>
    </w:p>
    <w:p w:rsidR="001B6390" w:rsidRPr="00D94591" w:rsidRDefault="001B6390" w:rsidP="001B6390">
      <w:pPr>
        <w:rPr>
          <w:szCs w:val="21"/>
        </w:rPr>
      </w:pPr>
      <w:r w:rsidRPr="00D94591">
        <w:rPr>
          <w:szCs w:val="21"/>
        </w:rPr>
        <w:t>ISSN: 0556-3321</w:t>
      </w:r>
    </w:p>
    <w:p w:rsidR="001B6390" w:rsidRDefault="001B6390" w:rsidP="001B6390">
      <w:pPr>
        <w:rPr>
          <w:szCs w:val="21"/>
        </w:rPr>
      </w:pPr>
      <w:r w:rsidRPr="00D94591">
        <w:rPr>
          <w:szCs w:val="21"/>
        </w:rPr>
        <w:t>eISSN: 2070-3368</w:t>
      </w:r>
    </w:p>
    <w:p w:rsidR="001B6390" w:rsidRPr="00D94591" w:rsidRDefault="001B6390" w:rsidP="001B6390">
      <w:pPr>
        <w:rPr>
          <w:szCs w:val="21"/>
        </w:rPr>
      </w:pPr>
    </w:p>
    <w:p w:rsidR="001B6390" w:rsidRPr="00D94591" w:rsidRDefault="001B6390" w:rsidP="001B6390">
      <w:pPr>
        <w:rPr>
          <w:szCs w:val="21"/>
        </w:rPr>
      </w:pPr>
      <w:r w:rsidRPr="00D94591">
        <w:rPr>
          <w:szCs w:val="21"/>
        </w:rPr>
        <w:t>Record 25 of 273</w:t>
      </w:r>
    </w:p>
    <w:p w:rsidR="001B6390" w:rsidRPr="00D94591" w:rsidRDefault="001B6390" w:rsidP="001B6390">
      <w:pPr>
        <w:rPr>
          <w:szCs w:val="21"/>
        </w:rPr>
      </w:pPr>
      <w:r w:rsidRPr="00D94591">
        <w:rPr>
          <w:szCs w:val="21"/>
        </w:rPr>
        <w:t>Title: Mn3O4 Nanocube: An Efficient Electrocatalyst Toward Artificial N-2 Fixation to NH3</w:t>
      </w:r>
    </w:p>
    <w:p w:rsidR="001B6390" w:rsidRPr="00D94591" w:rsidRDefault="001B6390" w:rsidP="001B6390">
      <w:pPr>
        <w:rPr>
          <w:szCs w:val="21"/>
        </w:rPr>
      </w:pPr>
      <w:r w:rsidRPr="00D94591">
        <w:rPr>
          <w:szCs w:val="21"/>
        </w:rPr>
        <w:t>Author(s): Wu, XF (Wu, Xiufeng); Xia, L (Xia, Li); Wang, Y (Wang, Yuan); Lu, WB (Lu, Wenbo); Liu, Q (Liu, Qian); Shi, XF (Shi, Xifeng); Sun, XP (Sun, Xuping)</w:t>
      </w:r>
    </w:p>
    <w:p w:rsidR="001B6390" w:rsidRPr="00D94591" w:rsidRDefault="001B6390" w:rsidP="001B6390">
      <w:pPr>
        <w:rPr>
          <w:szCs w:val="21"/>
        </w:rPr>
      </w:pPr>
      <w:r w:rsidRPr="00D94591">
        <w:rPr>
          <w:szCs w:val="21"/>
        </w:rPr>
        <w:t xml:space="preserve">Source: SMALL  Volume: 14  Issue: 48  Article Number: 1803111  DOI: 10.1002/smll.201803111  Published: NOV 28 2018  </w:t>
      </w:r>
    </w:p>
    <w:p w:rsidR="001B6390" w:rsidRPr="00D94591" w:rsidRDefault="001B6390" w:rsidP="001B6390">
      <w:pPr>
        <w:rPr>
          <w:szCs w:val="21"/>
        </w:rPr>
      </w:pPr>
      <w:r w:rsidRPr="00D94591">
        <w:rPr>
          <w:szCs w:val="21"/>
        </w:rPr>
        <w:t>Accession Number: WOS:000451566800019</w:t>
      </w:r>
    </w:p>
    <w:p w:rsidR="001B6390" w:rsidRPr="00D94591" w:rsidRDefault="001B6390" w:rsidP="001B6390">
      <w:pPr>
        <w:rPr>
          <w:szCs w:val="21"/>
        </w:rPr>
      </w:pPr>
      <w:r w:rsidRPr="00D94591">
        <w:rPr>
          <w:szCs w:val="21"/>
        </w:rPr>
        <w:t>PubMed ID: 30334346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[Wu, Xiufeng; Lu, Wenbo] Shanxi Normal Univ, Sch Chem &amp; Mat Sci, Minist Educ, Key Lab Magnet Mol &amp; Magnet Informat Mat, Linfen 041004, Shanxi, Peoples R China. </w:t>
      </w:r>
    </w:p>
    <w:p w:rsidR="001B6390" w:rsidRPr="00D94591" w:rsidRDefault="001B6390" w:rsidP="001B6390">
      <w:pPr>
        <w:rPr>
          <w:szCs w:val="21"/>
        </w:rPr>
      </w:pPr>
      <w:r w:rsidRPr="00D94591">
        <w:rPr>
          <w:szCs w:val="21"/>
        </w:rPr>
        <w:t xml:space="preserve">[Xia, Li; Wang, Yuan; Sun, Xuping] Univ Elect Sci &amp; Technol China, Inst Fundamental &amp; Frontier Sci, </w:t>
      </w:r>
      <w:r w:rsidRPr="00D94591">
        <w:rPr>
          <w:szCs w:val="21"/>
        </w:rPr>
        <w:lastRenderedPageBreak/>
        <w:t xml:space="preserve">Chengdu 610054, Sichuan, Peoples R China. </w:t>
      </w:r>
    </w:p>
    <w:p w:rsidR="001B6390" w:rsidRPr="00D94591" w:rsidRDefault="001B6390" w:rsidP="001B6390">
      <w:pPr>
        <w:rPr>
          <w:szCs w:val="21"/>
        </w:rPr>
      </w:pPr>
      <w:r w:rsidRPr="00D94591">
        <w:rPr>
          <w:szCs w:val="21"/>
        </w:rPr>
        <w:t xml:space="preserve">[Liu, Qian] Univ Elect Sci &amp; Technol China, Sch Mat &amp; Energy, Chengdu 611731, Sichuan, Peoples R China. </w:t>
      </w:r>
    </w:p>
    <w:p w:rsidR="001B6390" w:rsidRPr="00D94591" w:rsidRDefault="001B6390" w:rsidP="001B6390">
      <w:pPr>
        <w:rPr>
          <w:szCs w:val="21"/>
        </w:rPr>
      </w:pPr>
      <w:r w:rsidRPr="00D94591">
        <w:rPr>
          <w:szCs w:val="21"/>
        </w:rPr>
        <w:t>[Shi, Xifeng] Shandong Normal Univ, Coll Chem Chem Engn &amp; Mat Sci, Jinan 250014, Shandong, Peoples R China.</w:t>
      </w:r>
    </w:p>
    <w:p w:rsidR="001B6390" w:rsidRPr="00D94591" w:rsidRDefault="001B6390" w:rsidP="001B6390">
      <w:pPr>
        <w:rPr>
          <w:szCs w:val="21"/>
        </w:rPr>
      </w:pPr>
      <w:r w:rsidRPr="00D94591">
        <w:rPr>
          <w:szCs w:val="21"/>
        </w:rPr>
        <w:t>Reprint Address: Lu, WB (reprint author), Shanxi Normal Univ, Sch Chem &amp; Mat Sci, Minist Educ, Key Lab Magnet Mol &amp; Magnet Informat Mat, Linfen 041004, Shanxi, Peoples R China.</w:t>
      </w:r>
    </w:p>
    <w:p w:rsidR="001B6390" w:rsidRPr="00D94591" w:rsidRDefault="001B6390" w:rsidP="001B6390">
      <w:pPr>
        <w:rPr>
          <w:szCs w:val="21"/>
        </w:rPr>
      </w:pPr>
      <w:r w:rsidRPr="00D94591">
        <w:rPr>
          <w:szCs w:val="21"/>
        </w:rPr>
        <w:t>Sun, XP (reprint author), Univ Elect Sci &amp; Technol China, Inst Fundamental &amp; Frontier Sci, Chengdu 610054, Sichuan, Peoples R China.</w:t>
      </w:r>
    </w:p>
    <w:p w:rsidR="001B6390" w:rsidRPr="00D94591" w:rsidRDefault="001B6390" w:rsidP="001B6390">
      <w:pPr>
        <w:rPr>
          <w:szCs w:val="21"/>
        </w:rPr>
      </w:pPr>
      <w:r w:rsidRPr="00D94591">
        <w:rPr>
          <w:szCs w:val="21"/>
        </w:rPr>
        <w:t>E-mail Addresses: luwb@sxnu.edu.cn; xpsun@uestc.edu.cn</w:t>
      </w:r>
    </w:p>
    <w:p w:rsidR="001B6390" w:rsidRPr="00D94591" w:rsidRDefault="001B6390" w:rsidP="001B6390">
      <w:pPr>
        <w:rPr>
          <w:szCs w:val="21"/>
        </w:rPr>
      </w:pPr>
      <w:r w:rsidRPr="00D94591">
        <w:rPr>
          <w:szCs w:val="21"/>
        </w:rPr>
        <w:t>IDS Number: HC1NG</w:t>
      </w:r>
    </w:p>
    <w:p w:rsidR="001B6390" w:rsidRPr="00D94591" w:rsidRDefault="001B6390" w:rsidP="001B6390">
      <w:pPr>
        <w:rPr>
          <w:szCs w:val="21"/>
        </w:rPr>
      </w:pPr>
      <w:r w:rsidRPr="00D94591">
        <w:rPr>
          <w:szCs w:val="21"/>
        </w:rPr>
        <w:t>ISSN: 1613-6810</w:t>
      </w:r>
    </w:p>
    <w:p w:rsidR="001B6390" w:rsidRDefault="001B6390" w:rsidP="001B6390">
      <w:pPr>
        <w:rPr>
          <w:szCs w:val="21"/>
        </w:rPr>
      </w:pPr>
      <w:r w:rsidRPr="00D94591">
        <w:rPr>
          <w:szCs w:val="21"/>
        </w:rPr>
        <w:t>eISSN: 1613-6829</w:t>
      </w:r>
    </w:p>
    <w:p w:rsidR="001B6390" w:rsidRPr="00D94591" w:rsidRDefault="001B6390" w:rsidP="001B6390">
      <w:pPr>
        <w:rPr>
          <w:szCs w:val="21"/>
        </w:rPr>
      </w:pPr>
    </w:p>
    <w:p w:rsidR="001B6390" w:rsidRPr="00D94591" w:rsidRDefault="001B6390" w:rsidP="001B6390">
      <w:pPr>
        <w:rPr>
          <w:szCs w:val="21"/>
        </w:rPr>
      </w:pPr>
      <w:r w:rsidRPr="00D94591">
        <w:rPr>
          <w:szCs w:val="21"/>
        </w:rPr>
        <w:t>Record 26 of 273</w:t>
      </w:r>
    </w:p>
    <w:p w:rsidR="001B6390" w:rsidRPr="00D94591" w:rsidRDefault="001B6390" w:rsidP="001B6390">
      <w:pPr>
        <w:rPr>
          <w:szCs w:val="21"/>
        </w:rPr>
      </w:pPr>
      <w:r w:rsidRPr="00D94591">
        <w:rPr>
          <w:szCs w:val="21"/>
        </w:rPr>
        <w:t>Title: In situ synthesis of nitrogen doped carbon with embedded Co@Co3O4 nanoparticles as a bifunctional electrocatalyst for oxygen reduction and oxygen evolution reactions</w:t>
      </w:r>
    </w:p>
    <w:p w:rsidR="001B6390" w:rsidRPr="00D94591" w:rsidRDefault="001B6390" w:rsidP="001B6390">
      <w:pPr>
        <w:rPr>
          <w:szCs w:val="21"/>
        </w:rPr>
      </w:pPr>
      <w:r w:rsidRPr="00D94591">
        <w:rPr>
          <w:szCs w:val="21"/>
        </w:rPr>
        <w:t>Author(s): Wang, Y (Wang, Ying); Hu, TJ (Hu, Tianjun); Qiao, YT (Qiao, Yanting); Chen, Y (Chen, Yan); Zhang, LM (Zhang, Limin)</w:t>
      </w:r>
    </w:p>
    <w:p w:rsidR="001B6390" w:rsidRPr="00D94591" w:rsidRDefault="001B6390" w:rsidP="001B6390">
      <w:pPr>
        <w:rPr>
          <w:szCs w:val="21"/>
        </w:rPr>
      </w:pPr>
      <w:r w:rsidRPr="00D94591">
        <w:rPr>
          <w:szCs w:val="21"/>
        </w:rPr>
        <w:t xml:space="preserve">Source: CHEMICAL COMMUNICATIONS  Volume: 54  Issue: 90  Pages: 12746-12749  DOI: 10.1039/c8cc07956k  Published: NOV 21 2018  </w:t>
      </w:r>
    </w:p>
    <w:p w:rsidR="001B6390" w:rsidRPr="00D94591" w:rsidRDefault="001B6390" w:rsidP="001B6390">
      <w:pPr>
        <w:rPr>
          <w:szCs w:val="21"/>
        </w:rPr>
      </w:pPr>
      <w:r w:rsidRPr="00D94591">
        <w:rPr>
          <w:szCs w:val="21"/>
        </w:rPr>
        <w:t>Accession Number: WOS:000449496400017</w:t>
      </w:r>
    </w:p>
    <w:p w:rsidR="001B6390" w:rsidRPr="00D94591" w:rsidRDefault="001B6390" w:rsidP="001B6390">
      <w:pPr>
        <w:rPr>
          <w:szCs w:val="21"/>
        </w:rPr>
      </w:pPr>
      <w:r w:rsidRPr="00D94591">
        <w:rPr>
          <w:szCs w:val="21"/>
        </w:rPr>
        <w:t>PubMed ID: 30358786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[Wang, Ying; Hu, Tianjun; Qiao, Yanting; Chen, Yan; Zhang, Limin] Shanxi Normal Univ, Sch Chem &amp; Mat Sci, Linfen 041004, Peoples R China.</w:t>
      </w:r>
    </w:p>
    <w:p w:rsidR="001B6390" w:rsidRPr="00D94591" w:rsidRDefault="001B6390" w:rsidP="001B6390">
      <w:pPr>
        <w:rPr>
          <w:szCs w:val="21"/>
        </w:rPr>
      </w:pPr>
      <w:r w:rsidRPr="00D94591">
        <w:rPr>
          <w:szCs w:val="21"/>
        </w:rPr>
        <w:t>Reprint Address: Wang, Y (reprint author), Shanxi Normal Univ, Sch Chem &amp; Mat Sci, Linfen 041004, Peoples R China.</w:t>
      </w:r>
    </w:p>
    <w:p w:rsidR="001B6390" w:rsidRPr="00D94591" w:rsidRDefault="001B6390" w:rsidP="001B6390">
      <w:pPr>
        <w:rPr>
          <w:szCs w:val="21"/>
        </w:rPr>
      </w:pPr>
      <w:r w:rsidRPr="00D94591">
        <w:rPr>
          <w:szCs w:val="21"/>
        </w:rPr>
        <w:t>E-mail Addresses: wangyinghc@sxnu.edu.cn</w:t>
      </w:r>
    </w:p>
    <w:p w:rsidR="001B6390" w:rsidRPr="00D94591" w:rsidRDefault="001B6390" w:rsidP="001B6390">
      <w:pPr>
        <w:rPr>
          <w:szCs w:val="21"/>
        </w:rPr>
      </w:pPr>
      <w:r w:rsidRPr="00D94591">
        <w:rPr>
          <w:szCs w:val="21"/>
        </w:rPr>
        <w:t>IDS Number: GZ5UY</w:t>
      </w:r>
    </w:p>
    <w:p w:rsidR="001B6390" w:rsidRPr="00D94591" w:rsidRDefault="001B6390" w:rsidP="001B6390">
      <w:pPr>
        <w:rPr>
          <w:szCs w:val="21"/>
        </w:rPr>
      </w:pPr>
      <w:r w:rsidRPr="00D94591">
        <w:rPr>
          <w:szCs w:val="21"/>
        </w:rPr>
        <w:t>ISSN: 1359-7345</w:t>
      </w:r>
    </w:p>
    <w:p w:rsidR="001B6390" w:rsidRPr="00D94591" w:rsidRDefault="001B6390" w:rsidP="001B6390">
      <w:pPr>
        <w:rPr>
          <w:szCs w:val="21"/>
        </w:rPr>
      </w:pPr>
      <w:r w:rsidRPr="00D94591">
        <w:rPr>
          <w:szCs w:val="21"/>
        </w:rPr>
        <w:t>eISSN: 1364-548X</w:t>
      </w:r>
    </w:p>
    <w:p w:rsidR="001B6390" w:rsidRPr="00D94591" w:rsidRDefault="001B6390" w:rsidP="001B6390">
      <w:pPr>
        <w:rPr>
          <w:szCs w:val="21"/>
        </w:rPr>
      </w:pPr>
      <w:r w:rsidRPr="00D94591">
        <w:rPr>
          <w:szCs w:val="21"/>
        </w:rPr>
        <w:t>Record 27 of 273</w:t>
      </w:r>
    </w:p>
    <w:p w:rsidR="001B6390" w:rsidRPr="00D94591" w:rsidRDefault="001B6390" w:rsidP="001B6390">
      <w:pPr>
        <w:rPr>
          <w:szCs w:val="21"/>
        </w:rPr>
      </w:pPr>
      <w:r w:rsidRPr="00D94591">
        <w:rPr>
          <w:szCs w:val="21"/>
        </w:rPr>
        <w:t>Title: A room-temperature phosphorescence sensor for the detection of alkaline phosphatase activity based on Mn-doped ZnS quantum dots</w:t>
      </w:r>
    </w:p>
    <w:p w:rsidR="001B6390" w:rsidRPr="00D94591" w:rsidRDefault="001B6390" w:rsidP="001B6390">
      <w:pPr>
        <w:rPr>
          <w:szCs w:val="21"/>
        </w:rPr>
      </w:pPr>
      <w:r w:rsidRPr="00D94591">
        <w:rPr>
          <w:szCs w:val="21"/>
        </w:rPr>
        <w:t>Author(s): Li, DX (Li, Dongxia); Qin, J (Qin, Jin); Xu, Q (Xu, Qiang); Yan, GQ (Yan, Guiqin)</w:t>
      </w:r>
    </w:p>
    <w:p w:rsidR="001B6390" w:rsidRPr="00D94591" w:rsidRDefault="001B6390" w:rsidP="001B6390">
      <w:pPr>
        <w:rPr>
          <w:szCs w:val="21"/>
        </w:rPr>
      </w:pPr>
      <w:r w:rsidRPr="00D94591">
        <w:rPr>
          <w:szCs w:val="21"/>
        </w:rPr>
        <w:t xml:space="preserve">Source: SENSORS AND ACTUATORS B-CHEMICAL  Volume: 274  Pages: 78-84  DOI: 10.1016/j.snb.2018.07.108  Published: NOV 20 2018  </w:t>
      </w:r>
    </w:p>
    <w:p w:rsidR="001B6390" w:rsidRPr="00D94591" w:rsidRDefault="001B6390" w:rsidP="001B6390">
      <w:pPr>
        <w:rPr>
          <w:szCs w:val="21"/>
        </w:rPr>
      </w:pPr>
      <w:r w:rsidRPr="00D94591">
        <w:rPr>
          <w:szCs w:val="21"/>
        </w:rPr>
        <w:t>Accession Number: WOS:000443960000010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[Li, Dongxia; Qin, Jin; Xu, Qiang; Yan, Guiqin] Shanxi Normal Univ, Linfen 041004, Peoples R China.</w:t>
      </w:r>
    </w:p>
    <w:p w:rsidR="001B6390" w:rsidRPr="00D94591" w:rsidRDefault="001B6390" w:rsidP="001B6390">
      <w:pPr>
        <w:rPr>
          <w:szCs w:val="21"/>
        </w:rPr>
      </w:pPr>
      <w:r w:rsidRPr="00D94591">
        <w:rPr>
          <w:szCs w:val="21"/>
        </w:rPr>
        <w:lastRenderedPageBreak/>
        <w:t>Reprint Address: Yan, GQ (reprint author), Shanxi Normal Univ, Linfen 041004, Peoples R China.</w:t>
      </w:r>
    </w:p>
    <w:p w:rsidR="001B6390" w:rsidRPr="00D94591" w:rsidRDefault="001B6390" w:rsidP="001B6390">
      <w:pPr>
        <w:rPr>
          <w:szCs w:val="21"/>
        </w:rPr>
      </w:pPr>
      <w:r w:rsidRPr="00D94591">
        <w:rPr>
          <w:szCs w:val="21"/>
        </w:rPr>
        <w:t>E-mail Addresses: gqyan2013@163.com</w:t>
      </w:r>
    </w:p>
    <w:p w:rsidR="001B6390" w:rsidRPr="00D94591" w:rsidRDefault="001B6390" w:rsidP="001B6390">
      <w:pPr>
        <w:rPr>
          <w:szCs w:val="21"/>
        </w:rPr>
      </w:pPr>
      <w:r w:rsidRPr="00D94591">
        <w:rPr>
          <w:szCs w:val="21"/>
        </w:rPr>
        <w:t>IDS Number: GS8KQ</w:t>
      </w:r>
    </w:p>
    <w:p w:rsidR="001B6390" w:rsidRDefault="001B6390" w:rsidP="001B6390">
      <w:pPr>
        <w:rPr>
          <w:szCs w:val="21"/>
        </w:rPr>
      </w:pPr>
      <w:r w:rsidRPr="00D94591">
        <w:rPr>
          <w:szCs w:val="21"/>
        </w:rPr>
        <w:t>ISSN: 0925-4005</w:t>
      </w:r>
    </w:p>
    <w:p w:rsidR="001B6390" w:rsidRPr="00D94591" w:rsidRDefault="001B6390" w:rsidP="001B6390">
      <w:pPr>
        <w:rPr>
          <w:szCs w:val="21"/>
        </w:rPr>
      </w:pPr>
    </w:p>
    <w:p w:rsidR="001B6390" w:rsidRPr="00D94591" w:rsidRDefault="001B6390" w:rsidP="001B6390">
      <w:pPr>
        <w:rPr>
          <w:szCs w:val="21"/>
        </w:rPr>
      </w:pPr>
      <w:r w:rsidRPr="00D94591">
        <w:rPr>
          <w:szCs w:val="21"/>
        </w:rPr>
        <w:t>Record 28 of 273</w:t>
      </w:r>
    </w:p>
    <w:p w:rsidR="001B6390" w:rsidRPr="00D94591" w:rsidRDefault="001B6390" w:rsidP="001B6390">
      <w:pPr>
        <w:rPr>
          <w:szCs w:val="21"/>
        </w:rPr>
      </w:pPr>
      <w:r w:rsidRPr="00D94591">
        <w:rPr>
          <w:szCs w:val="21"/>
        </w:rPr>
        <w:t>Title: Projectile fragment emission in the fragmentation of Ne-20 on C, Al and CH2 targets at 400 MeV/u</w:t>
      </w:r>
    </w:p>
    <w:p w:rsidR="001B6390" w:rsidRPr="00D94591" w:rsidRDefault="001B6390" w:rsidP="001B6390">
      <w:pPr>
        <w:rPr>
          <w:szCs w:val="21"/>
        </w:rPr>
      </w:pPr>
      <w:r w:rsidRPr="00D94591">
        <w:rPr>
          <w:szCs w:val="21"/>
        </w:rPr>
        <w:t>Author(s): Zhang, DH (Zhang, Dong-Hai); Shi, R (Shi, Rui); Li, JS (Li, Jun-Sheng); Kodaira, S (Kodaira, S.); Yasuda, N (Yasuda, N.)</w:t>
      </w:r>
    </w:p>
    <w:p w:rsidR="001B6390" w:rsidRPr="00D94591" w:rsidRDefault="001B6390" w:rsidP="001B6390">
      <w:pPr>
        <w:rPr>
          <w:szCs w:val="21"/>
        </w:rPr>
      </w:pPr>
      <w:r w:rsidRPr="00D94591">
        <w:rPr>
          <w:szCs w:val="21"/>
        </w:rPr>
        <w:t xml:space="preserve">Source: NUCLEAR INSTRUMENTS &amp; METHODS IN PHYSICS RESEARCH SECTION B-BEAM INTERACTIONS WITH MATERIALS AND ATOMS  Volume: 435  Pages: 174-179  DOI: 10.1016/j.nimb.2018.05.045  Published: NOV 15 2018  </w:t>
      </w:r>
    </w:p>
    <w:p w:rsidR="001B6390" w:rsidRPr="00D94591" w:rsidRDefault="001B6390" w:rsidP="001B6390">
      <w:pPr>
        <w:rPr>
          <w:szCs w:val="21"/>
        </w:rPr>
      </w:pPr>
      <w:r w:rsidRPr="00D94591">
        <w:rPr>
          <w:szCs w:val="21"/>
        </w:rPr>
        <w:t>Accession Number: WOS:000452585500032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 Proceedings Paper</w:t>
      </w:r>
    </w:p>
    <w:p w:rsidR="001B6390" w:rsidRPr="00D94591" w:rsidRDefault="001B6390" w:rsidP="001B6390">
      <w:pPr>
        <w:rPr>
          <w:szCs w:val="21"/>
        </w:rPr>
      </w:pPr>
      <w:r w:rsidRPr="00D94591">
        <w:rPr>
          <w:szCs w:val="21"/>
        </w:rPr>
        <w:t>Conference Title: 19th International Conference on Radiation Effects in Insulators (REI)</w:t>
      </w:r>
    </w:p>
    <w:p w:rsidR="001B6390" w:rsidRPr="00D94591" w:rsidRDefault="001B6390" w:rsidP="001B6390">
      <w:pPr>
        <w:rPr>
          <w:szCs w:val="21"/>
        </w:rPr>
      </w:pPr>
      <w:r w:rsidRPr="00D94591">
        <w:rPr>
          <w:szCs w:val="21"/>
        </w:rPr>
        <w:t>Conference Date: JUL 02-07, 2017</w:t>
      </w:r>
    </w:p>
    <w:p w:rsidR="001B6390" w:rsidRPr="00D94591" w:rsidRDefault="001B6390" w:rsidP="001B6390">
      <w:pPr>
        <w:rPr>
          <w:szCs w:val="21"/>
        </w:rPr>
      </w:pPr>
      <w:r w:rsidRPr="00D94591">
        <w:rPr>
          <w:szCs w:val="21"/>
        </w:rPr>
        <w:t>Conference Location: Univ Paris Sud, CSNSM, Versailles, FRANCE</w:t>
      </w:r>
    </w:p>
    <w:p w:rsidR="001B6390" w:rsidRPr="00D94591" w:rsidRDefault="001B6390" w:rsidP="001B6390">
      <w:pPr>
        <w:rPr>
          <w:szCs w:val="21"/>
        </w:rPr>
      </w:pPr>
      <w:r w:rsidRPr="00D94591">
        <w:rPr>
          <w:szCs w:val="21"/>
        </w:rPr>
        <w:t>Conference Host: Univ Paris Sud, CSNSM</w:t>
      </w:r>
    </w:p>
    <w:p w:rsidR="001B6390" w:rsidRPr="00D94591" w:rsidRDefault="001B6390" w:rsidP="001B6390">
      <w:pPr>
        <w:rPr>
          <w:szCs w:val="21"/>
        </w:rPr>
      </w:pPr>
      <w:r w:rsidRPr="00D94591">
        <w:rPr>
          <w:szCs w:val="21"/>
        </w:rPr>
        <w:t xml:space="preserve">Addresses: [Zhang, Dong-Hai; Shi, Rui; Li, Jun-Sheng] Shanxi Normal Univ, Inst Modern Phys, Linfen 041004, Peoples R China. </w:t>
      </w:r>
    </w:p>
    <w:p w:rsidR="001B6390" w:rsidRPr="00D94591" w:rsidRDefault="001B6390" w:rsidP="001B6390">
      <w:pPr>
        <w:rPr>
          <w:szCs w:val="21"/>
        </w:rPr>
      </w:pPr>
      <w:r w:rsidRPr="00D94591">
        <w:rPr>
          <w:szCs w:val="21"/>
        </w:rPr>
        <w:t xml:space="preserve">[Kodaira, S.] Natl Inst Radiol Sci, Radiat Measurement Res Sect, Inage Ku, 4-9-1 Anagawa, Chiba 2638555, Japan. </w:t>
      </w:r>
    </w:p>
    <w:p w:rsidR="001B6390" w:rsidRPr="00D94591" w:rsidRDefault="001B6390" w:rsidP="001B6390">
      <w:pPr>
        <w:rPr>
          <w:szCs w:val="21"/>
        </w:rPr>
      </w:pPr>
      <w:r w:rsidRPr="00D94591">
        <w:rPr>
          <w:szCs w:val="21"/>
        </w:rPr>
        <w:t>[Yasuda, N.] Univ Fukui, Res Inst Nucl Engn, Kanawa 1-2-4, Tsuruga, Fukui 9140055, Japan.</w:t>
      </w:r>
    </w:p>
    <w:p w:rsidR="001B6390" w:rsidRPr="00D94591" w:rsidRDefault="001B6390" w:rsidP="001B6390">
      <w:pPr>
        <w:rPr>
          <w:szCs w:val="21"/>
        </w:rPr>
      </w:pPr>
      <w:r w:rsidRPr="00D94591">
        <w:rPr>
          <w:szCs w:val="21"/>
        </w:rPr>
        <w:t>Reprint Address: Zhang, DH (reprint author), Shanxi Normal Univ, Inst Modern Phys, Linfen 041004, Peoples R China.</w:t>
      </w:r>
    </w:p>
    <w:p w:rsidR="001B6390" w:rsidRPr="00D94591" w:rsidRDefault="001B6390" w:rsidP="001B6390">
      <w:pPr>
        <w:rPr>
          <w:szCs w:val="21"/>
        </w:rPr>
      </w:pPr>
      <w:r w:rsidRPr="00D94591">
        <w:rPr>
          <w:szCs w:val="21"/>
        </w:rPr>
        <w:t>E-mail Addresses: zhangdh@sxnu.edu.cn</w:t>
      </w:r>
    </w:p>
    <w:p w:rsidR="001B6390" w:rsidRPr="00D94591" w:rsidRDefault="001B6390" w:rsidP="001B6390">
      <w:pPr>
        <w:rPr>
          <w:szCs w:val="21"/>
        </w:rPr>
      </w:pPr>
      <w:r w:rsidRPr="00D94591">
        <w:rPr>
          <w:szCs w:val="21"/>
        </w:rPr>
        <w:t>IDS Number: HD5QR</w:t>
      </w:r>
    </w:p>
    <w:p w:rsidR="001B6390" w:rsidRPr="00D94591" w:rsidRDefault="001B6390" w:rsidP="001B6390">
      <w:pPr>
        <w:rPr>
          <w:szCs w:val="21"/>
        </w:rPr>
      </w:pPr>
      <w:r w:rsidRPr="00D94591">
        <w:rPr>
          <w:szCs w:val="21"/>
        </w:rPr>
        <w:t>ISSN: 0168-583X</w:t>
      </w:r>
    </w:p>
    <w:p w:rsidR="001B6390" w:rsidRDefault="001B6390" w:rsidP="001B6390">
      <w:pPr>
        <w:rPr>
          <w:szCs w:val="21"/>
        </w:rPr>
      </w:pPr>
      <w:r w:rsidRPr="00D94591">
        <w:rPr>
          <w:szCs w:val="21"/>
        </w:rPr>
        <w:t>eISSN: 1872-9584</w:t>
      </w:r>
    </w:p>
    <w:p w:rsidR="001B6390" w:rsidRPr="00D94591" w:rsidRDefault="001B6390" w:rsidP="001B6390">
      <w:pPr>
        <w:rPr>
          <w:szCs w:val="21"/>
        </w:rPr>
      </w:pPr>
    </w:p>
    <w:p w:rsidR="001B6390" w:rsidRPr="00D94591" w:rsidRDefault="001B6390" w:rsidP="001B6390">
      <w:pPr>
        <w:rPr>
          <w:szCs w:val="21"/>
        </w:rPr>
      </w:pPr>
      <w:r w:rsidRPr="00D94591">
        <w:rPr>
          <w:szCs w:val="21"/>
        </w:rPr>
        <w:t>Record 29 of 273</w:t>
      </w:r>
    </w:p>
    <w:p w:rsidR="001B6390" w:rsidRPr="00D94591" w:rsidRDefault="001B6390" w:rsidP="001B6390">
      <w:pPr>
        <w:rPr>
          <w:szCs w:val="21"/>
        </w:rPr>
      </w:pPr>
      <w:r w:rsidRPr="00D94591">
        <w:rPr>
          <w:szCs w:val="21"/>
        </w:rPr>
        <w:t>Title: Theoretical study of the single noble metal stabilized on metal oxide clusters catalyze the water-gas shift reaction</w:t>
      </w:r>
    </w:p>
    <w:p w:rsidR="001B6390" w:rsidRPr="00D94591" w:rsidRDefault="001B6390" w:rsidP="001B6390">
      <w:pPr>
        <w:rPr>
          <w:szCs w:val="21"/>
        </w:rPr>
      </w:pPr>
      <w:r w:rsidRPr="00D94591">
        <w:rPr>
          <w:szCs w:val="21"/>
        </w:rPr>
        <w:t>Author(s): Xing, MM (Xing, Minmin); Guo, L (Guo, Ling); Hao, ZJ (Hao, Zijun)</w:t>
      </w:r>
    </w:p>
    <w:p w:rsidR="001B6390" w:rsidRPr="00D94591" w:rsidRDefault="001B6390" w:rsidP="001B6390">
      <w:pPr>
        <w:rPr>
          <w:szCs w:val="21"/>
        </w:rPr>
      </w:pPr>
      <w:r w:rsidRPr="00D94591">
        <w:rPr>
          <w:szCs w:val="21"/>
        </w:rPr>
        <w:t xml:space="preserve">Source: INTERNATIONAL JOURNAL OF QUANTUM CHEMISTRY  Volume: 118  Issue: 22  Article Number: e25767  DOI: 10.1002/qua.25767  Published: NOV 15 2018  </w:t>
      </w:r>
    </w:p>
    <w:p w:rsidR="001B6390" w:rsidRPr="00D94591" w:rsidRDefault="001B6390" w:rsidP="001B6390">
      <w:pPr>
        <w:rPr>
          <w:szCs w:val="21"/>
        </w:rPr>
      </w:pPr>
      <w:r w:rsidRPr="00D94591">
        <w:rPr>
          <w:szCs w:val="21"/>
        </w:rPr>
        <w:t>Accession Number: WOS:000448175700008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[Xing, Minmin; Guo, Ling; Hao, Zijun] Shanxi Normal Univ, Minist Educ, Key Lab Magnet Mol &amp; Magnet Informat Mat, Linfen, Peoples R China. </w:t>
      </w:r>
    </w:p>
    <w:p w:rsidR="001B6390" w:rsidRPr="00D94591" w:rsidRDefault="001B6390" w:rsidP="001B6390">
      <w:pPr>
        <w:rPr>
          <w:szCs w:val="21"/>
        </w:rPr>
      </w:pPr>
      <w:r w:rsidRPr="00D94591">
        <w:rPr>
          <w:szCs w:val="21"/>
        </w:rPr>
        <w:t xml:space="preserve">[Xing, Minmin; Guo, Ling; Hao, Zijun] Shanxi Normal Univ, Sch Chem &amp; Mat Sci, Linfen, Peoples R </w:t>
      </w:r>
      <w:r w:rsidRPr="00D94591">
        <w:rPr>
          <w:szCs w:val="21"/>
        </w:rPr>
        <w:lastRenderedPageBreak/>
        <w:t>China.</w:t>
      </w:r>
    </w:p>
    <w:p w:rsidR="001B6390" w:rsidRPr="00D94591" w:rsidRDefault="001B6390" w:rsidP="001B6390">
      <w:pPr>
        <w:rPr>
          <w:szCs w:val="21"/>
        </w:rPr>
      </w:pPr>
      <w:r w:rsidRPr="00D94591">
        <w:rPr>
          <w:szCs w:val="21"/>
        </w:rPr>
        <w:t>Reprint Address: Guo, L (reprint author), Shanxi Normal Univ, Minist Educ, Key Lab Magnet Mol &amp; Magnet Informat Mat, Linfen, Peoples R China.</w:t>
      </w:r>
    </w:p>
    <w:p w:rsidR="001B6390" w:rsidRPr="00D94591" w:rsidRDefault="001B6390" w:rsidP="001B6390">
      <w:pPr>
        <w:rPr>
          <w:szCs w:val="21"/>
        </w:rPr>
      </w:pPr>
      <w:r w:rsidRPr="00D94591">
        <w:rPr>
          <w:szCs w:val="21"/>
        </w:rPr>
        <w:t>E-mail Addresses: jisuanhuaxue0@163.com</w:t>
      </w:r>
    </w:p>
    <w:p w:rsidR="001B6390" w:rsidRPr="00D94591" w:rsidRDefault="001B6390" w:rsidP="001B6390">
      <w:pPr>
        <w:rPr>
          <w:szCs w:val="21"/>
        </w:rPr>
      </w:pPr>
      <w:r w:rsidRPr="00D94591">
        <w:rPr>
          <w:szCs w:val="21"/>
        </w:rPr>
        <w:t>IDS Number: GY0BU</w:t>
      </w:r>
    </w:p>
    <w:p w:rsidR="001B6390" w:rsidRPr="00D94591" w:rsidRDefault="001B6390" w:rsidP="001B6390">
      <w:pPr>
        <w:rPr>
          <w:szCs w:val="21"/>
        </w:rPr>
      </w:pPr>
      <w:r w:rsidRPr="00D94591">
        <w:rPr>
          <w:szCs w:val="21"/>
        </w:rPr>
        <w:t>ISSN: 0020-7608</w:t>
      </w:r>
    </w:p>
    <w:p w:rsidR="001B6390" w:rsidRDefault="001B6390" w:rsidP="001B6390">
      <w:pPr>
        <w:rPr>
          <w:szCs w:val="21"/>
        </w:rPr>
      </w:pPr>
      <w:r w:rsidRPr="00D94591">
        <w:rPr>
          <w:szCs w:val="21"/>
        </w:rPr>
        <w:t>eISSN: 1097-461X</w:t>
      </w:r>
    </w:p>
    <w:p w:rsidR="001B6390" w:rsidRPr="00D94591" w:rsidRDefault="001B6390" w:rsidP="001B6390">
      <w:pPr>
        <w:rPr>
          <w:szCs w:val="21"/>
        </w:rPr>
      </w:pPr>
    </w:p>
    <w:p w:rsidR="001B6390" w:rsidRPr="00D94591" w:rsidRDefault="001B6390" w:rsidP="001B6390">
      <w:pPr>
        <w:rPr>
          <w:szCs w:val="21"/>
        </w:rPr>
      </w:pPr>
      <w:r w:rsidRPr="00D94591">
        <w:rPr>
          <w:szCs w:val="21"/>
        </w:rPr>
        <w:t>Record 30 of 273</w:t>
      </w:r>
    </w:p>
    <w:p w:rsidR="001B6390" w:rsidRPr="00D94591" w:rsidRDefault="001B6390" w:rsidP="001B6390">
      <w:pPr>
        <w:rPr>
          <w:szCs w:val="21"/>
        </w:rPr>
      </w:pPr>
      <w:r w:rsidRPr="00D94591">
        <w:rPr>
          <w:szCs w:val="21"/>
        </w:rPr>
        <w:t>Title: Diblock and triblock copolymers catalyzed by benzo-12-crown-4 bridged N-heterocyclic carbene: synthesis, characterization and degradation behavior</w:t>
      </w:r>
    </w:p>
    <w:p w:rsidR="001B6390" w:rsidRPr="00D94591" w:rsidRDefault="001B6390" w:rsidP="001B6390">
      <w:pPr>
        <w:rPr>
          <w:szCs w:val="21"/>
        </w:rPr>
      </w:pPr>
      <w:r w:rsidRPr="00D94591">
        <w:rPr>
          <w:szCs w:val="21"/>
        </w:rPr>
        <w:t>Author(s): Wang, Y (Wang, Yan); Wu, N (Wu, Ni); Bai, JH (Bai, Junhua); Li, QR (Li, Qianru); Zhang, LF (Zhang, Lifang)</w:t>
      </w:r>
    </w:p>
    <w:p w:rsidR="001B6390" w:rsidRPr="00D94591" w:rsidRDefault="001B6390" w:rsidP="001B6390">
      <w:pPr>
        <w:rPr>
          <w:szCs w:val="21"/>
        </w:rPr>
      </w:pPr>
      <w:r w:rsidRPr="00D94591">
        <w:rPr>
          <w:szCs w:val="21"/>
        </w:rPr>
        <w:t xml:space="preserve">Source: JOURNAL OF POLYMER RESEARCH  Volume: 25  Issue: 12  Article Number: 254  DOI: 10.1007/s10965-018-1639-7  Published: NOV 12 2018  </w:t>
      </w:r>
    </w:p>
    <w:p w:rsidR="001B6390" w:rsidRPr="00D94591" w:rsidRDefault="001B6390" w:rsidP="001B6390">
      <w:pPr>
        <w:rPr>
          <w:szCs w:val="21"/>
        </w:rPr>
      </w:pPr>
      <w:r w:rsidRPr="00D94591">
        <w:rPr>
          <w:szCs w:val="21"/>
        </w:rPr>
        <w:t>Accession Number: WOS:000450016800002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[Wang, Yan; Wu, Ni; Bai, Junhua; Li, Qianru; Zhang, Lifang] Shanxi Normal Univ, Inst Mat Chem, Linfen 041004, Peoples R China.</w:t>
      </w:r>
    </w:p>
    <w:p w:rsidR="001B6390" w:rsidRPr="00D94591" w:rsidRDefault="001B6390" w:rsidP="001B6390">
      <w:pPr>
        <w:rPr>
          <w:szCs w:val="21"/>
        </w:rPr>
      </w:pPr>
      <w:r w:rsidRPr="00D94591">
        <w:rPr>
          <w:szCs w:val="21"/>
        </w:rPr>
        <w:t>Reprint Address: Zhang, LF (reprint author), Shanxi Normal Univ, Inst Mat Chem, Linfen 041004, Peoples R China.</w:t>
      </w:r>
    </w:p>
    <w:p w:rsidR="001B6390" w:rsidRPr="00D94591" w:rsidRDefault="001B6390" w:rsidP="001B6390">
      <w:pPr>
        <w:rPr>
          <w:szCs w:val="21"/>
        </w:rPr>
      </w:pPr>
      <w:r w:rsidRPr="00D94591">
        <w:rPr>
          <w:szCs w:val="21"/>
        </w:rPr>
        <w:t>E-mail Addresses: zhanglf0015@163.com</w:t>
      </w:r>
    </w:p>
    <w:p w:rsidR="001B6390" w:rsidRPr="00D94591" w:rsidRDefault="001B6390" w:rsidP="001B6390">
      <w:pPr>
        <w:rPr>
          <w:szCs w:val="21"/>
        </w:rPr>
      </w:pPr>
      <w:r w:rsidRPr="00D94591">
        <w:rPr>
          <w:szCs w:val="21"/>
        </w:rPr>
        <w:t>IDS Number: HA1VW</w:t>
      </w:r>
    </w:p>
    <w:p w:rsidR="001B6390" w:rsidRPr="00D94591" w:rsidRDefault="001B6390" w:rsidP="001B6390">
      <w:pPr>
        <w:rPr>
          <w:szCs w:val="21"/>
        </w:rPr>
      </w:pPr>
      <w:r w:rsidRPr="00D94591">
        <w:rPr>
          <w:szCs w:val="21"/>
        </w:rPr>
        <w:t>ISSN: 1022-9760</w:t>
      </w:r>
    </w:p>
    <w:p w:rsidR="001B6390" w:rsidRDefault="001B6390" w:rsidP="001B6390">
      <w:pPr>
        <w:rPr>
          <w:szCs w:val="21"/>
        </w:rPr>
      </w:pPr>
      <w:r w:rsidRPr="00D94591">
        <w:rPr>
          <w:szCs w:val="21"/>
        </w:rPr>
        <w:t>eISSN: 1572-8935</w:t>
      </w:r>
    </w:p>
    <w:p w:rsidR="001B6390" w:rsidRPr="00D94591" w:rsidRDefault="001B6390" w:rsidP="001B6390">
      <w:pPr>
        <w:rPr>
          <w:szCs w:val="21"/>
        </w:rPr>
      </w:pPr>
    </w:p>
    <w:p w:rsidR="001B6390" w:rsidRPr="00D94591" w:rsidRDefault="001B6390" w:rsidP="001B6390">
      <w:pPr>
        <w:rPr>
          <w:szCs w:val="21"/>
        </w:rPr>
      </w:pPr>
      <w:r w:rsidRPr="00D94591">
        <w:rPr>
          <w:szCs w:val="21"/>
        </w:rPr>
        <w:t>Record 31 of 273</w:t>
      </w:r>
    </w:p>
    <w:p w:rsidR="001B6390" w:rsidRPr="00D94591" w:rsidRDefault="001B6390" w:rsidP="001B6390">
      <w:pPr>
        <w:rPr>
          <w:szCs w:val="21"/>
        </w:rPr>
      </w:pPr>
      <w:r w:rsidRPr="00D94591">
        <w:rPr>
          <w:szCs w:val="21"/>
        </w:rPr>
        <w:t>Title: Concavity of the meson Regge trajectories</w:t>
      </w:r>
    </w:p>
    <w:p w:rsidR="001B6390" w:rsidRPr="00D94591" w:rsidRDefault="001B6390" w:rsidP="001B6390">
      <w:pPr>
        <w:rPr>
          <w:szCs w:val="21"/>
        </w:rPr>
      </w:pPr>
      <w:r w:rsidRPr="00D94591">
        <w:rPr>
          <w:szCs w:val="21"/>
        </w:rPr>
        <w:t>Author(s): Chen, JK (Chen, Jiao-Kai)</w:t>
      </w:r>
    </w:p>
    <w:p w:rsidR="001B6390" w:rsidRPr="00D94591" w:rsidRDefault="001B6390" w:rsidP="001B6390">
      <w:pPr>
        <w:rPr>
          <w:szCs w:val="21"/>
        </w:rPr>
      </w:pPr>
      <w:r w:rsidRPr="00D94591">
        <w:rPr>
          <w:szCs w:val="21"/>
        </w:rPr>
        <w:t xml:space="preserve">Source: PHYSICS LETTERS B  Volume: 786  Pages: 477-484  DOI: 10.1016/j.physletb.2018.10.022  Published: NOV 10 2018  </w:t>
      </w:r>
    </w:p>
    <w:p w:rsidR="001B6390" w:rsidRPr="00D94591" w:rsidRDefault="001B6390" w:rsidP="001B6390">
      <w:pPr>
        <w:rPr>
          <w:szCs w:val="21"/>
        </w:rPr>
      </w:pPr>
      <w:r w:rsidRPr="00D94591">
        <w:rPr>
          <w:szCs w:val="21"/>
        </w:rPr>
        <w:t>Accession Number: WOS:000452318400067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[Chen, Jiao-Kai] Shanxi Normal Univ, Sch Phys &amp; Informat Engn, Linfen 041004, Peoples R China.</w:t>
      </w:r>
    </w:p>
    <w:p w:rsidR="001B6390" w:rsidRPr="00D94591" w:rsidRDefault="001B6390" w:rsidP="001B6390">
      <w:pPr>
        <w:rPr>
          <w:szCs w:val="21"/>
        </w:rPr>
      </w:pPr>
      <w:r w:rsidRPr="00D94591">
        <w:rPr>
          <w:szCs w:val="21"/>
        </w:rPr>
        <w:t>Reprint Address: Chen, JK (reprint author), Shanxi Normal Univ, Sch Phys &amp; Informat Engn, Linfen 041004, Peoples R China.</w:t>
      </w:r>
    </w:p>
    <w:p w:rsidR="001B6390" w:rsidRPr="00D94591" w:rsidRDefault="001B6390" w:rsidP="001B6390">
      <w:pPr>
        <w:rPr>
          <w:szCs w:val="21"/>
        </w:rPr>
      </w:pPr>
      <w:r w:rsidRPr="00D94591">
        <w:rPr>
          <w:szCs w:val="21"/>
        </w:rPr>
        <w:t>E-mail Addresses: chenjk@sxnu.edu.cn</w:t>
      </w:r>
    </w:p>
    <w:p w:rsidR="001B6390" w:rsidRPr="00D94591" w:rsidRDefault="001B6390" w:rsidP="001B6390">
      <w:pPr>
        <w:rPr>
          <w:szCs w:val="21"/>
        </w:rPr>
      </w:pPr>
      <w:r w:rsidRPr="00D94591">
        <w:rPr>
          <w:szCs w:val="21"/>
        </w:rPr>
        <w:t>IDS Number: HD2CJ</w:t>
      </w:r>
    </w:p>
    <w:p w:rsidR="001B6390" w:rsidRPr="00D94591" w:rsidRDefault="001B6390" w:rsidP="001B6390">
      <w:pPr>
        <w:rPr>
          <w:szCs w:val="21"/>
        </w:rPr>
      </w:pPr>
      <w:r w:rsidRPr="00D94591">
        <w:rPr>
          <w:szCs w:val="21"/>
        </w:rPr>
        <w:t>ISSN: 0370-2693</w:t>
      </w:r>
    </w:p>
    <w:p w:rsidR="001B6390" w:rsidRDefault="001B6390" w:rsidP="001B6390">
      <w:pPr>
        <w:rPr>
          <w:szCs w:val="21"/>
        </w:rPr>
      </w:pPr>
      <w:r w:rsidRPr="00D94591">
        <w:rPr>
          <w:szCs w:val="21"/>
        </w:rPr>
        <w:t>eISSN: 1873-2445</w:t>
      </w:r>
    </w:p>
    <w:p w:rsidR="001B6390" w:rsidRPr="00D94591" w:rsidRDefault="001B6390" w:rsidP="001B6390">
      <w:pPr>
        <w:rPr>
          <w:szCs w:val="21"/>
        </w:rPr>
      </w:pPr>
    </w:p>
    <w:p w:rsidR="001B6390" w:rsidRPr="00D94591" w:rsidRDefault="001B6390" w:rsidP="001B6390">
      <w:pPr>
        <w:rPr>
          <w:szCs w:val="21"/>
        </w:rPr>
      </w:pPr>
      <w:r w:rsidRPr="00D94591">
        <w:rPr>
          <w:szCs w:val="21"/>
        </w:rPr>
        <w:lastRenderedPageBreak/>
        <w:t>Record 32 of 273</w:t>
      </w:r>
    </w:p>
    <w:p w:rsidR="001B6390" w:rsidRPr="00D94591" w:rsidRDefault="001B6390" w:rsidP="001B6390">
      <w:pPr>
        <w:rPr>
          <w:szCs w:val="21"/>
        </w:rPr>
      </w:pPr>
      <w:r w:rsidRPr="00D94591">
        <w:rPr>
          <w:szCs w:val="21"/>
        </w:rPr>
        <w:t>Title: Insights into the historical assembly of global dryland floras: the diversification of Zygophyllaceae</w:t>
      </w:r>
    </w:p>
    <w:p w:rsidR="001B6390" w:rsidRPr="00D94591" w:rsidRDefault="001B6390" w:rsidP="001B6390">
      <w:pPr>
        <w:rPr>
          <w:szCs w:val="21"/>
        </w:rPr>
      </w:pPr>
      <w:r w:rsidRPr="00D94591">
        <w:rPr>
          <w:szCs w:val="21"/>
        </w:rPr>
        <w:t>Author(s): Wu, SD (Wu, Sheng-Dan); Zhang, LJ (Zhang, Lin-Jing); Lin, L (Lin, Li); Yu, SX (Yu, Sheng-Xiang); Chen, ZD (Chen, Zhi-Duan); Wang, W (Wang, Wei)</w:t>
      </w:r>
    </w:p>
    <w:p w:rsidR="001B6390" w:rsidRPr="00D94591" w:rsidRDefault="001B6390" w:rsidP="001B6390">
      <w:pPr>
        <w:rPr>
          <w:szCs w:val="21"/>
        </w:rPr>
      </w:pPr>
      <w:r w:rsidRPr="00D94591">
        <w:rPr>
          <w:szCs w:val="21"/>
        </w:rPr>
        <w:t xml:space="preserve">Source: BMC EVOLUTIONARY BIOLOGY  Volume: 18  Article Number: 166  DOI: 10.1186/s12862-018-1277-z  Published: NOV 9 2018  </w:t>
      </w:r>
    </w:p>
    <w:p w:rsidR="001B6390" w:rsidRPr="00D94591" w:rsidRDefault="001B6390" w:rsidP="001B6390">
      <w:pPr>
        <w:rPr>
          <w:szCs w:val="21"/>
        </w:rPr>
      </w:pPr>
      <w:r w:rsidRPr="00D94591">
        <w:rPr>
          <w:szCs w:val="21"/>
        </w:rPr>
        <w:t>Accession Number: WOS:000449851800002</w:t>
      </w:r>
    </w:p>
    <w:p w:rsidR="001B6390" w:rsidRPr="00D94591" w:rsidRDefault="001B6390" w:rsidP="001B6390">
      <w:pPr>
        <w:rPr>
          <w:szCs w:val="21"/>
        </w:rPr>
      </w:pPr>
      <w:r w:rsidRPr="00D94591">
        <w:rPr>
          <w:szCs w:val="21"/>
        </w:rPr>
        <w:t>PubMed ID: 30413147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[Wu, Sheng-Dan; Lin, Li; Yu, Sheng-Xiang; Chen, Zhi-Duan; Wang, Wei] Chinese Acad Sci, Inst Bot, State Key Lab Systemat &amp; Evolutionary Bot, 20 Nanxincun, Beijing 100093, Peoples R China. </w:t>
      </w:r>
    </w:p>
    <w:p w:rsidR="001B6390" w:rsidRPr="00D94591" w:rsidRDefault="001B6390" w:rsidP="001B6390">
      <w:pPr>
        <w:rPr>
          <w:szCs w:val="21"/>
        </w:rPr>
      </w:pPr>
      <w:r w:rsidRPr="00D94591">
        <w:rPr>
          <w:szCs w:val="21"/>
        </w:rPr>
        <w:t xml:space="preserve">[Wu, Sheng-Dan; Zhang, Lin-Jing] Shanxi Normal Univ, Coll Life Sci, 1 Gongyuan, Yaodu 041000, Linfen, Peoples R China. </w:t>
      </w:r>
    </w:p>
    <w:p w:rsidR="001B6390" w:rsidRPr="00D94591" w:rsidRDefault="001B6390" w:rsidP="001B6390">
      <w:pPr>
        <w:rPr>
          <w:szCs w:val="21"/>
        </w:rPr>
      </w:pPr>
      <w:r w:rsidRPr="00D94591">
        <w:rPr>
          <w:szCs w:val="21"/>
        </w:rPr>
        <w:t>[Wu, Sheng-Dan; Wang, Wei] Univ Chinese Acad Sci, 19 Yuquan Rd, Beijing 100049, Peoples R China.</w:t>
      </w:r>
    </w:p>
    <w:p w:rsidR="001B6390" w:rsidRPr="00D94591" w:rsidRDefault="001B6390" w:rsidP="001B6390">
      <w:pPr>
        <w:rPr>
          <w:szCs w:val="21"/>
        </w:rPr>
      </w:pPr>
      <w:r w:rsidRPr="00D94591">
        <w:rPr>
          <w:szCs w:val="21"/>
        </w:rPr>
        <w:t>Reprint Address: Wang, W (reprint author), Chinese Acad Sci, Inst Bot, State Key Lab Systemat &amp; Evolutionary Bot, 20 Nanxincun, Beijing 100093, Peoples R China.</w:t>
      </w:r>
    </w:p>
    <w:p w:rsidR="001B6390" w:rsidRPr="00D94591" w:rsidRDefault="001B6390" w:rsidP="001B6390">
      <w:pPr>
        <w:rPr>
          <w:szCs w:val="21"/>
        </w:rPr>
      </w:pPr>
      <w:r w:rsidRPr="00D94591">
        <w:rPr>
          <w:szCs w:val="21"/>
        </w:rPr>
        <w:t>Zhang, LJ (reprint author), Shanxi Normal Univ, Coll Life Sci, 1 Gongyuan, Yaodu 041000, Linfen, Peoples R China.</w:t>
      </w:r>
    </w:p>
    <w:p w:rsidR="001B6390" w:rsidRPr="00D94591" w:rsidRDefault="001B6390" w:rsidP="001B6390">
      <w:pPr>
        <w:rPr>
          <w:szCs w:val="21"/>
        </w:rPr>
      </w:pPr>
      <w:r w:rsidRPr="00D94591">
        <w:rPr>
          <w:szCs w:val="21"/>
        </w:rPr>
        <w:t>Wang, W (reprint author), Univ Chinese Acad Sci, 19 Yuquan Rd, Beijing 100049, Peoples R China.</w:t>
      </w:r>
    </w:p>
    <w:p w:rsidR="001B6390" w:rsidRPr="00D94591" w:rsidRDefault="001B6390" w:rsidP="001B6390">
      <w:pPr>
        <w:rPr>
          <w:szCs w:val="21"/>
        </w:rPr>
      </w:pPr>
      <w:r w:rsidRPr="00D94591">
        <w:rPr>
          <w:szCs w:val="21"/>
        </w:rPr>
        <w:t>E-mail Addresses: shengdanwu@ibcas.ac.cn; linjingzh@aliyun.com</w:t>
      </w:r>
    </w:p>
    <w:p w:rsidR="001B6390" w:rsidRPr="00D94591" w:rsidRDefault="001B6390" w:rsidP="001B6390">
      <w:pPr>
        <w:rPr>
          <w:szCs w:val="21"/>
        </w:rPr>
      </w:pPr>
      <w:r w:rsidRPr="00D94591">
        <w:rPr>
          <w:szCs w:val="21"/>
        </w:rPr>
        <w:t>IDS Number: GZ9VX</w:t>
      </w:r>
    </w:p>
    <w:p w:rsidR="001B6390" w:rsidRDefault="001B6390" w:rsidP="001B6390">
      <w:pPr>
        <w:rPr>
          <w:szCs w:val="21"/>
        </w:rPr>
      </w:pPr>
      <w:r w:rsidRPr="00D94591">
        <w:rPr>
          <w:szCs w:val="21"/>
        </w:rPr>
        <w:t>ISSN: 1471-2148</w:t>
      </w:r>
    </w:p>
    <w:p w:rsidR="001B6390" w:rsidRPr="00D94591" w:rsidRDefault="001B6390" w:rsidP="001B6390">
      <w:pPr>
        <w:rPr>
          <w:szCs w:val="21"/>
        </w:rPr>
      </w:pPr>
    </w:p>
    <w:p w:rsidR="001B6390" w:rsidRPr="00D94591" w:rsidRDefault="001B6390" w:rsidP="001B6390">
      <w:pPr>
        <w:rPr>
          <w:szCs w:val="21"/>
        </w:rPr>
      </w:pPr>
      <w:r w:rsidRPr="00D94591">
        <w:rPr>
          <w:szCs w:val="21"/>
        </w:rPr>
        <w:t>Record 33 of 273</w:t>
      </w:r>
    </w:p>
    <w:p w:rsidR="001B6390" w:rsidRPr="00D94591" w:rsidRDefault="001B6390" w:rsidP="001B6390">
      <w:pPr>
        <w:rPr>
          <w:szCs w:val="21"/>
        </w:rPr>
      </w:pPr>
      <w:r w:rsidRPr="00D94591">
        <w:rPr>
          <w:szCs w:val="21"/>
        </w:rPr>
        <w:t>Title: Niche conservatism and elevated diversification shape species diversity in drylands: evidence from Zygophyllaceae</w:t>
      </w:r>
    </w:p>
    <w:p w:rsidR="001B6390" w:rsidRPr="00D94591" w:rsidRDefault="001B6390" w:rsidP="001B6390">
      <w:pPr>
        <w:rPr>
          <w:szCs w:val="21"/>
        </w:rPr>
      </w:pPr>
      <w:r w:rsidRPr="00D94591">
        <w:rPr>
          <w:szCs w:val="21"/>
        </w:rPr>
        <w:t>Author(s): Wang, QG (Wang, Qinggang); Wu, SD (Wu, Shengdan); Su, XY (Su, Xiangyan); Zhang, LJ (Zhang, Linjing); Xu, XT (Xu, Xiaoting); Lyu, LS (Lyu, Lisha); Cai, HY (Cai, Hongyu); Shrestha, N (Shrestha, Nawal); Liu, YP (Liu, Yunpeng); Wang, W (Wang, Wei); Wang, ZH (Wang, Zhiheng)</w:t>
      </w:r>
    </w:p>
    <w:p w:rsidR="001B6390" w:rsidRPr="00D94591" w:rsidRDefault="001B6390" w:rsidP="001B6390">
      <w:pPr>
        <w:rPr>
          <w:szCs w:val="21"/>
        </w:rPr>
      </w:pPr>
      <w:r w:rsidRPr="00D94591">
        <w:rPr>
          <w:szCs w:val="21"/>
        </w:rPr>
        <w:t xml:space="preserve">Source: PROCEEDINGS OF THE ROYAL SOCIETY B-BIOLOGICAL SCIENCES  Volume: 285  Issue: 1890  Article Number: 20181742  DOI: 10.1098/rspb.2018.1742  Published: NOV 7 2018  </w:t>
      </w:r>
    </w:p>
    <w:p w:rsidR="001B6390" w:rsidRPr="00D94591" w:rsidRDefault="001B6390" w:rsidP="001B6390">
      <w:pPr>
        <w:rPr>
          <w:szCs w:val="21"/>
        </w:rPr>
      </w:pPr>
      <w:r w:rsidRPr="00D94591">
        <w:rPr>
          <w:szCs w:val="21"/>
        </w:rPr>
        <w:t>Accession Number: WOS:000449510600009</w:t>
      </w:r>
    </w:p>
    <w:p w:rsidR="001B6390" w:rsidRPr="00D94591" w:rsidRDefault="001B6390" w:rsidP="001B6390">
      <w:pPr>
        <w:rPr>
          <w:szCs w:val="21"/>
        </w:rPr>
      </w:pPr>
      <w:r w:rsidRPr="00D94591">
        <w:rPr>
          <w:szCs w:val="21"/>
        </w:rPr>
        <w:t>PubMed ID: 30381380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Qinggang; Su, Xiangyan; Xu, Xiaoting; Lyu, Lisha; Cai, Hongyu; Shrestha, Nawal; Liu, Yunpeng; Wang, Zhiheng] Peking Univ, Inst Ecol, Minist Educ, Coll Urban &amp; Environm Sci, Beijing 100871, Peoples R China. </w:t>
      </w:r>
    </w:p>
    <w:p w:rsidR="001B6390" w:rsidRPr="00D94591" w:rsidRDefault="001B6390" w:rsidP="001B6390">
      <w:pPr>
        <w:rPr>
          <w:szCs w:val="21"/>
        </w:rPr>
      </w:pPr>
      <w:r w:rsidRPr="00D94591">
        <w:rPr>
          <w:szCs w:val="21"/>
        </w:rPr>
        <w:t xml:space="preserve">[Wang, Qinggang; Su, Xiangyan; Xu, Xiaoting; Lyu, Lisha; Cai, Hongyu; Shrestha, Nawal; Liu, Yunpeng; Wang, Zhiheng] Peking Univ, Key Lab Earth Surface Proc, Minist Educ, Coll Urban &amp; Environm Sci, Beijing 100871, Peoples R China. </w:t>
      </w:r>
    </w:p>
    <w:p w:rsidR="001B6390" w:rsidRPr="00D94591" w:rsidRDefault="001B6390" w:rsidP="001B6390">
      <w:pPr>
        <w:rPr>
          <w:szCs w:val="21"/>
        </w:rPr>
      </w:pPr>
      <w:r w:rsidRPr="00D94591">
        <w:rPr>
          <w:szCs w:val="21"/>
        </w:rPr>
        <w:t xml:space="preserve">[Wang, Qinggang] China Agr Univ, Dept Ecol &amp; Ecol Engn, Coll Resources &amp; Environm Sci, Beijing 100193, Peoples R China. </w:t>
      </w:r>
    </w:p>
    <w:p w:rsidR="001B6390" w:rsidRPr="00D94591" w:rsidRDefault="001B6390" w:rsidP="001B6390">
      <w:pPr>
        <w:rPr>
          <w:szCs w:val="21"/>
        </w:rPr>
      </w:pPr>
      <w:r w:rsidRPr="00D94591">
        <w:rPr>
          <w:szCs w:val="21"/>
        </w:rPr>
        <w:lastRenderedPageBreak/>
        <w:t xml:space="preserve">[Wang, Qinggang] China Agr Univ, Key Lab Biodivers &amp; Organ Farming Beijing City, Beijing 100193, Peoples R China. </w:t>
      </w:r>
    </w:p>
    <w:p w:rsidR="001B6390" w:rsidRPr="00D94591" w:rsidRDefault="001B6390" w:rsidP="001B6390">
      <w:pPr>
        <w:rPr>
          <w:szCs w:val="21"/>
        </w:rPr>
      </w:pPr>
      <w:r w:rsidRPr="00D94591">
        <w:rPr>
          <w:szCs w:val="21"/>
        </w:rPr>
        <w:t xml:space="preserve">[Wu, Shengdan; Wang, Wei] Chinese Acad Sci, Inst Bot, State Key Lab Systemat &amp; Evolutionary Bot, Beijing 100093, Peoples R China. </w:t>
      </w:r>
    </w:p>
    <w:p w:rsidR="001B6390" w:rsidRPr="00D94591" w:rsidRDefault="001B6390" w:rsidP="001B6390">
      <w:pPr>
        <w:rPr>
          <w:szCs w:val="21"/>
        </w:rPr>
      </w:pPr>
      <w:r w:rsidRPr="00D94591">
        <w:rPr>
          <w:szCs w:val="21"/>
        </w:rPr>
        <w:t xml:space="preserve">[Wu, Shengdan; Wang, Wei] Univ Chinese Acad Sci, Beijing 100049, Peoples R China. </w:t>
      </w:r>
    </w:p>
    <w:p w:rsidR="001B6390" w:rsidRPr="00D94591" w:rsidRDefault="001B6390" w:rsidP="001B6390">
      <w:pPr>
        <w:rPr>
          <w:szCs w:val="21"/>
        </w:rPr>
      </w:pPr>
      <w:r w:rsidRPr="00D94591">
        <w:rPr>
          <w:szCs w:val="21"/>
        </w:rPr>
        <w:t xml:space="preserve">[Zhang, Linjing] Shanxi Normal Univ, Coll Life Sci, Linfen 041000, Shanxi, Peoples R China. </w:t>
      </w:r>
    </w:p>
    <w:p w:rsidR="001B6390" w:rsidRPr="00D94591" w:rsidRDefault="001B6390" w:rsidP="001B6390">
      <w:pPr>
        <w:rPr>
          <w:szCs w:val="21"/>
        </w:rPr>
      </w:pPr>
      <w:r w:rsidRPr="00D94591">
        <w:rPr>
          <w:szCs w:val="21"/>
        </w:rPr>
        <w:t>[Lyu, Lisha] Peking Univ, Shenzhen Grad Sch, Sch Urban Planning &amp; Design, Shenzhen 518055, Peoples R China.</w:t>
      </w:r>
    </w:p>
    <w:p w:rsidR="001B6390" w:rsidRPr="00D94591" w:rsidRDefault="001B6390" w:rsidP="001B6390">
      <w:pPr>
        <w:rPr>
          <w:szCs w:val="21"/>
        </w:rPr>
      </w:pPr>
      <w:r w:rsidRPr="00D94591">
        <w:rPr>
          <w:szCs w:val="21"/>
        </w:rPr>
        <w:t>Reprint Address: Wang, ZH (reprint author), Peking Univ, Inst Ecol, Minist Educ, Coll Urban &amp; Environm Sci, Beijing 100871, Peoples R China.</w:t>
      </w:r>
    </w:p>
    <w:p w:rsidR="001B6390" w:rsidRPr="00D94591" w:rsidRDefault="001B6390" w:rsidP="001B6390">
      <w:pPr>
        <w:rPr>
          <w:szCs w:val="21"/>
        </w:rPr>
      </w:pPr>
      <w:r w:rsidRPr="00D94591">
        <w:rPr>
          <w:szCs w:val="21"/>
        </w:rPr>
        <w:t>Wang, ZH (reprint author), Peking Univ, Key Lab Earth Surface Proc, Minist Educ, Coll Urban &amp; Environm Sci, Beijing 100871, Peoples R China.</w:t>
      </w:r>
    </w:p>
    <w:p w:rsidR="001B6390" w:rsidRPr="00D94591" w:rsidRDefault="001B6390" w:rsidP="001B6390">
      <w:pPr>
        <w:rPr>
          <w:szCs w:val="21"/>
        </w:rPr>
      </w:pPr>
      <w:r w:rsidRPr="00D94591">
        <w:rPr>
          <w:szCs w:val="21"/>
        </w:rPr>
        <w:t>Wang, W (reprint author), Chinese Acad Sci, Inst Bot, State Key Lab Systemat &amp; Evolutionary Bot, Beijing 100093, Peoples R China.</w:t>
      </w:r>
    </w:p>
    <w:p w:rsidR="001B6390" w:rsidRPr="00D94591" w:rsidRDefault="001B6390" w:rsidP="001B6390">
      <w:pPr>
        <w:rPr>
          <w:szCs w:val="21"/>
        </w:rPr>
      </w:pPr>
      <w:r w:rsidRPr="00D94591">
        <w:rPr>
          <w:szCs w:val="21"/>
        </w:rPr>
        <w:t>Wang, W (reprint author), Univ Chinese Acad Sci, Beijing 100049, Peoples R China.</w:t>
      </w:r>
    </w:p>
    <w:p w:rsidR="001B6390" w:rsidRPr="00D94591" w:rsidRDefault="001B6390" w:rsidP="001B6390">
      <w:pPr>
        <w:rPr>
          <w:szCs w:val="21"/>
        </w:rPr>
      </w:pPr>
      <w:r w:rsidRPr="00D94591">
        <w:rPr>
          <w:szCs w:val="21"/>
        </w:rPr>
        <w:t>E-mail Addresses: wangwei1127@ibcas.ac.cn; zhiheng.wang@pku.edu.cn</w:t>
      </w:r>
    </w:p>
    <w:p w:rsidR="001B6390" w:rsidRPr="00D94591" w:rsidRDefault="001B6390" w:rsidP="001B6390">
      <w:pPr>
        <w:rPr>
          <w:szCs w:val="21"/>
        </w:rPr>
      </w:pPr>
      <w:r w:rsidRPr="00D94591">
        <w:rPr>
          <w:szCs w:val="21"/>
        </w:rPr>
        <w:t>IDS Number: GZ5ZK</w:t>
      </w:r>
    </w:p>
    <w:p w:rsidR="001B6390" w:rsidRPr="00D94591" w:rsidRDefault="001B6390" w:rsidP="001B6390">
      <w:pPr>
        <w:rPr>
          <w:szCs w:val="21"/>
        </w:rPr>
      </w:pPr>
      <w:r w:rsidRPr="00D94591">
        <w:rPr>
          <w:szCs w:val="21"/>
        </w:rPr>
        <w:t>ISSN: 0962-8452</w:t>
      </w:r>
    </w:p>
    <w:p w:rsidR="001B6390" w:rsidRDefault="001B6390" w:rsidP="001B6390">
      <w:pPr>
        <w:rPr>
          <w:szCs w:val="21"/>
        </w:rPr>
      </w:pPr>
      <w:r w:rsidRPr="00D94591">
        <w:rPr>
          <w:szCs w:val="21"/>
        </w:rPr>
        <w:t>eISSN: 1471-2954</w:t>
      </w:r>
    </w:p>
    <w:p w:rsidR="001B6390" w:rsidRPr="00D94591" w:rsidRDefault="001B6390" w:rsidP="001B6390">
      <w:pPr>
        <w:rPr>
          <w:szCs w:val="21"/>
        </w:rPr>
      </w:pPr>
    </w:p>
    <w:p w:rsidR="001B6390" w:rsidRPr="00D94591" w:rsidRDefault="001B6390" w:rsidP="001B6390">
      <w:pPr>
        <w:rPr>
          <w:szCs w:val="21"/>
        </w:rPr>
      </w:pPr>
      <w:r w:rsidRPr="00D94591">
        <w:rPr>
          <w:szCs w:val="21"/>
        </w:rPr>
        <w:t>Record 34 of 273</w:t>
      </w:r>
    </w:p>
    <w:p w:rsidR="001B6390" w:rsidRPr="00D94591" w:rsidRDefault="001B6390" w:rsidP="001B6390">
      <w:pPr>
        <w:rPr>
          <w:szCs w:val="21"/>
        </w:rPr>
      </w:pPr>
      <w:r w:rsidRPr="00D94591">
        <w:rPr>
          <w:szCs w:val="21"/>
        </w:rPr>
        <w:t>Title: Flexible quasi-solid-state 2.4 V aqueous asymmetric microsupercapacitors with ultrahigh energy density</w:t>
      </w:r>
    </w:p>
    <w:p w:rsidR="001B6390" w:rsidRPr="00D94591" w:rsidRDefault="001B6390" w:rsidP="001B6390">
      <w:pPr>
        <w:rPr>
          <w:szCs w:val="21"/>
        </w:rPr>
      </w:pPr>
      <w:r w:rsidRPr="00D94591">
        <w:rPr>
          <w:szCs w:val="21"/>
        </w:rPr>
        <w:t>Author(s): Zhang, QC (Zhang, Qichong); Zhang, J (Zhang, Jun); Zhou, ZY (Zhou, Zhenyu); Wei, L (Wei, Lei); Yao, YG (Yao, Yagang)</w:t>
      </w:r>
    </w:p>
    <w:p w:rsidR="001B6390" w:rsidRPr="00D94591" w:rsidRDefault="001B6390" w:rsidP="001B6390">
      <w:pPr>
        <w:rPr>
          <w:szCs w:val="21"/>
        </w:rPr>
      </w:pPr>
      <w:r w:rsidRPr="00D94591">
        <w:rPr>
          <w:szCs w:val="21"/>
        </w:rPr>
        <w:t xml:space="preserve">Source: JOURNAL OF MATERIALS CHEMISTRY A  Volume: 6  Issue: 41  Pages: 20145-20151  DOI: 10.1039/c8ta07727d  Published: NOV 7 2018  </w:t>
      </w:r>
    </w:p>
    <w:p w:rsidR="001B6390" w:rsidRPr="00D94591" w:rsidRDefault="001B6390" w:rsidP="001B6390">
      <w:pPr>
        <w:rPr>
          <w:szCs w:val="21"/>
        </w:rPr>
      </w:pPr>
      <w:r w:rsidRPr="00D94591">
        <w:rPr>
          <w:szCs w:val="21"/>
        </w:rPr>
        <w:t>Accession Number: WOS:000448412700028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Qichong; Yao, Yagang] Nanjing Univ, Natl Lab Solid State Microstruct, Coll Engn &amp; Appl Sci, Collaborat Innovat Ctr Adv Microstruct, Nanjing 210093, Jiangsu, Peoples R China. </w:t>
      </w:r>
    </w:p>
    <w:p w:rsidR="001B6390" w:rsidRPr="00D94591" w:rsidRDefault="001B6390" w:rsidP="001B6390">
      <w:pPr>
        <w:rPr>
          <w:szCs w:val="21"/>
        </w:rPr>
      </w:pPr>
      <w:r w:rsidRPr="00D94591">
        <w:rPr>
          <w:szCs w:val="21"/>
        </w:rPr>
        <w:t xml:space="preserve">[Zhang, Qichong; Zhang, Jun; Zhou, Zhenyu; Yao, Yagang] Chinese Acad Sci, Ctr Excellence Nanosci, Key Lab Nanodevices &amp; Applicat,Suzhou Inst Nanote, Joint Key Lab Funct Nanomat &amp; Devices,Div Adv Nan, Suzhou 215123, Peoples R China. </w:t>
      </w:r>
    </w:p>
    <w:p w:rsidR="001B6390" w:rsidRPr="00D94591" w:rsidRDefault="001B6390" w:rsidP="001B6390">
      <w:pPr>
        <w:rPr>
          <w:szCs w:val="21"/>
        </w:rPr>
      </w:pPr>
      <w:r w:rsidRPr="00D94591">
        <w:rPr>
          <w:szCs w:val="21"/>
        </w:rPr>
        <w:t xml:space="preserve">[Zhou, Zhenyu; Yao, Yagang] Chinese Acad Sci, Suzhou Inst Nanotech &amp; Nanobion, Div Nanomat, Nanchang 330200, Jiangxi, Peoples R China. </w:t>
      </w:r>
    </w:p>
    <w:p w:rsidR="001B6390" w:rsidRPr="00D94591" w:rsidRDefault="001B6390" w:rsidP="001B6390">
      <w:pPr>
        <w:rPr>
          <w:szCs w:val="21"/>
        </w:rPr>
      </w:pPr>
      <w:r w:rsidRPr="00D94591">
        <w:rPr>
          <w:szCs w:val="21"/>
        </w:rPr>
        <w:t xml:space="preserve">[Zhang, Qichong; Wei, Lei] Nanyang Technol Univ, Sch Elect &amp; Elect Engn, 50 Nanyang Ave, Singapore 639798, Singapore. </w:t>
      </w:r>
    </w:p>
    <w:p w:rsidR="001B6390" w:rsidRPr="00D94591" w:rsidRDefault="001B6390" w:rsidP="001B6390">
      <w:pPr>
        <w:rPr>
          <w:szCs w:val="21"/>
        </w:rPr>
      </w:pPr>
      <w:r w:rsidRPr="00D94591">
        <w:rPr>
          <w:szCs w:val="21"/>
        </w:rPr>
        <w:t>[Zhang, Jun] Shanxi Normal Univ, Collaborat Innovat Ctr Shanxi Adv Permanent Magne, Key Lab Magnet Mol &amp; Magnet Informat Mat, Educ Minist China,Res Inst Mat Sci,School Chem &amp;, Linfen 041004, Peoples R China.</w:t>
      </w:r>
    </w:p>
    <w:p w:rsidR="001B6390" w:rsidRPr="00D94591" w:rsidRDefault="001B6390" w:rsidP="001B6390">
      <w:pPr>
        <w:rPr>
          <w:szCs w:val="21"/>
        </w:rPr>
      </w:pPr>
      <w:r w:rsidRPr="00D94591">
        <w:rPr>
          <w:szCs w:val="21"/>
        </w:rPr>
        <w:t>Reprint Address: Yao, YG (reprint author), Nanjing Univ, Natl Lab Solid State Microstruct, Coll Engn &amp; Appl Sci, Collaborat Innovat Ctr Adv Microstruct, Nanjing 210093, Jiangsu, Peoples R China.</w:t>
      </w:r>
    </w:p>
    <w:p w:rsidR="001B6390" w:rsidRPr="00D94591" w:rsidRDefault="001B6390" w:rsidP="001B6390">
      <w:pPr>
        <w:rPr>
          <w:szCs w:val="21"/>
        </w:rPr>
      </w:pPr>
      <w:r w:rsidRPr="00D94591">
        <w:rPr>
          <w:szCs w:val="21"/>
        </w:rPr>
        <w:lastRenderedPageBreak/>
        <w:t>Yao, YG (reprint author), Chinese Acad Sci, Ctr Excellence Nanosci, Key Lab Nanodevices &amp; Applicat,Suzhou Inst Nanote, Joint Key Lab Funct Nanomat &amp; Devices,Div Adv Nan, Suzhou 215123, Peoples R China.</w:t>
      </w:r>
    </w:p>
    <w:p w:rsidR="001B6390" w:rsidRPr="00D94591" w:rsidRDefault="001B6390" w:rsidP="001B6390">
      <w:pPr>
        <w:rPr>
          <w:szCs w:val="21"/>
        </w:rPr>
      </w:pPr>
      <w:r w:rsidRPr="00D94591">
        <w:rPr>
          <w:szCs w:val="21"/>
        </w:rPr>
        <w:t>Yao, YG (reprint author), Chinese Acad Sci, Suzhou Inst Nanotech &amp; Nanobion, Div Nanomat, Nanchang 330200, Jiangxi, Peoples R China.</w:t>
      </w:r>
    </w:p>
    <w:p w:rsidR="001B6390" w:rsidRPr="00D94591" w:rsidRDefault="001B6390" w:rsidP="001B6390">
      <w:pPr>
        <w:rPr>
          <w:szCs w:val="21"/>
        </w:rPr>
      </w:pPr>
      <w:r w:rsidRPr="00D94591">
        <w:rPr>
          <w:szCs w:val="21"/>
        </w:rPr>
        <w:t>Wei, L (reprint author), Nanyang Technol Univ, Sch Elect &amp; Elect Engn, 50 Nanyang Ave, Singapore 639798, Singapore.</w:t>
      </w:r>
    </w:p>
    <w:p w:rsidR="001B6390" w:rsidRPr="00D94591" w:rsidRDefault="001B6390" w:rsidP="001B6390">
      <w:pPr>
        <w:rPr>
          <w:szCs w:val="21"/>
        </w:rPr>
      </w:pPr>
      <w:r w:rsidRPr="00D94591">
        <w:rPr>
          <w:szCs w:val="21"/>
        </w:rPr>
        <w:t>E-mail Addresses: wei.lei@ntu.edu.sg; ygyao2013@sinano.ac.cn</w:t>
      </w:r>
    </w:p>
    <w:p w:rsidR="001B6390" w:rsidRPr="00D94591" w:rsidRDefault="001B6390" w:rsidP="001B6390">
      <w:pPr>
        <w:rPr>
          <w:szCs w:val="21"/>
        </w:rPr>
      </w:pPr>
      <w:r w:rsidRPr="00D94591">
        <w:rPr>
          <w:szCs w:val="21"/>
        </w:rPr>
        <w:t>IDS Number: GY2ZC</w:t>
      </w:r>
    </w:p>
    <w:p w:rsidR="001B6390" w:rsidRPr="00D94591" w:rsidRDefault="001B6390" w:rsidP="001B6390">
      <w:pPr>
        <w:rPr>
          <w:szCs w:val="21"/>
        </w:rPr>
      </w:pPr>
      <w:r w:rsidRPr="00D94591">
        <w:rPr>
          <w:szCs w:val="21"/>
        </w:rPr>
        <w:t>ISSN: 2050-7488</w:t>
      </w:r>
    </w:p>
    <w:p w:rsidR="001B6390" w:rsidRDefault="001B6390" w:rsidP="001B6390">
      <w:pPr>
        <w:rPr>
          <w:szCs w:val="21"/>
        </w:rPr>
      </w:pPr>
      <w:r w:rsidRPr="00D94591">
        <w:rPr>
          <w:szCs w:val="21"/>
        </w:rPr>
        <w:t>eISSN: 2050-7496</w:t>
      </w:r>
    </w:p>
    <w:p w:rsidR="001B6390" w:rsidRPr="00D94591" w:rsidRDefault="001B6390" w:rsidP="001B6390">
      <w:pPr>
        <w:rPr>
          <w:szCs w:val="21"/>
        </w:rPr>
      </w:pPr>
    </w:p>
    <w:p w:rsidR="001B6390" w:rsidRPr="00D94591" w:rsidRDefault="001B6390" w:rsidP="001B6390">
      <w:pPr>
        <w:rPr>
          <w:szCs w:val="21"/>
        </w:rPr>
      </w:pPr>
      <w:r w:rsidRPr="00D94591">
        <w:rPr>
          <w:szCs w:val="21"/>
        </w:rPr>
        <w:t>Record 35 of 273</w:t>
      </w:r>
    </w:p>
    <w:p w:rsidR="001B6390" w:rsidRPr="00D94591" w:rsidRDefault="001B6390" w:rsidP="001B6390">
      <w:pPr>
        <w:rPr>
          <w:szCs w:val="21"/>
        </w:rPr>
      </w:pPr>
      <w:r w:rsidRPr="00D94591">
        <w:rPr>
          <w:szCs w:val="21"/>
        </w:rPr>
        <w:t>Title: Weak ultrasonic signal detection in strong noise</w:t>
      </w:r>
    </w:p>
    <w:p w:rsidR="001B6390" w:rsidRPr="00D94591" w:rsidRDefault="001B6390" w:rsidP="001B6390">
      <w:pPr>
        <w:rPr>
          <w:szCs w:val="21"/>
        </w:rPr>
      </w:pPr>
      <w:r w:rsidRPr="00D94591">
        <w:rPr>
          <w:szCs w:val="21"/>
        </w:rPr>
        <w:t>Author(s): Wang, DW (Wang Da-Wei); Wang, ZB (Wang Zhao-Ba)</w:t>
      </w:r>
    </w:p>
    <w:p w:rsidR="001B6390" w:rsidRPr="00D94591" w:rsidRDefault="001B6390" w:rsidP="001B6390">
      <w:pPr>
        <w:rPr>
          <w:szCs w:val="21"/>
        </w:rPr>
      </w:pPr>
      <w:r w:rsidRPr="00D94591">
        <w:rPr>
          <w:szCs w:val="21"/>
        </w:rPr>
        <w:t xml:space="preserve">Source: ACTA PHYSICA SINICA  Volume: 67  Issue: 21  Article Number: 210501  DOI: 10.7498/aps.67.20180789  Published: NOV 5 2018  </w:t>
      </w:r>
    </w:p>
    <w:p w:rsidR="001B6390" w:rsidRPr="00D94591" w:rsidRDefault="001B6390" w:rsidP="001B6390">
      <w:pPr>
        <w:rPr>
          <w:szCs w:val="21"/>
        </w:rPr>
      </w:pPr>
      <w:r w:rsidRPr="00D94591">
        <w:rPr>
          <w:szCs w:val="21"/>
        </w:rPr>
        <w:t>Accession Number: WOS:000449700800001</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Da-Wei; Wang Zhao-Ba] North Univ China, Sch Informat &amp; Commun Engn, Taiyuan 030051, Shanxi, Peoples R China. </w:t>
      </w:r>
    </w:p>
    <w:p w:rsidR="001B6390" w:rsidRPr="00D94591" w:rsidRDefault="001B6390" w:rsidP="001B6390">
      <w:pPr>
        <w:rPr>
          <w:szCs w:val="21"/>
        </w:rPr>
      </w:pPr>
      <w:r w:rsidRPr="00D94591">
        <w:rPr>
          <w:szCs w:val="21"/>
        </w:rPr>
        <w:t>[Wang Da-Wei] Shanxi Normal Univ, Sch Phys &amp; Informat Engn, Linfen 041000, Peoples R China.</w:t>
      </w:r>
    </w:p>
    <w:p w:rsidR="001B6390" w:rsidRPr="00D94591" w:rsidRDefault="001B6390" w:rsidP="001B6390">
      <w:pPr>
        <w:rPr>
          <w:szCs w:val="21"/>
        </w:rPr>
      </w:pPr>
      <w:r w:rsidRPr="00D94591">
        <w:rPr>
          <w:szCs w:val="21"/>
        </w:rPr>
        <w:t>Reprint Address: Wang, ZB (reprint author), North Univ China, Sch Informat &amp; Commun Engn, Taiyuan 030051, Shanxi, Peoples R China.</w:t>
      </w:r>
    </w:p>
    <w:p w:rsidR="001B6390" w:rsidRPr="00D94591" w:rsidRDefault="001B6390" w:rsidP="001B6390">
      <w:pPr>
        <w:rPr>
          <w:szCs w:val="21"/>
        </w:rPr>
      </w:pPr>
      <w:r w:rsidRPr="00D94591">
        <w:rPr>
          <w:szCs w:val="21"/>
        </w:rPr>
        <w:t>E-mail Addresses: wangzb@nuc.edu.cn</w:t>
      </w:r>
    </w:p>
    <w:p w:rsidR="001B6390" w:rsidRPr="00D94591" w:rsidRDefault="001B6390" w:rsidP="001B6390">
      <w:pPr>
        <w:rPr>
          <w:szCs w:val="21"/>
        </w:rPr>
      </w:pPr>
      <w:r w:rsidRPr="00D94591">
        <w:rPr>
          <w:szCs w:val="21"/>
        </w:rPr>
        <w:t>IDS Number: GZ7XS</w:t>
      </w:r>
    </w:p>
    <w:p w:rsidR="001B6390" w:rsidRDefault="001B6390" w:rsidP="001B6390">
      <w:pPr>
        <w:rPr>
          <w:szCs w:val="21"/>
        </w:rPr>
      </w:pPr>
      <w:r w:rsidRPr="00D94591">
        <w:rPr>
          <w:szCs w:val="21"/>
        </w:rPr>
        <w:t>ISSN: 1000-3290</w:t>
      </w:r>
    </w:p>
    <w:p w:rsidR="001B6390" w:rsidRPr="00D94591" w:rsidRDefault="001B6390" w:rsidP="001B6390">
      <w:pPr>
        <w:rPr>
          <w:szCs w:val="21"/>
        </w:rPr>
      </w:pPr>
    </w:p>
    <w:p w:rsidR="001B6390" w:rsidRPr="00D94591" w:rsidRDefault="001B6390" w:rsidP="001B6390">
      <w:pPr>
        <w:rPr>
          <w:szCs w:val="21"/>
        </w:rPr>
      </w:pPr>
      <w:r w:rsidRPr="00D94591">
        <w:rPr>
          <w:szCs w:val="21"/>
        </w:rPr>
        <w:t>Record 36 of 273</w:t>
      </w:r>
    </w:p>
    <w:p w:rsidR="001B6390" w:rsidRPr="00D94591" w:rsidRDefault="001B6390" w:rsidP="001B6390">
      <w:pPr>
        <w:rPr>
          <w:szCs w:val="21"/>
        </w:rPr>
      </w:pPr>
      <w:r w:rsidRPr="00D94591">
        <w:rPr>
          <w:szCs w:val="21"/>
        </w:rPr>
        <w:t>Title: Synthesis of Aryl Silacarboxylates via Palladium-Catalyzed C-O Bond Formation of Silacarboxylic Acids and Aryl Iodides</w:t>
      </w:r>
    </w:p>
    <w:p w:rsidR="001B6390" w:rsidRPr="00D94591" w:rsidRDefault="001B6390" w:rsidP="001B6390">
      <w:pPr>
        <w:rPr>
          <w:szCs w:val="21"/>
        </w:rPr>
      </w:pPr>
      <w:r w:rsidRPr="00D94591">
        <w:rPr>
          <w:szCs w:val="21"/>
        </w:rPr>
        <w:t>Author(s): Liang, JY (Liang, Jin-Yan); Shen, SJ (Shen, Shou-Jie); Xu, XH (Xu, Xiao-Hu); Fu, YL (Fu, Yun-Long)</w:t>
      </w:r>
    </w:p>
    <w:p w:rsidR="001B6390" w:rsidRPr="00D94591" w:rsidRDefault="001B6390" w:rsidP="001B6390">
      <w:pPr>
        <w:rPr>
          <w:szCs w:val="21"/>
        </w:rPr>
      </w:pPr>
      <w:r w:rsidRPr="00D94591">
        <w:rPr>
          <w:szCs w:val="21"/>
        </w:rPr>
        <w:t xml:space="preserve">Source: ORGANIC LETTERS  Volume: 20  Issue: 21  Pages: 6627-6631  DOI: 10.1021/acs.orglett.8b02464  Published: NOV 2 2018  </w:t>
      </w:r>
    </w:p>
    <w:p w:rsidR="001B6390" w:rsidRPr="00D94591" w:rsidRDefault="001B6390" w:rsidP="001B6390">
      <w:pPr>
        <w:rPr>
          <w:szCs w:val="21"/>
        </w:rPr>
      </w:pPr>
      <w:r w:rsidRPr="00D94591">
        <w:rPr>
          <w:szCs w:val="21"/>
        </w:rPr>
        <w:t>Accession Number: WOS:000449443100004</w:t>
      </w:r>
    </w:p>
    <w:p w:rsidR="001B6390" w:rsidRPr="00D94591" w:rsidRDefault="001B6390" w:rsidP="001B6390">
      <w:pPr>
        <w:rPr>
          <w:szCs w:val="21"/>
        </w:rPr>
      </w:pPr>
      <w:r w:rsidRPr="00D94591">
        <w:rPr>
          <w:szCs w:val="21"/>
        </w:rPr>
        <w:t>PubMed ID: 30339404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[Liang, Jin-Yan] Shanxi Normal Univ, Coll Life Sci, Linfen 041004, Peoples R China. </w:t>
      </w:r>
    </w:p>
    <w:p w:rsidR="001B6390" w:rsidRPr="00D94591" w:rsidRDefault="001B6390" w:rsidP="001B6390">
      <w:pPr>
        <w:rPr>
          <w:szCs w:val="21"/>
        </w:rPr>
      </w:pPr>
      <w:r w:rsidRPr="00D94591">
        <w:rPr>
          <w:szCs w:val="21"/>
        </w:rPr>
        <w:t xml:space="preserve">[Shen, Shou-Jie; Fu, Yun-Long] Shanxi Normal Univ, Key Lab Magnet Mol, Magnet Informat Mat Minist Educ, Sch Chem &amp; Mat Sci, Linfen 041004, Peoples R China. </w:t>
      </w:r>
    </w:p>
    <w:p w:rsidR="001B6390" w:rsidRPr="00D94591" w:rsidRDefault="001B6390" w:rsidP="001B6390">
      <w:pPr>
        <w:rPr>
          <w:szCs w:val="21"/>
        </w:rPr>
      </w:pPr>
      <w:r w:rsidRPr="00D94591">
        <w:rPr>
          <w:szCs w:val="21"/>
        </w:rPr>
        <w:t>[Xu, Xiao-Hu] Shanxi Normal Univ, Coll Phys &amp; Informat Engn, Linfen 041004, Peoples R China.</w:t>
      </w:r>
    </w:p>
    <w:p w:rsidR="001B6390" w:rsidRPr="00D94591" w:rsidRDefault="001B6390" w:rsidP="001B6390">
      <w:pPr>
        <w:rPr>
          <w:szCs w:val="21"/>
        </w:rPr>
      </w:pPr>
      <w:r w:rsidRPr="00D94591">
        <w:rPr>
          <w:szCs w:val="21"/>
        </w:rPr>
        <w:lastRenderedPageBreak/>
        <w:t>Reprint Address: Liang, JY (reprint author), Shanxi Normal Univ, Coll Life Sci, Linfen 041004, Peoples R China.</w:t>
      </w:r>
    </w:p>
    <w:p w:rsidR="001B6390" w:rsidRPr="00D94591" w:rsidRDefault="001B6390" w:rsidP="001B6390">
      <w:pPr>
        <w:rPr>
          <w:szCs w:val="21"/>
        </w:rPr>
      </w:pPr>
      <w:r w:rsidRPr="00D94591">
        <w:rPr>
          <w:szCs w:val="21"/>
        </w:rPr>
        <w:t>Shen, SJ (reprint author), Shanxi Normal Univ, Key Lab Magnet Mol, Magnet Informat Mat Minist Educ, Sch Chem &amp; Mat Sci, Linfen 041004, Peoples R China.</w:t>
      </w:r>
    </w:p>
    <w:p w:rsidR="001B6390" w:rsidRPr="00D94591" w:rsidRDefault="001B6390" w:rsidP="001B6390">
      <w:pPr>
        <w:rPr>
          <w:szCs w:val="21"/>
        </w:rPr>
      </w:pPr>
      <w:r w:rsidRPr="00D94591">
        <w:rPr>
          <w:szCs w:val="21"/>
        </w:rPr>
        <w:t>E-mail Addresses: jinyan_liang@outlook.com; shoujie_shen@outlook.com</w:t>
      </w:r>
    </w:p>
    <w:p w:rsidR="001B6390" w:rsidRPr="00D94591" w:rsidRDefault="001B6390" w:rsidP="001B6390">
      <w:pPr>
        <w:rPr>
          <w:szCs w:val="21"/>
        </w:rPr>
      </w:pPr>
      <w:r w:rsidRPr="00D94591">
        <w:rPr>
          <w:szCs w:val="21"/>
        </w:rPr>
        <w:t>IDS Number: GZ5FB</w:t>
      </w:r>
    </w:p>
    <w:p w:rsidR="001B6390" w:rsidRPr="00D94591" w:rsidRDefault="001B6390" w:rsidP="001B6390">
      <w:pPr>
        <w:rPr>
          <w:szCs w:val="21"/>
        </w:rPr>
      </w:pPr>
      <w:r w:rsidRPr="00D94591">
        <w:rPr>
          <w:szCs w:val="21"/>
        </w:rPr>
        <w:t>ISSN: 1523-7060</w:t>
      </w:r>
    </w:p>
    <w:p w:rsidR="001B6390" w:rsidRDefault="001B6390" w:rsidP="001B6390">
      <w:pPr>
        <w:rPr>
          <w:szCs w:val="21"/>
        </w:rPr>
      </w:pPr>
      <w:r w:rsidRPr="00D94591">
        <w:rPr>
          <w:szCs w:val="21"/>
        </w:rPr>
        <w:t>eISSN: 1523-7052</w:t>
      </w:r>
    </w:p>
    <w:p w:rsidR="001B6390" w:rsidRPr="00D94591" w:rsidRDefault="001B6390" w:rsidP="001B6390">
      <w:pPr>
        <w:rPr>
          <w:szCs w:val="21"/>
        </w:rPr>
      </w:pPr>
    </w:p>
    <w:p w:rsidR="001B6390" w:rsidRPr="00D94591" w:rsidRDefault="001B6390" w:rsidP="001B6390">
      <w:pPr>
        <w:rPr>
          <w:szCs w:val="21"/>
        </w:rPr>
      </w:pPr>
      <w:r w:rsidRPr="00D94591">
        <w:rPr>
          <w:szCs w:val="21"/>
        </w:rPr>
        <w:t>Record 37 of 273</w:t>
      </w:r>
    </w:p>
    <w:p w:rsidR="001B6390" w:rsidRPr="00D94591" w:rsidRDefault="001B6390" w:rsidP="001B6390">
      <w:pPr>
        <w:rPr>
          <w:szCs w:val="21"/>
        </w:rPr>
      </w:pPr>
      <w:r w:rsidRPr="00D94591">
        <w:rPr>
          <w:szCs w:val="21"/>
        </w:rPr>
        <w:t>Title: Pure Organic Hexagonal-Channels Constructed by C-I center dot center dot center dot O--N+ Halogen Bond and pi-Hole center dot center dot center dot pi Bond under Mediation of Guest</w:t>
      </w:r>
    </w:p>
    <w:p w:rsidR="001B6390" w:rsidRPr="00D94591" w:rsidRDefault="001B6390" w:rsidP="001B6390">
      <w:pPr>
        <w:rPr>
          <w:szCs w:val="21"/>
        </w:rPr>
      </w:pPr>
      <w:r w:rsidRPr="00D94591">
        <w:rPr>
          <w:szCs w:val="21"/>
        </w:rPr>
        <w:t>Author(s): Wu, WX (Wu, Wen Xin); Wang, H (Wang, Hui); Jin, WJ (Jin, Wei Jun)</w:t>
      </w:r>
    </w:p>
    <w:p w:rsidR="001B6390" w:rsidRPr="00D94591" w:rsidRDefault="001B6390" w:rsidP="001B6390">
      <w:pPr>
        <w:rPr>
          <w:szCs w:val="21"/>
        </w:rPr>
      </w:pPr>
      <w:r w:rsidRPr="00D94591">
        <w:rPr>
          <w:szCs w:val="21"/>
        </w:rPr>
        <w:t xml:space="preserve">Source: CRYSTAL GROWTH &amp; DESIGN  Volume: 18  Issue: 11  Pages: 6742-6747  DOI: 10.1021/acs.cgd.8b01021  Published: NOV 2018  </w:t>
      </w:r>
    </w:p>
    <w:p w:rsidR="001B6390" w:rsidRPr="00D94591" w:rsidRDefault="001B6390" w:rsidP="001B6390">
      <w:pPr>
        <w:rPr>
          <w:szCs w:val="21"/>
        </w:rPr>
      </w:pPr>
      <w:r w:rsidRPr="00D94591">
        <w:rPr>
          <w:szCs w:val="21"/>
        </w:rPr>
        <w:t>Accession Number: WOS:000449887200043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[Wu, Wen Xin; Jin, Wei Jun] Beijing Normal Univ, Coll Chem, Beijing 100875, Peoples R China. </w:t>
      </w:r>
    </w:p>
    <w:p w:rsidR="001B6390" w:rsidRPr="00D94591" w:rsidRDefault="001B6390" w:rsidP="001B6390">
      <w:pPr>
        <w:rPr>
          <w:szCs w:val="21"/>
        </w:rPr>
      </w:pPr>
      <w:r w:rsidRPr="00D94591">
        <w:rPr>
          <w:szCs w:val="21"/>
        </w:rPr>
        <w:t>[Wang, Hui] Shanxi Normal Univ, Coll Chem &amp; Mat Sci, Linfen 041004, Shanxi, Peoples R China.</w:t>
      </w:r>
    </w:p>
    <w:p w:rsidR="001B6390" w:rsidRPr="00D94591" w:rsidRDefault="001B6390" w:rsidP="001B6390">
      <w:pPr>
        <w:rPr>
          <w:szCs w:val="21"/>
        </w:rPr>
      </w:pPr>
      <w:r w:rsidRPr="00D94591">
        <w:rPr>
          <w:szCs w:val="21"/>
        </w:rPr>
        <w:t>Reprint Address: Jin, WJ (reprint author), Beijing Normal Univ, Coll Chem, Beijing 100875, Peoples R China.</w:t>
      </w:r>
    </w:p>
    <w:p w:rsidR="001B6390" w:rsidRPr="00D94591" w:rsidRDefault="001B6390" w:rsidP="001B6390">
      <w:pPr>
        <w:rPr>
          <w:szCs w:val="21"/>
        </w:rPr>
      </w:pPr>
      <w:r w:rsidRPr="00D94591">
        <w:rPr>
          <w:szCs w:val="21"/>
        </w:rPr>
        <w:t>Wang, H (reprint author), Shanxi Normal Univ, Coll Chem &amp; Mat Sci, Linfen 041004, Shanxi, Peoples R China.</w:t>
      </w:r>
    </w:p>
    <w:p w:rsidR="001B6390" w:rsidRPr="00D94591" w:rsidRDefault="001B6390" w:rsidP="001B6390">
      <w:pPr>
        <w:rPr>
          <w:szCs w:val="21"/>
        </w:rPr>
      </w:pPr>
      <w:r w:rsidRPr="00D94591">
        <w:rPr>
          <w:szCs w:val="21"/>
        </w:rPr>
        <w:t>E-mail Addresses: wanghui@sxnu.edu.cn; wjjin@bnu.edu.cn</w:t>
      </w:r>
    </w:p>
    <w:p w:rsidR="001B6390" w:rsidRPr="00D94591" w:rsidRDefault="001B6390" w:rsidP="001B6390">
      <w:pPr>
        <w:rPr>
          <w:szCs w:val="21"/>
        </w:rPr>
      </w:pPr>
      <w:r w:rsidRPr="00D94591">
        <w:rPr>
          <w:szCs w:val="21"/>
        </w:rPr>
        <w:t>IDS Number: HA0GY</w:t>
      </w:r>
    </w:p>
    <w:p w:rsidR="001B6390" w:rsidRPr="00D94591" w:rsidRDefault="001B6390" w:rsidP="001B6390">
      <w:pPr>
        <w:rPr>
          <w:szCs w:val="21"/>
        </w:rPr>
      </w:pPr>
      <w:r w:rsidRPr="00D94591">
        <w:rPr>
          <w:szCs w:val="21"/>
        </w:rPr>
        <w:t>ISSN: 1528-7483</w:t>
      </w:r>
    </w:p>
    <w:p w:rsidR="001B6390" w:rsidRDefault="001B6390" w:rsidP="001B6390">
      <w:pPr>
        <w:rPr>
          <w:szCs w:val="21"/>
        </w:rPr>
      </w:pPr>
      <w:r w:rsidRPr="00D94591">
        <w:rPr>
          <w:szCs w:val="21"/>
        </w:rPr>
        <w:t>eISSN: 1528-7505</w:t>
      </w:r>
    </w:p>
    <w:p w:rsidR="001B6390" w:rsidRPr="00D94591" w:rsidRDefault="001B6390" w:rsidP="001B6390">
      <w:pPr>
        <w:rPr>
          <w:szCs w:val="21"/>
        </w:rPr>
      </w:pPr>
    </w:p>
    <w:p w:rsidR="001B6390" w:rsidRPr="00D94591" w:rsidRDefault="001B6390" w:rsidP="001B6390">
      <w:pPr>
        <w:rPr>
          <w:szCs w:val="21"/>
        </w:rPr>
      </w:pPr>
      <w:r w:rsidRPr="00D94591">
        <w:rPr>
          <w:szCs w:val="21"/>
        </w:rPr>
        <w:t>Record 38 of 273</w:t>
      </w:r>
    </w:p>
    <w:p w:rsidR="001B6390" w:rsidRPr="00D94591" w:rsidRDefault="001B6390" w:rsidP="001B6390">
      <w:pPr>
        <w:rPr>
          <w:szCs w:val="21"/>
        </w:rPr>
      </w:pPr>
      <w:r w:rsidRPr="00D94591">
        <w:rPr>
          <w:szCs w:val="21"/>
        </w:rPr>
        <w:t>Title: Optical properties of surface states in two-dimensional topological insulators</w:t>
      </w:r>
    </w:p>
    <w:p w:rsidR="001B6390" w:rsidRPr="00D94591" w:rsidRDefault="001B6390" w:rsidP="001B6390">
      <w:pPr>
        <w:rPr>
          <w:szCs w:val="21"/>
        </w:rPr>
      </w:pPr>
      <w:r w:rsidRPr="00D94591">
        <w:rPr>
          <w:szCs w:val="21"/>
        </w:rPr>
        <w:t>Author(s): Huang, LS (Huang, L. S.); Dong, HM (Dong, H. M.); Duan, VF (Duan, V. F.); Liu, JL (Liu, J. L.); Zhao, CX (Zhao, C. X.)</w:t>
      </w:r>
    </w:p>
    <w:p w:rsidR="001B6390" w:rsidRPr="00D94591" w:rsidRDefault="001B6390" w:rsidP="001B6390">
      <w:pPr>
        <w:rPr>
          <w:szCs w:val="21"/>
        </w:rPr>
      </w:pPr>
      <w:r w:rsidRPr="00D94591">
        <w:rPr>
          <w:szCs w:val="21"/>
        </w:rPr>
        <w:t xml:space="preserve">Source: APPLIED OPTICS  Volume: 57  Issue: 31  Pages: 9275-9278  DOI: 10.1364/AO.57.009275  Published: NOV 1 2018  </w:t>
      </w:r>
    </w:p>
    <w:p w:rsidR="001B6390" w:rsidRPr="00D94591" w:rsidRDefault="001B6390" w:rsidP="001B6390">
      <w:pPr>
        <w:rPr>
          <w:szCs w:val="21"/>
        </w:rPr>
      </w:pPr>
      <w:r w:rsidRPr="00D94591">
        <w:rPr>
          <w:szCs w:val="21"/>
        </w:rPr>
        <w:t>Accession Number: WOS:000448953800011</w:t>
      </w:r>
    </w:p>
    <w:p w:rsidR="001B6390" w:rsidRPr="00D94591" w:rsidRDefault="001B6390" w:rsidP="001B6390">
      <w:pPr>
        <w:rPr>
          <w:szCs w:val="21"/>
        </w:rPr>
      </w:pPr>
      <w:r w:rsidRPr="00D94591">
        <w:rPr>
          <w:szCs w:val="21"/>
        </w:rPr>
        <w:t>PubMed ID: 30461977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[Huang, L. S.; Dong, H. M.; Duan, V. F.] China Univ Min &amp; Technol, Sch Phys Sci &amp; Technol, Xuzhou 221116, Jiangsu, Peoples R China. </w:t>
      </w:r>
    </w:p>
    <w:p w:rsidR="001B6390" w:rsidRPr="00D94591" w:rsidRDefault="001B6390" w:rsidP="001B6390">
      <w:pPr>
        <w:rPr>
          <w:szCs w:val="21"/>
        </w:rPr>
      </w:pPr>
      <w:r w:rsidRPr="00D94591">
        <w:rPr>
          <w:szCs w:val="21"/>
        </w:rPr>
        <w:t xml:space="preserve">[Liu, J. L.] China Univ Min &amp; Technol, Sch Mat Sci &amp; Engn, Xuzhou 221116, Jiangsu, Peoples R China. </w:t>
      </w:r>
    </w:p>
    <w:p w:rsidR="001B6390" w:rsidRPr="00D94591" w:rsidRDefault="001B6390" w:rsidP="001B6390">
      <w:pPr>
        <w:rPr>
          <w:szCs w:val="21"/>
        </w:rPr>
      </w:pPr>
      <w:r w:rsidRPr="00D94591">
        <w:rPr>
          <w:szCs w:val="21"/>
        </w:rPr>
        <w:t>[Zhao, C. X.] Shanxi Normal Univ, Coll Phys &amp; Informat Engn, Linfen 041004, Peoples R China.</w:t>
      </w:r>
    </w:p>
    <w:p w:rsidR="001B6390" w:rsidRPr="00D94591" w:rsidRDefault="001B6390" w:rsidP="001B6390">
      <w:pPr>
        <w:rPr>
          <w:szCs w:val="21"/>
        </w:rPr>
      </w:pPr>
      <w:r w:rsidRPr="00D94591">
        <w:rPr>
          <w:szCs w:val="21"/>
        </w:rPr>
        <w:lastRenderedPageBreak/>
        <w:t>Reprint Address: Dong, HM (reprint author), China Univ Min &amp; Technol, Sch Phys Sci &amp; Technol, Xuzhou 221116, Jiangsu, Peoples R China.</w:t>
      </w:r>
    </w:p>
    <w:p w:rsidR="001B6390" w:rsidRPr="00D94591" w:rsidRDefault="001B6390" w:rsidP="001B6390">
      <w:pPr>
        <w:rPr>
          <w:szCs w:val="21"/>
        </w:rPr>
      </w:pPr>
      <w:r w:rsidRPr="00D94591">
        <w:rPr>
          <w:szCs w:val="21"/>
        </w:rPr>
        <w:t>E-mail Addresses: hmdong@cumt.edu.cn</w:t>
      </w:r>
    </w:p>
    <w:p w:rsidR="001B6390" w:rsidRPr="00D94591" w:rsidRDefault="001B6390" w:rsidP="001B6390">
      <w:pPr>
        <w:rPr>
          <w:szCs w:val="21"/>
        </w:rPr>
      </w:pPr>
      <w:r w:rsidRPr="00D94591">
        <w:rPr>
          <w:szCs w:val="21"/>
        </w:rPr>
        <w:t>IDS Number: GY9HS</w:t>
      </w:r>
    </w:p>
    <w:p w:rsidR="001B6390" w:rsidRPr="00D94591" w:rsidRDefault="001B6390" w:rsidP="001B6390">
      <w:pPr>
        <w:rPr>
          <w:szCs w:val="21"/>
        </w:rPr>
      </w:pPr>
      <w:r w:rsidRPr="00D94591">
        <w:rPr>
          <w:szCs w:val="21"/>
        </w:rPr>
        <w:t>ISSN: 1559-128X</w:t>
      </w:r>
    </w:p>
    <w:p w:rsidR="001B6390" w:rsidRDefault="001B6390" w:rsidP="001B6390">
      <w:pPr>
        <w:rPr>
          <w:szCs w:val="21"/>
        </w:rPr>
      </w:pPr>
      <w:r w:rsidRPr="00D94591">
        <w:rPr>
          <w:szCs w:val="21"/>
        </w:rPr>
        <w:t>eISSN: 2155-3165</w:t>
      </w:r>
    </w:p>
    <w:p w:rsidR="001B6390" w:rsidRPr="00D94591" w:rsidRDefault="001B6390" w:rsidP="001B6390">
      <w:pPr>
        <w:rPr>
          <w:szCs w:val="21"/>
        </w:rPr>
      </w:pPr>
    </w:p>
    <w:p w:rsidR="001B6390" w:rsidRPr="00D94591" w:rsidRDefault="001B6390" w:rsidP="001B6390">
      <w:pPr>
        <w:rPr>
          <w:szCs w:val="21"/>
        </w:rPr>
      </w:pPr>
      <w:r w:rsidRPr="00D94591">
        <w:rPr>
          <w:szCs w:val="21"/>
        </w:rPr>
        <w:t>Record 39 of 273</w:t>
      </w:r>
    </w:p>
    <w:p w:rsidR="001B6390" w:rsidRPr="00D94591" w:rsidRDefault="001B6390" w:rsidP="001B6390">
      <w:pPr>
        <w:rPr>
          <w:szCs w:val="21"/>
        </w:rPr>
      </w:pPr>
      <w:r w:rsidRPr="00D94591">
        <w:rPr>
          <w:szCs w:val="21"/>
        </w:rPr>
        <w:t>Title: The geometric and spectroscopic features of (CuSe)(n=2-8) binary nanoclusters: a theoretical study</w:t>
      </w:r>
    </w:p>
    <w:p w:rsidR="001B6390" w:rsidRPr="00D94591" w:rsidRDefault="001B6390" w:rsidP="001B6390">
      <w:pPr>
        <w:rPr>
          <w:szCs w:val="21"/>
        </w:rPr>
      </w:pPr>
      <w:r w:rsidRPr="00D94591">
        <w:rPr>
          <w:szCs w:val="21"/>
        </w:rPr>
        <w:t>Author(s): Zhang, J (Zhang, Jian); Li, X (Li, Xiu)</w:t>
      </w:r>
    </w:p>
    <w:p w:rsidR="001B6390" w:rsidRPr="00D94591" w:rsidRDefault="001B6390" w:rsidP="001B6390">
      <w:pPr>
        <w:rPr>
          <w:szCs w:val="21"/>
        </w:rPr>
      </w:pPr>
      <w:r w:rsidRPr="00D94591">
        <w:rPr>
          <w:szCs w:val="21"/>
        </w:rPr>
        <w:t xml:space="preserve">Source: JOURNAL OF NANOPARTICLE RESEARCH  Volume: 20  Issue: 11  Article Number: 292  DOI: 10.1007/s11051-018-4404-2  Published: NOV 1 2018  </w:t>
      </w:r>
    </w:p>
    <w:p w:rsidR="001B6390" w:rsidRPr="00D94591" w:rsidRDefault="001B6390" w:rsidP="001B6390">
      <w:pPr>
        <w:rPr>
          <w:szCs w:val="21"/>
        </w:rPr>
      </w:pPr>
      <w:r w:rsidRPr="00D94591">
        <w:rPr>
          <w:szCs w:val="21"/>
        </w:rPr>
        <w:t>Accession Number: WOS:000448982200001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Jian; Li, Xiu] Shanxi Normal Univ, Sch Chem &amp; Mat Sci, Linfen 041004, Peoples R China. </w:t>
      </w:r>
    </w:p>
    <w:p w:rsidR="001B6390" w:rsidRPr="00D94591" w:rsidRDefault="001B6390" w:rsidP="001B6390">
      <w:pPr>
        <w:rPr>
          <w:szCs w:val="21"/>
        </w:rPr>
      </w:pPr>
      <w:r w:rsidRPr="00D94591">
        <w:rPr>
          <w:szCs w:val="21"/>
        </w:rPr>
        <w:t>[Zhang, Jian; Li, Xiu] Shanxi Normal Univ, Modern Coll Humanities &amp; Sci, Linfen 041004, Peoples R China.</w:t>
      </w:r>
    </w:p>
    <w:p w:rsidR="001B6390" w:rsidRPr="00D94591" w:rsidRDefault="001B6390" w:rsidP="001B6390">
      <w:pPr>
        <w:rPr>
          <w:szCs w:val="21"/>
        </w:rPr>
      </w:pPr>
      <w:r w:rsidRPr="00D94591">
        <w:rPr>
          <w:szCs w:val="21"/>
        </w:rPr>
        <w:t>Reprint Address: Zhang, J (reprint author), Shanxi Normal Univ, Sch Chem &amp; Mat Sci, Linfen 041004, Peoples R China.</w:t>
      </w:r>
    </w:p>
    <w:p w:rsidR="001B6390" w:rsidRPr="00D94591" w:rsidRDefault="001B6390" w:rsidP="001B6390">
      <w:pPr>
        <w:rPr>
          <w:szCs w:val="21"/>
        </w:rPr>
      </w:pPr>
      <w:r w:rsidRPr="00D94591">
        <w:rPr>
          <w:szCs w:val="21"/>
        </w:rPr>
        <w:t>E-mail Addresses: zhangjian.net@yeah.net</w:t>
      </w:r>
    </w:p>
    <w:p w:rsidR="001B6390" w:rsidRPr="00D94591" w:rsidRDefault="001B6390" w:rsidP="001B6390">
      <w:pPr>
        <w:rPr>
          <w:szCs w:val="21"/>
        </w:rPr>
      </w:pPr>
      <w:r w:rsidRPr="00D94591">
        <w:rPr>
          <w:szCs w:val="21"/>
        </w:rPr>
        <w:t>IDS Number: GY9QB</w:t>
      </w:r>
    </w:p>
    <w:p w:rsidR="001B6390" w:rsidRPr="00D94591" w:rsidRDefault="001B6390" w:rsidP="001B6390">
      <w:pPr>
        <w:rPr>
          <w:szCs w:val="21"/>
        </w:rPr>
      </w:pPr>
      <w:r w:rsidRPr="00D94591">
        <w:rPr>
          <w:szCs w:val="21"/>
        </w:rPr>
        <w:t>ISSN: 1388-0764</w:t>
      </w:r>
    </w:p>
    <w:p w:rsidR="001B6390" w:rsidRDefault="001B6390" w:rsidP="001B6390">
      <w:pPr>
        <w:rPr>
          <w:szCs w:val="21"/>
        </w:rPr>
      </w:pPr>
      <w:r w:rsidRPr="00D94591">
        <w:rPr>
          <w:szCs w:val="21"/>
        </w:rPr>
        <w:t>eISSN: 1572-896X</w:t>
      </w:r>
    </w:p>
    <w:p w:rsidR="001B6390" w:rsidRPr="00D94591" w:rsidRDefault="001B6390" w:rsidP="001B6390">
      <w:pPr>
        <w:rPr>
          <w:szCs w:val="21"/>
        </w:rPr>
      </w:pPr>
    </w:p>
    <w:p w:rsidR="001B6390" w:rsidRPr="00D94591" w:rsidRDefault="001B6390" w:rsidP="001B6390">
      <w:pPr>
        <w:rPr>
          <w:szCs w:val="21"/>
        </w:rPr>
      </w:pPr>
      <w:r w:rsidRPr="00D94591">
        <w:rPr>
          <w:szCs w:val="21"/>
        </w:rPr>
        <w:t>Record 40 of 273</w:t>
      </w:r>
    </w:p>
    <w:p w:rsidR="001B6390" w:rsidRPr="00D94591" w:rsidRDefault="001B6390" w:rsidP="001B6390">
      <w:pPr>
        <w:rPr>
          <w:szCs w:val="21"/>
        </w:rPr>
      </w:pPr>
      <w:r w:rsidRPr="00D94591">
        <w:rPr>
          <w:szCs w:val="21"/>
        </w:rPr>
        <w:t>Title: Recent advances in facile synthesis and applications of covalent organic framework materials as superior adsorbents in sample pretreatment</w:t>
      </w:r>
    </w:p>
    <w:p w:rsidR="001B6390" w:rsidRPr="00D94591" w:rsidRDefault="001B6390" w:rsidP="001B6390">
      <w:pPr>
        <w:rPr>
          <w:szCs w:val="21"/>
        </w:rPr>
      </w:pPr>
      <w:r w:rsidRPr="00D94591">
        <w:rPr>
          <w:szCs w:val="21"/>
        </w:rPr>
        <w:t>Author(s): Li, N (Li, Na); Du, JJ (Du, Junjie); Wu, D (Wu, Di); Liu, JC (Liu, Jichao); Li, N (Li, Ning); Sun, ZW (Sun, Zhiwei); Li, GL (Li, Guoliang); Wu, YN (Wu, Yongning)</w:t>
      </w:r>
    </w:p>
    <w:p w:rsidR="001B6390" w:rsidRPr="00D94591" w:rsidRDefault="001B6390" w:rsidP="001B6390">
      <w:pPr>
        <w:rPr>
          <w:szCs w:val="21"/>
        </w:rPr>
      </w:pPr>
      <w:r w:rsidRPr="00D94591">
        <w:rPr>
          <w:szCs w:val="21"/>
        </w:rPr>
        <w:t xml:space="preserve">Source: TRAC-TRENDS IN ANALYTICAL CHEMISTRY  Volume: 108  Pages: 154-166  DOI: 10.1016/j.trac.2018.08.025  Published: NOV 2018  </w:t>
      </w:r>
    </w:p>
    <w:p w:rsidR="001B6390" w:rsidRPr="00D94591" w:rsidRDefault="001B6390" w:rsidP="001B6390">
      <w:pPr>
        <w:rPr>
          <w:szCs w:val="21"/>
        </w:rPr>
      </w:pPr>
      <w:r w:rsidRPr="00D94591">
        <w:rPr>
          <w:szCs w:val="21"/>
        </w:rPr>
        <w:t>Accession Number: WOS:000448153000013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Review</w:t>
      </w:r>
    </w:p>
    <w:p w:rsidR="001B6390" w:rsidRPr="00D94591" w:rsidRDefault="001B6390" w:rsidP="001B6390">
      <w:pPr>
        <w:rPr>
          <w:szCs w:val="21"/>
        </w:rPr>
      </w:pPr>
      <w:r w:rsidRPr="00D94591">
        <w:rPr>
          <w:szCs w:val="21"/>
        </w:rPr>
        <w:t xml:space="preserve">Addresses: [Li, Na; Liu, Jichao; Li, Guoliang] Shaanxi Univ Sci &amp; Technol, Sch Food &amp; Biol Engn, Xian 710021, Shaanxi, Peoples R China. </w:t>
      </w:r>
    </w:p>
    <w:p w:rsidR="001B6390" w:rsidRPr="00D94591" w:rsidRDefault="001B6390" w:rsidP="001B6390">
      <w:pPr>
        <w:rPr>
          <w:szCs w:val="21"/>
        </w:rPr>
      </w:pPr>
      <w:r w:rsidRPr="00D94591">
        <w:rPr>
          <w:szCs w:val="21"/>
        </w:rPr>
        <w:t xml:space="preserve">[Li, Na; Du, Junjie] Shanxi Normal Univ, Coll Food Sci, Linfen 041004, Peoples R China. </w:t>
      </w:r>
    </w:p>
    <w:p w:rsidR="001B6390" w:rsidRPr="00D94591" w:rsidRDefault="001B6390" w:rsidP="001B6390">
      <w:pPr>
        <w:rPr>
          <w:szCs w:val="21"/>
        </w:rPr>
      </w:pPr>
      <w:r w:rsidRPr="00D94591">
        <w:rPr>
          <w:szCs w:val="21"/>
        </w:rPr>
        <w:t xml:space="preserve">[Li, Ning; Sun, Zhiwei; Li, Guoliang] Qufu Normal Univ, Key Lab Life Organ Anal Shandong Prov, Qufu 273165, Peoples R China. </w:t>
      </w:r>
    </w:p>
    <w:p w:rsidR="001B6390" w:rsidRPr="00D94591" w:rsidRDefault="001B6390" w:rsidP="001B6390">
      <w:pPr>
        <w:rPr>
          <w:szCs w:val="21"/>
        </w:rPr>
      </w:pPr>
      <w:r w:rsidRPr="00D94591">
        <w:rPr>
          <w:szCs w:val="21"/>
        </w:rPr>
        <w:t xml:space="preserve">[Li, Guoliang; Wu, Yongning] China Natl Ctr Food Safety Risk Assessment, Key Labs Chem Safety &amp; Hlth, Beijing 100050, Peoples R China. </w:t>
      </w:r>
    </w:p>
    <w:p w:rsidR="001B6390" w:rsidRPr="00D94591" w:rsidRDefault="001B6390" w:rsidP="001B6390">
      <w:pPr>
        <w:rPr>
          <w:szCs w:val="21"/>
        </w:rPr>
      </w:pPr>
      <w:r w:rsidRPr="00D94591">
        <w:rPr>
          <w:szCs w:val="21"/>
        </w:rPr>
        <w:t>[Wu, Di] Tsinghua Univ, Yangtze Delta Reg Inst, Jiaxing 314006, Zhejiang, Peoples R China.</w:t>
      </w:r>
    </w:p>
    <w:p w:rsidR="001B6390" w:rsidRPr="00D94591" w:rsidRDefault="001B6390" w:rsidP="001B6390">
      <w:pPr>
        <w:rPr>
          <w:szCs w:val="21"/>
        </w:rPr>
      </w:pPr>
      <w:r w:rsidRPr="00D94591">
        <w:rPr>
          <w:szCs w:val="21"/>
        </w:rPr>
        <w:lastRenderedPageBreak/>
        <w:t>Reprint Address: Li, GL (reprint author), Shaanxi Univ Sci &amp; Technol, Sch Food &amp; Biol Engn, Xian 710021, Shaanxi, Peoples R China.</w:t>
      </w:r>
    </w:p>
    <w:p w:rsidR="001B6390" w:rsidRPr="00D94591" w:rsidRDefault="001B6390" w:rsidP="001B6390">
      <w:pPr>
        <w:rPr>
          <w:szCs w:val="21"/>
        </w:rPr>
      </w:pPr>
      <w:r w:rsidRPr="00D94591">
        <w:rPr>
          <w:szCs w:val="21"/>
        </w:rPr>
        <w:t>E-mail Addresses: 61254368@163.com</w:t>
      </w:r>
    </w:p>
    <w:p w:rsidR="001B6390" w:rsidRPr="00D94591" w:rsidRDefault="001B6390" w:rsidP="001B6390">
      <w:pPr>
        <w:rPr>
          <w:szCs w:val="21"/>
        </w:rPr>
      </w:pPr>
      <w:r w:rsidRPr="00D94591">
        <w:rPr>
          <w:szCs w:val="21"/>
        </w:rPr>
        <w:t>IDS Number: GX9UP</w:t>
      </w:r>
    </w:p>
    <w:p w:rsidR="001B6390" w:rsidRPr="00D94591" w:rsidRDefault="001B6390" w:rsidP="001B6390">
      <w:pPr>
        <w:rPr>
          <w:szCs w:val="21"/>
        </w:rPr>
      </w:pPr>
      <w:r w:rsidRPr="00D94591">
        <w:rPr>
          <w:szCs w:val="21"/>
        </w:rPr>
        <w:t>ISSN: 0165-9936</w:t>
      </w:r>
    </w:p>
    <w:p w:rsidR="001B6390" w:rsidRDefault="001B6390" w:rsidP="001B6390">
      <w:pPr>
        <w:rPr>
          <w:szCs w:val="21"/>
        </w:rPr>
      </w:pPr>
      <w:r w:rsidRPr="00D94591">
        <w:rPr>
          <w:szCs w:val="21"/>
        </w:rPr>
        <w:t>eISSN: 1879-3142</w:t>
      </w:r>
    </w:p>
    <w:p w:rsidR="001B6390" w:rsidRPr="00D94591" w:rsidRDefault="001B6390" w:rsidP="001B6390">
      <w:pPr>
        <w:rPr>
          <w:szCs w:val="21"/>
        </w:rPr>
      </w:pPr>
    </w:p>
    <w:p w:rsidR="001B6390" w:rsidRPr="00D94591" w:rsidRDefault="001B6390" w:rsidP="001B6390">
      <w:pPr>
        <w:rPr>
          <w:szCs w:val="21"/>
        </w:rPr>
      </w:pPr>
      <w:r w:rsidRPr="00D94591">
        <w:rPr>
          <w:szCs w:val="21"/>
        </w:rPr>
        <w:t>Record 41 of 273</w:t>
      </w:r>
    </w:p>
    <w:p w:rsidR="001B6390" w:rsidRPr="00D94591" w:rsidRDefault="001B6390" w:rsidP="001B6390">
      <w:pPr>
        <w:rPr>
          <w:szCs w:val="21"/>
        </w:rPr>
      </w:pPr>
      <w:r w:rsidRPr="00D94591">
        <w:rPr>
          <w:szCs w:val="21"/>
        </w:rPr>
        <w:t>Title: Electromagnetic form factors of Lambda(c) in the space-like momentum region</w:t>
      </w:r>
    </w:p>
    <w:p w:rsidR="001B6390" w:rsidRPr="00D94591" w:rsidRDefault="001B6390" w:rsidP="001B6390">
      <w:pPr>
        <w:rPr>
          <w:szCs w:val="21"/>
        </w:rPr>
      </w:pPr>
      <w:r w:rsidRPr="00D94591">
        <w:rPr>
          <w:szCs w:val="21"/>
        </w:rPr>
        <w:t>Author(s): Liu, LL (Liu, Liang-Liang); Wang, C (Wang, Chao); Guo, XH (Guo, Xin-Heng)</w:t>
      </w:r>
    </w:p>
    <w:p w:rsidR="001B6390" w:rsidRPr="00D94591" w:rsidRDefault="001B6390" w:rsidP="001B6390">
      <w:pPr>
        <w:rPr>
          <w:szCs w:val="21"/>
        </w:rPr>
      </w:pPr>
      <w:r w:rsidRPr="00D94591">
        <w:rPr>
          <w:szCs w:val="21"/>
        </w:rPr>
        <w:t xml:space="preserve">Source: CHINESE PHYSICS C  Volume: 42  Issue: 10  Article Number: 103106  DOI: 10.1088/1674-1137/42/10/103106  Published: NOV 2018  </w:t>
      </w:r>
    </w:p>
    <w:p w:rsidR="001B6390" w:rsidRPr="00D94591" w:rsidRDefault="001B6390" w:rsidP="001B6390">
      <w:pPr>
        <w:rPr>
          <w:szCs w:val="21"/>
        </w:rPr>
      </w:pPr>
      <w:r w:rsidRPr="00D94591">
        <w:rPr>
          <w:szCs w:val="21"/>
        </w:rPr>
        <w:t>Accession Number: WOS:000446794300006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[Liu, Liang-Liang] Shanxi Normal Univ, Coll Phys &amp; Informat Engn, Linfen 041004, Peoples R China. </w:t>
      </w:r>
    </w:p>
    <w:p w:rsidR="001B6390" w:rsidRPr="00D94591" w:rsidRDefault="001B6390" w:rsidP="001B6390">
      <w:pPr>
        <w:rPr>
          <w:szCs w:val="21"/>
        </w:rPr>
      </w:pPr>
      <w:r w:rsidRPr="00D94591">
        <w:rPr>
          <w:szCs w:val="21"/>
        </w:rPr>
        <w:t xml:space="preserve">[Wang, Chao] Northwestern Polytech Univ, Key Lab Space Biosci &amp; Biotechnol, Ctr Ecol &amp; Environm Sci, Xian 710072, Shaanxi, Peoples R China. </w:t>
      </w:r>
    </w:p>
    <w:p w:rsidR="001B6390" w:rsidRPr="00D94591" w:rsidRDefault="001B6390" w:rsidP="001B6390">
      <w:pPr>
        <w:rPr>
          <w:szCs w:val="21"/>
        </w:rPr>
      </w:pPr>
      <w:r w:rsidRPr="00D94591">
        <w:rPr>
          <w:szCs w:val="21"/>
        </w:rPr>
        <w:t>[Guo, Xin-Heng] Beijing Normal Univ, Coll Nucl Sci &amp; Technol, Beijing 100875, Peoples R China.</w:t>
      </w:r>
    </w:p>
    <w:p w:rsidR="001B6390" w:rsidRPr="00D94591" w:rsidRDefault="001B6390" w:rsidP="001B6390">
      <w:pPr>
        <w:rPr>
          <w:szCs w:val="21"/>
        </w:rPr>
      </w:pPr>
      <w:r w:rsidRPr="00D94591">
        <w:rPr>
          <w:szCs w:val="21"/>
        </w:rPr>
        <w:t>Reprint Address: Liu, LL (reprint author), Shanxi Normal Univ, Coll Phys &amp; Informat Engn, Linfen 041004, Peoples R China.</w:t>
      </w:r>
    </w:p>
    <w:p w:rsidR="001B6390" w:rsidRPr="00D94591" w:rsidRDefault="001B6390" w:rsidP="001B6390">
      <w:pPr>
        <w:rPr>
          <w:szCs w:val="21"/>
        </w:rPr>
      </w:pPr>
      <w:r w:rsidRPr="00D94591">
        <w:rPr>
          <w:szCs w:val="21"/>
        </w:rPr>
        <w:t>Guo, XH (reprint author), Beijing Normal Univ, Coll Nucl Sci &amp; Technol, Beijing 100875, Peoples R China.</w:t>
      </w:r>
    </w:p>
    <w:p w:rsidR="001B6390" w:rsidRPr="00D94591" w:rsidRDefault="001B6390" w:rsidP="001B6390">
      <w:pPr>
        <w:rPr>
          <w:szCs w:val="21"/>
        </w:rPr>
      </w:pPr>
      <w:r w:rsidRPr="00D94591">
        <w:rPr>
          <w:szCs w:val="21"/>
        </w:rPr>
        <w:t>E-mail Addresses: liu06_04@sxnu.edu.cn; chaowang@nwpu.edu.cn; xhguo@bnu.edu.cn</w:t>
      </w:r>
    </w:p>
    <w:p w:rsidR="001B6390" w:rsidRPr="00D94591" w:rsidRDefault="001B6390" w:rsidP="001B6390">
      <w:pPr>
        <w:rPr>
          <w:szCs w:val="21"/>
        </w:rPr>
      </w:pPr>
      <w:r w:rsidRPr="00D94591">
        <w:rPr>
          <w:szCs w:val="21"/>
        </w:rPr>
        <w:t>IDS Number: GW3JK</w:t>
      </w:r>
    </w:p>
    <w:p w:rsidR="001B6390" w:rsidRPr="00D94591" w:rsidRDefault="001B6390" w:rsidP="001B6390">
      <w:pPr>
        <w:rPr>
          <w:szCs w:val="21"/>
        </w:rPr>
      </w:pPr>
      <w:r w:rsidRPr="00D94591">
        <w:rPr>
          <w:szCs w:val="21"/>
        </w:rPr>
        <w:t>ISSN: 1674-1137</w:t>
      </w:r>
    </w:p>
    <w:p w:rsidR="001B6390" w:rsidRDefault="001B6390" w:rsidP="001B6390">
      <w:pPr>
        <w:rPr>
          <w:szCs w:val="21"/>
        </w:rPr>
      </w:pPr>
      <w:r w:rsidRPr="00D94591">
        <w:rPr>
          <w:szCs w:val="21"/>
        </w:rPr>
        <w:t>eISSN: 2058-6132</w:t>
      </w:r>
    </w:p>
    <w:p w:rsidR="001B6390" w:rsidRPr="00D94591" w:rsidRDefault="001B6390" w:rsidP="001B6390">
      <w:pPr>
        <w:rPr>
          <w:szCs w:val="21"/>
        </w:rPr>
      </w:pPr>
    </w:p>
    <w:p w:rsidR="001B6390" w:rsidRPr="00D94591" w:rsidRDefault="001B6390" w:rsidP="001B6390">
      <w:pPr>
        <w:rPr>
          <w:szCs w:val="21"/>
        </w:rPr>
      </w:pPr>
      <w:r w:rsidRPr="00D94591">
        <w:rPr>
          <w:szCs w:val="21"/>
        </w:rPr>
        <w:t>Record 42 of 273</w:t>
      </w:r>
    </w:p>
    <w:p w:rsidR="001B6390" w:rsidRPr="00D94591" w:rsidRDefault="001B6390" w:rsidP="001B6390">
      <w:pPr>
        <w:rPr>
          <w:szCs w:val="21"/>
        </w:rPr>
      </w:pPr>
      <w:r w:rsidRPr="00D94591">
        <w:rPr>
          <w:szCs w:val="21"/>
        </w:rPr>
        <w:t>Title: Structural, Electronic and Tunable Magnetic Properties of Transition Metal Doped Rh-8 Cluster from First Principles Calculation (vol 29, pg 1353, 2018)</w:t>
      </w:r>
    </w:p>
    <w:p w:rsidR="001B6390" w:rsidRPr="00D94591" w:rsidRDefault="001B6390" w:rsidP="001B6390">
      <w:pPr>
        <w:rPr>
          <w:szCs w:val="21"/>
        </w:rPr>
      </w:pPr>
      <w:r w:rsidRPr="00D94591">
        <w:rPr>
          <w:szCs w:val="21"/>
        </w:rPr>
        <w:t>Author(s): Cheng, J (Cheng, Juan); Lv, J (Lv, Jin); Wu, HS (Wu, Hai Shun)</w:t>
      </w:r>
    </w:p>
    <w:p w:rsidR="001B6390" w:rsidRPr="00D94591" w:rsidRDefault="001B6390" w:rsidP="001B6390">
      <w:pPr>
        <w:rPr>
          <w:szCs w:val="21"/>
        </w:rPr>
      </w:pPr>
      <w:r w:rsidRPr="00D94591">
        <w:rPr>
          <w:szCs w:val="21"/>
        </w:rPr>
        <w:t xml:space="preserve">Source: JOURNAL OF CLUSTER SCIENCE  Volume: 29  Issue: 6  Pages: 1353-1353  DOI: 10.1007/s10876-018-1409-z  Published: NOV 2018  </w:t>
      </w:r>
    </w:p>
    <w:p w:rsidR="001B6390" w:rsidRPr="00D94591" w:rsidRDefault="001B6390" w:rsidP="001B6390">
      <w:pPr>
        <w:rPr>
          <w:szCs w:val="21"/>
        </w:rPr>
      </w:pPr>
      <w:r w:rsidRPr="00D94591">
        <w:rPr>
          <w:szCs w:val="21"/>
        </w:rPr>
        <w:t>Accession Number: WOS:000446704800050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Correction</w:t>
      </w:r>
    </w:p>
    <w:p w:rsidR="001B6390" w:rsidRPr="00D94591" w:rsidRDefault="001B6390" w:rsidP="001B6390">
      <w:pPr>
        <w:rPr>
          <w:szCs w:val="21"/>
        </w:rPr>
      </w:pPr>
      <w:r w:rsidRPr="00D94591">
        <w:rPr>
          <w:szCs w:val="21"/>
        </w:rPr>
        <w:t>Addresses: [Cheng, Juan; Lv, Jin; Wu, Hai Shun] Shanxi Normal Univ, Sch Chem &amp; Mat Sci, Linfen 041004, Peoples R China.</w:t>
      </w:r>
    </w:p>
    <w:p w:rsidR="001B6390" w:rsidRPr="00D94591" w:rsidRDefault="001B6390" w:rsidP="001B6390">
      <w:pPr>
        <w:rPr>
          <w:szCs w:val="21"/>
        </w:rPr>
      </w:pPr>
      <w:r w:rsidRPr="00D94591">
        <w:rPr>
          <w:szCs w:val="21"/>
        </w:rPr>
        <w:t>Reprint Address: Lv, J (reprint author), Shanxi Normal Univ, Sch Chem &amp; Mat Sci, Linfen 041004, Peoples R China.</w:t>
      </w:r>
    </w:p>
    <w:p w:rsidR="001B6390" w:rsidRPr="00D94591" w:rsidRDefault="001B6390" w:rsidP="001B6390">
      <w:pPr>
        <w:rPr>
          <w:szCs w:val="21"/>
        </w:rPr>
      </w:pPr>
      <w:r w:rsidRPr="00D94591">
        <w:rPr>
          <w:szCs w:val="21"/>
        </w:rPr>
        <w:t>E-mail Addresses: lvjin_sxnu@163.com</w:t>
      </w:r>
    </w:p>
    <w:p w:rsidR="001B6390" w:rsidRPr="00D94591" w:rsidRDefault="001B6390" w:rsidP="001B6390">
      <w:pPr>
        <w:rPr>
          <w:szCs w:val="21"/>
        </w:rPr>
      </w:pPr>
      <w:r w:rsidRPr="00D94591">
        <w:rPr>
          <w:szCs w:val="21"/>
        </w:rPr>
        <w:t>IDS Number: GW2HU</w:t>
      </w:r>
    </w:p>
    <w:p w:rsidR="001B6390" w:rsidRPr="00D94591" w:rsidRDefault="001B6390" w:rsidP="001B6390">
      <w:pPr>
        <w:rPr>
          <w:szCs w:val="21"/>
        </w:rPr>
      </w:pPr>
      <w:r w:rsidRPr="00D94591">
        <w:rPr>
          <w:szCs w:val="21"/>
        </w:rPr>
        <w:lastRenderedPageBreak/>
        <w:t>ISSN: 1040-7278</w:t>
      </w:r>
    </w:p>
    <w:p w:rsidR="001B6390" w:rsidRDefault="001B6390" w:rsidP="001B6390">
      <w:pPr>
        <w:rPr>
          <w:szCs w:val="21"/>
        </w:rPr>
      </w:pPr>
      <w:r w:rsidRPr="00D94591">
        <w:rPr>
          <w:szCs w:val="21"/>
        </w:rPr>
        <w:t>eISSN: 1572-8862</w:t>
      </w:r>
    </w:p>
    <w:p w:rsidR="001B6390" w:rsidRPr="00D94591" w:rsidRDefault="001B6390" w:rsidP="001B6390">
      <w:pPr>
        <w:rPr>
          <w:szCs w:val="21"/>
        </w:rPr>
      </w:pPr>
    </w:p>
    <w:p w:rsidR="001B6390" w:rsidRPr="00D94591" w:rsidRDefault="001B6390" w:rsidP="001B6390">
      <w:pPr>
        <w:rPr>
          <w:szCs w:val="21"/>
        </w:rPr>
      </w:pPr>
      <w:r w:rsidRPr="00D94591">
        <w:rPr>
          <w:szCs w:val="21"/>
        </w:rPr>
        <w:t>Record 43 of 273</w:t>
      </w:r>
    </w:p>
    <w:p w:rsidR="001B6390" w:rsidRPr="00D94591" w:rsidRDefault="001B6390" w:rsidP="001B6390">
      <w:pPr>
        <w:rPr>
          <w:szCs w:val="21"/>
        </w:rPr>
      </w:pPr>
      <w:r w:rsidRPr="00D94591">
        <w:rPr>
          <w:szCs w:val="21"/>
        </w:rPr>
        <w:t>Title: Simultaneous regulation of photoabsorption and ferromagnetism of NaTaO3 by Fe doping</w:t>
      </w:r>
    </w:p>
    <w:p w:rsidR="001B6390" w:rsidRPr="00D94591" w:rsidRDefault="001B6390" w:rsidP="001B6390">
      <w:pPr>
        <w:rPr>
          <w:szCs w:val="21"/>
        </w:rPr>
      </w:pPr>
      <w:r w:rsidRPr="00D94591">
        <w:rPr>
          <w:szCs w:val="21"/>
        </w:rPr>
        <w:t>Author(s): Yang, H (Yang, Huan); Zhang, LG (Zhang, Liguo); Yu, LF (Yu, Lifang); Wang, F (Wang, Fang); Ma, ZZ (Ma, Zhenzhen); Zhou, J (Zhou, Jie); Xu, XH (Xu, Xiaohong)</w:t>
      </w:r>
    </w:p>
    <w:p w:rsidR="001B6390" w:rsidRPr="00D94591" w:rsidRDefault="001B6390" w:rsidP="001B6390">
      <w:pPr>
        <w:rPr>
          <w:szCs w:val="21"/>
        </w:rPr>
      </w:pPr>
      <w:r w:rsidRPr="00D94591">
        <w:rPr>
          <w:szCs w:val="21"/>
        </w:rPr>
        <w:t xml:space="preserve">Source: CURRENT APPLIED PHYSICS  Volume: 18  Issue: 11  Special Issue: SI  Pages: 1422-1425  DOI: 10.1016/j.cap.2018.08.009  Published: NOV 2018  </w:t>
      </w:r>
    </w:p>
    <w:p w:rsidR="001B6390" w:rsidRPr="00D94591" w:rsidRDefault="001B6390" w:rsidP="001B6390">
      <w:pPr>
        <w:rPr>
          <w:szCs w:val="21"/>
        </w:rPr>
      </w:pPr>
      <w:r w:rsidRPr="00D94591">
        <w:rPr>
          <w:szCs w:val="21"/>
        </w:rPr>
        <w:t>Accession Number: WOS:000446676900041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[Yang, Huan; Zhang, Liguo; Yu, Lifang; Wang, Fang; Ma, Zhenzhen; Zhou, Jie; Xu, Xiaohong] Shanxi Normal Univ, Sch Chem &amp; Mat Sci, Linfen 041004, Peoples R China. </w:t>
      </w:r>
    </w:p>
    <w:p w:rsidR="001B6390" w:rsidRPr="00D94591" w:rsidRDefault="001B6390" w:rsidP="001B6390">
      <w:pPr>
        <w:rPr>
          <w:szCs w:val="21"/>
        </w:rPr>
      </w:pPr>
      <w:r w:rsidRPr="00D94591">
        <w:rPr>
          <w:szCs w:val="21"/>
        </w:rPr>
        <w:t xml:space="preserve">[Yang, Huan; Zhang, Liguo; Yu, Lifang; Wang, Fang; Ma, Zhenzhen; Zhou, Jie; Xu, Xiaohong] Minist Educ, Key Lab Magnet Mol &amp; Magnet Informat Mat, Linfen 041004, Peoples R China. </w:t>
      </w:r>
    </w:p>
    <w:p w:rsidR="001B6390" w:rsidRPr="00D94591" w:rsidRDefault="001B6390" w:rsidP="001B6390">
      <w:pPr>
        <w:rPr>
          <w:szCs w:val="21"/>
        </w:rPr>
      </w:pPr>
      <w:r w:rsidRPr="00D94591">
        <w:rPr>
          <w:szCs w:val="21"/>
        </w:rPr>
        <w:t xml:space="preserve">[Yang, Huan; Zhang, Liguo; Yu, Lifang; Wang, Fang; Ma, Zhenzhen; Zhou, Jie; Xu, Xiaohong] Shanxi Normal Univ, Res Inst Mat Sci, Linfen 041004, Peoples R China. </w:t>
      </w:r>
    </w:p>
    <w:p w:rsidR="001B6390" w:rsidRPr="00D94591" w:rsidRDefault="001B6390" w:rsidP="001B6390">
      <w:pPr>
        <w:rPr>
          <w:szCs w:val="21"/>
        </w:rPr>
      </w:pPr>
      <w:r w:rsidRPr="00D94591">
        <w:rPr>
          <w:szCs w:val="21"/>
        </w:rPr>
        <w:t>[Yang, Huan; Zhang, Liguo; Yu, Lifang; Wang, Fang; Ma, Zhenzhen; Zhou, Jie; Xu, Xiaohong] Collaborat Innovat Ctr Shanxi Adv Permanent Magne, Linfen 041004, Peoples R China.</w:t>
      </w:r>
    </w:p>
    <w:p w:rsidR="001B6390" w:rsidRPr="00D94591" w:rsidRDefault="001B6390" w:rsidP="001B6390">
      <w:pPr>
        <w:rPr>
          <w:szCs w:val="21"/>
        </w:rPr>
      </w:pPr>
      <w:r w:rsidRPr="00D94591">
        <w:rPr>
          <w:szCs w:val="21"/>
        </w:rPr>
        <w:t>Reprint Address: Wang, F; Xu, XH (reprint author), Shanxi Normal Univ, Sch Chem &amp; Mat Sci, Linfen 041004, Peoples R China.</w:t>
      </w:r>
    </w:p>
    <w:p w:rsidR="001B6390" w:rsidRPr="00D94591" w:rsidRDefault="001B6390" w:rsidP="001B6390">
      <w:pPr>
        <w:rPr>
          <w:szCs w:val="21"/>
        </w:rPr>
      </w:pPr>
      <w:r w:rsidRPr="00D94591">
        <w:rPr>
          <w:szCs w:val="21"/>
        </w:rPr>
        <w:t>Wang, F; Xu, XH (reprint author), Minist Educ, Key Lab Magnet Mol &amp; Magnet Informat Mat, Linfen 041004, Peoples R China.</w:t>
      </w:r>
    </w:p>
    <w:p w:rsidR="001B6390" w:rsidRPr="00D94591" w:rsidRDefault="001B6390" w:rsidP="001B6390">
      <w:pPr>
        <w:rPr>
          <w:szCs w:val="21"/>
        </w:rPr>
      </w:pPr>
      <w:r w:rsidRPr="00D94591">
        <w:rPr>
          <w:szCs w:val="21"/>
        </w:rPr>
        <w:t>E-mail Addresses: wf_0716@163.com; xuxh@sxnu.edu.cn</w:t>
      </w:r>
    </w:p>
    <w:p w:rsidR="001B6390" w:rsidRPr="00D94591" w:rsidRDefault="001B6390" w:rsidP="001B6390">
      <w:pPr>
        <w:rPr>
          <w:szCs w:val="21"/>
        </w:rPr>
      </w:pPr>
      <w:r w:rsidRPr="00D94591">
        <w:rPr>
          <w:szCs w:val="21"/>
        </w:rPr>
        <w:t>IDS Number: GW1XV</w:t>
      </w:r>
    </w:p>
    <w:p w:rsidR="001B6390" w:rsidRPr="00D94591" w:rsidRDefault="001B6390" w:rsidP="001B6390">
      <w:pPr>
        <w:rPr>
          <w:szCs w:val="21"/>
        </w:rPr>
      </w:pPr>
      <w:r w:rsidRPr="00D94591">
        <w:rPr>
          <w:szCs w:val="21"/>
        </w:rPr>
        <w:t>ISSN: 1567-1739</w:t>
      </w:r>
    </w:p>
    <w:p w:rsidR="001B6390" w:rsidRDefault="001B6390" w:rsidP="001B6390">
      <w:pPr>
        <w:rPr>
          <w:szCs w:val="21"/>
        </w:rPr>
      </w:pPr>
      <w:r w:rsidRPr="00D94591">
        <w:rPr>
          <w:szCs w:val="21"/>
        </w:rPr>
        <w:t>eISSN: 1878-1675</w:t>
      </w:r>
    </w:p>
    <w:p w:rsidR="001B6390" w:rsidRPr="00D94591" w:rsidRDefault="001B6390" w:rsidP="001B6390">
      <w:pPr>
        <w:rPr>
          <w:szCs w:val="21"/>
        </w:rPr>
      </w:pPr>
    </w:p>
    <w:p w:rsidR="001B6390" w:rsidRPr="00D94591" w:rsidRDefault="001B6390" w:rsidP="001B6390">
      <w:pPr>
        <w:rPr>
          <w:szCs w:val="21"/>
        </w:rPr>
      </w:pPr>
      <w:r w:rsidRPr="00D94591">
        <w:rPr>
          <w:szCs w:val="21"/>
        </w:rPr>
        <w:t>Record 44 of 273</w:t>
      </w:r>
    </w:p>
    <w:p w:rsidR="001B6390" w:rsidRPr="00D94591" w:rsidRDefault="001B6390" w:rsidP="001B6390">
      <w:pPr>
        <w:rPr>
          <w:szCs w:val="21"/>
        </w:rPr>
      </w:pPr>
      <w:r w:rsidRPr="00D94591">
        <w:rPr>
          <w:szCs w:val="21"/>
        </w:rPr>
        <w:t>Title: Soil temperature and moisture regulate seed dormancy cycling of a dune annual in a temperate desert</w:t>
      </w:r>
    </w:p>
    <w:p w:rsidR="001B6390" w:rsidRPr="00D94591" w:rsidRDefault="001B6390" w:rsidP="001B6390">
      <w:pPr>
        <w:rPr>
          <w:szCs w:val="21"/>
        </w:rPr>
      </w:pPr>
      <w:r w:rsidRPr="00D94591">
        <w:rPr>
          <w:szCs w:val="21"/>
        </w:rPr>
        <w:t>Author(s): Gao, RR (Gao, Ruiru); Zhao, RH (Zhao, Ruihua); Huang, ZY (Huang, Zhenying); Yang, XJ (Yang, Xuejun); Wei, XY (Wei, Xiaoya); He, Z (He, Zhan); Walck, JL (Walck, Jeffrey L.)</w:t>
      </w:r>
    </w:p>
    <w:p w:rsidR="001B6390" w:rsidRPr="00D94591" w:rsidRDefault="001B6390" w:rsidP="001B6390">
      <w:pPr>
        <w:rPr>
          <w:szCs w:val="21"/>
        </w:rPr>
      </w:pPr>
      <w:r w:rsidRPr="00D94591">
        <w:rPr>
          <w:szCs w:val="21"/>
        </w:rPr>
        <w:t xml:space="preserve">Source: ENVIRONMENTAL AND EXPERIMENTAL BOTANY  Volume: 155  Pages: 688-694  DOI: 10.1016/j.envexpbot.2018.08.010  Published: NOV 2018  </w:t>
      </w:r>
    </w:p>
    <w:p w:rsidR="001B6390" w:rsidRPr="00D94591" w:rsidRDefault="001B6390" w:rsidP="001B6390">
      <w:pPr>
        <w:rPr>
          <w:szCs w:val="21"/>
        </w:rPr>
      </w:pPr>
      <w:r w:rsidRPr="00D94591">
        <w:rPr>
          <w:szCs w:val="21"/>
        </w:rPr>
        <w:t>Accession Number: WOS:000446289500065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[Gao, Ruiru; Huang, Zhenying; Yang, Xuejun] Chinese Acad Sci, Inst Bot, State Key Lab Vegetat &amp; Environm Change, Beijing 100093, Peoples R China. </w:t>
      </w:r>
    </w:p>
    <w:p w:rsidR="001B6390" w:rsidRPr="00D94591" w:rsidRDefault="001B6390" w:rsidP="001B6390">
      <w:pPr>
        <w:rPr>
          <w:szCs w:val="21"/>
        </w:rPr>
      </w:pPr>
      <w:r w:rsidRPr="00D94591">
        <w:rPr>
          <w:szCs w:val="21"/>
        </w:rPr>
        <w:t xml:space="preserve">[Gao, Ruiru; Zhao, Ruihua; Wei, Xiaoya; He, Zhan] Shanxi Normal Univ, Sch Life Sci, Linfen 041000, Shanxi, Peoples R China. </w:t>
      </w:r>
    </w:p>
    <w:p w:rsidR="001B6390" w:rsidRPr="00D94591" w:rsidRDefault="001B6390" w:rsidP="001B6390">
      <w:pPr>
        <w:rPr>
          <w:szCs w:val="21"/>
        </w:rPr>
      </w:pPr>
      <w:r w:rsidRPr="00D94591">
        <w:rPr>
          <w:szCs w:val="21"/>
        </w:rPr>
        <w:t>[Walck, Jeffrey L.] Middle Tennessee State Univ, Dept Biol, Murfreesboro, TN 37132 USA.</w:t>
      </w:r>
    </w:p>
    <w:p w:rsidR="001B6390" w:rsidRPr="00D94591" w:rsidRDefault="001B6390" w:rsidP="001B6390">
      <w:pPr>
        <w:rPr>
          <w:szCs w:val="21"/>
        </w:rPr>
      </w:pPr>
      <w:r w:rsidRPr="00D94591">
        <w:rPr>
          <w:szCs w:val="21"/>
        </w:rPr>
        <w:lastRenderedPageBreak/>
        <w:t>Reprint Address: Huang, ZY (reprint author), Chinese Acad Sci, Inst Bot, State Key Lab Vegetat &amp; Environm Change, Beijing 100093, Peoples R China.</w:t>
      </w:r>
    </w:p>
    <w:p w:rsidR="001B6390" w:rsidRPr="00D94591" w:rsidRDefault="001B6390" w:rsidP="001B6390">
      <w:pPr>
        <w:rPr>
          <w:szCs w:val="21"/>
        </w:rPr>
      </w:pPr>
      <w:r w:rsidRPr="00D94591">
        <w:rPr>
          <w:szCs w:val="21"/>
        </w:rPr>
        <w:t>E-mail Addresses: zhenying@ibcas.ac.cn</w:t>
      </w:r>
    </w:p>
    <w:p w:rsidR="001B6390" w:rsidRPr="00D94591" w:rsidRDefault="001B6390" w:rsidP="001B6390">
      <w:pPr>
        <w:rPr>
          <w:szCs w:val="21"/>
        </w:rPr>
      </w:pPr>
      <w:r w:rsidRPr="00D94591">
        <w:rPr>
          <w:szCs w:val="21"/>
        </w:rPr>
        <w:t>IDS Number: GV7GH</w:t>
      </w:r>
    </w:p>
    <w:p w:rsidR="001B6390" w:rsidRPr="00D94591" w:rsidRDefault="001B6390" w:rsidP="001B6390">
      <w:pPr>
        <w:rPr>
          <w:szCs w:val="21"/>
        </w:rPr>
      </w:pPr>
      <w:r w:rsidRPr="00D94591">
        <w:rPr>
          <w:szCs w:val="21"/>
        </w:rPr>
        <w:t>ISSN: 0098-8472</w:t>
      </w:r>
    </w:p>
    <w:p w:rsidR="001B6390" w:rsidRDefault="001B6390" w:rsidP="001B6390">
      <w:pPr>
        <w:rPr>
          <w:szCs w:val="21"/>
        </w:rPr>
      </w:pPr>
      <w:r w:rsidRPr="00D94591">
        <w:rPr>
          <w:szCs w:val="21"/>
        </w:rPr>
        <w:t>eISSN: 1873-7307</w:t>
      </w:r>
    </w:p>
    <w:p w:rsidR="001B6390" w:rsidRPr="00D94591" w:rsidRDefault="001B6390" w:rsidP="001B6390">
      <w:pPr>
        <w:rPr>
          <w:szCs w:val="21"/>
        </w:rPr>
      </w:pPr>
    </w:p>
    <w:p w:rsidR="001B6390" w:rsidRPr="00D94591" w:rsidRDefault="001B6390" w:rsidP="001B6390">
      <w:pPr>
        <w:rPr>
          <w:szCs w:val="21"/>
        </w:rPr>
      </w:pPr>
      <w:r w:rsidRPr="00D94591">
        <w:rPr>
          <w:szCs w:val="21"/>
        </w:rPr>
        <w:t>Record 45 of 273</w:t>
      </w:r>
    </w:p>
    <w:p w:rsidR="001B6390" w:rsidRPr="00D94591" w:rsidRDefault="001B6390" w:rsidP="001B6390">
      <w:pPr>
        <w:rPr>
          <w:szCs w:val="21"/>
        </w:rPr>
      </w:pPr>
      <w:r w:rsidRPr="00D94591">
        <w:rPr>
          <w:szCs w:val="21"/>
        </w:rPr>
        <w:t>Title: Enhanced adsorption performance of hierarchical S-doped Ni(OH)(2) hollow nanocomposites for the removal of Congo red</w:t>
      </w:r>
    </w:p>
    <w:p w:rsidR="001B6390" w:rsidRPr="00D94591" w:rsidRDefault="001B6390" w:rsidP="001B6390">
      <w:pPr>
        <w:rPr>
          <w:szCs w:val="21"/>
        </w:rPr>
      </w:pPr>
      <w:r w:rsidRPr="00D94591">
        <w:rPr>
          <w:szCs w:val="21"/>
        </w:rPr>
        <w:t>Author(s): Yang, M (Yang, Ming); Rao, RC (Rao, Richuan)</w:t>
      </w:r>
    </w:p>
    <w:p w:rsidR="001B6390" w:rsidRPr="00D94591" w:rsidRDefault="001B6390" w:rsidP="001B6390">
      <w:pPr>
        <w:rPr>
          <w:szCs w:val="21"/>
        </w:rPr>
      </w:pPr>
      <w:r w:rsidRPr="00D94591">
        <w:rPr>
          <w:szCs w:val="21"/>
        </w:rPr>
        <w:t xml:space="preserve">Source: JOURNAL OF MATERIALS SCIENCE  Volume: 53  Issue: 22  Pages: 15487-15499  DOI: 10.1007/s10853-018-2721-6  Published: NOV 2018  </w:t>
      </w:r>
    </w:p>
    <w:p w:rsidR="001B6390" w:rsidRPr="00D94591" w:rsidRDefault="001B6390" w:rsidP="001B6390">
      <w:pPr>
        <w:rPr>
          <w:szCs w:val="21"/>
        </w:rPr>
      </w:pPr>
      <w:r w:rsidRPr="00D94591">
        <w:rPr>
          <w:szCs w:val="21"/>
        </w:rPr>
        <w:t>Accession Number: WOS:000442855900013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[Yang, Ming] Shanxi Normal Univ, Sch Chem &amp; Mat Sci, Key Lab Magnet Mol, Magnet Informat Mat Minist Educ, Linfen 041004, Peoples R China. </w:t>
      </w:r>
    </w:p>
    <w:p w:rsidR="001B6390" w:rsidRPr="00D94591" w:rsidRDefault="001B6390" w:rsidP="001B6390">
      <w:pPr>
        <w:rPr>
          <w:szCs w:val="21"/>
        </w:rPr>
      </w:pPr>
      <w:r w:rsidRPr="00D94591">
        <w:rPr>
          <w:szCs w:val="21"/>
        </w:rPr>
        <w:t xml:space="preserve">[Yang, Ming] Shanxi Normal Univ, Collaborat Innovat Ctr Shanxi Adv Permanent Magne, Res Inst Mat Sci, Linfen 041004, Peoples R China. </w:t>
      </w:r>
    </w:p>
    <w:p w:rsidR="001B6390" w:rsidRPr="00D94591" w:rsidRDefault="001B6390" w:rsidP="001B6390">
      <w:pPr>
        <w:rPr>
          <w:szCs w:val="21"/>
        </w:rPr>
      </w:pPr>
      <w:r w:rsidRPr="00D94591">
        <w:rPr>
          <w:szCs w:val="21"/>
        </w:rPr>
        <w:t>[Rao, Richuan] Hefei Normal Univ, Dept Chem &amp; Chem Engn, Hefei 230601, Anhui, Peoples R China.</w:t>
      </w:r>
    </w:p>
    <w:p w:rsidR="001B6390" w:rsidRPr="00D94591" w:rsidRDefault="001B6390" w:rsidP="001B6390">
      <w:pPr>
        <w:rPr>
          <w:szCs w:val="21"/>
        </w:rPr>
      </w:pPr>
      <w:r w:rsidRPr="00D94591">
        <w:rPr>
          <w:szCs w:val="21"/>
        </w:rPr>
        <w:t>Reprint Address: Yang, M (reprint author), Shanxi Normal Univ, Sch Chem &amp; Mat Sci, Key Lab Magnet Mol, Magnet Informat Mat Minist Educ, Linfen 041004, Peoples R China.</w:t>
      </w:r>
    </w:p>
    <w:p w:rsidR="001B6390" w:rsidRPr="00D94591" w:rsidRDefault="001B6390" w:rsidP="001B6390">
      <w:pPr>
        <w:rPr>
          <w:szCs w:val="21"/>
        </w:rPr>
      </w:pPr>
      <w:r w:rsidRPr="00D94591">
        <w:rPr>
          <w:szCs w:val="21"/>
        </w:rPr>
        <w:t>Yang, M (reprint author), Shanxi Normal Univ, Collaborat Innovat Ctr Shanxi Adv Permanent Magne, Res Inst Mat Sci, Linfen 041004, Peoples R China.</w:t>
      </w:r>
    </w:p>
    <w:p w:rsidR="001B6390" w:rsidRPr="00D94591" w:rsidRDefault="001B6390" w:rsidP="001B6390">
      <w:pPr>
        <w:rPr>
          <w:szCs w:val="21"/>
        </w:rPr>
      </w:pPr>
      <w:r w:rsidRPr="00D94591">
        <w:rPr>
          <w:szCs w:val="21"/>
        </w:rPr>
        <w:t>E-mail Addresses: meyoung@foxmail.com</w:t>
      </w:r>
    </w:p>
    <w:p w:rsidR="001B6390" w:rsidRPr="00D94591" w:rsidRDefault="001B6390" w:rsidP="001B6390">
      <w:pPr>
        <w:rPr>
          <w:szCs w:val="21"/>
        </w:rPr>
      </w:pPr>
      <w:r w:rsidRPr="00D94591">
        <w:rPr>
          <w:szCs w:val="21"/>
        </w:rPr>
        <w:t>IDS Number: GR7GD</w:t>
      </w:r>
    </w:p>
    <w:p w:rsidR="001B6390" w:rsidRPr="00D94591" w:rsidRDefault="001B6390" w:rsidP="001B6390">
      <w:pPr>
        <w:rPr>
          <w:szCs w:val="21"/>
        </w:rPr>
      </w:pPr>
      <w:r w:rsidRPr="00D94591">
        <w:rPr>
          <w:szCs w:val="21"/>
        </w:rPr>
        <w:t>ISSN: 0022-2461</w:t>
      </w:r>
    </w:p>
    <w:p w:rsidR="001B6390" w:rsidRDefault="001B6390" w:rsidP="001B6390">
      <w:pPr>
        <w:rPr>
          <w:szCs w:val="21"/>
        </w:rPr>
      </w:pPr>
      <w:r w:rsidRPr="00D94591">
        <w:rPr>
          <w:szCs w:val="21"/>
        </w:rPr>
        <w:t>eISSN: 1573-4803</w:t>
      </w:r>
    </w:p>
    <w:p w:rsidR="001B6390" w:rsidRPr="00D94591" w:rsidRDefault="001B6390" w:rsidP="001B6390">
      <w:pPr>
        <w:rPr>
          <w:szCs w:val="21"/>
        </w:rPr>
      </w:pPr>
    </w:p>
    <w:p w:rsidR="001B6390" w:rsidRPr="00D94591" w:rsidRDefault="001B6390" w:rsidP="001B6390">
      <w:pPr>
        <w:rPr>
          <w:szCs w:val="21"/>
        </w:rPr>
      </w:pPr>
      <w:r w:rsidRPr="00D94591">
        <w:rPr>
          <w:szCs w:val="21"/>
        </w:rPr>
        <w:t>Record 46 of 273</w:t>
      </w:r>
    </w:p>
    <w:p w:rsidR="001B6390" w:rsidRPr="00D94591" w:rsidRDefault="001B6390" w:rsidP="001B6390">
      <w:pPr>
        <w:rPr>
          <w:szCs w:val="21"/>
        </w:rPr>
      </w:pPr>
      <w:r w:rsidRPr="00D94591">
        <w:rPr>
          <w:szCs w:val="21"/>
        </w:rPr>
        <w:t>Title: Localization of gravitino field on f(R)-thick branes</w:t>
      </w:r>
    </w:p>
    <w:p w:rsidR="001B6390" w:rsidRPr="00D94591" w:rsidRDefault="001B6390" w:rsidP="001B6390">
      <w:pPr>
        <w:rPr>
          <w:szCs w:val="21"/>
        </w:rPr>
      </w:pPr>
      <w:r w:rsidRPr="00D94591">
        <w:rPr>
          <w:szCs w:val="21"/>
        </w:rPr>
        <w:t>Author(s): Zhou, XN (Zhou, XiangNan); Du, YZ (Du, YunZhi); Yu, H (Yu, Hao); Liu, YX (Liu, YuXiao)</w:t>
      </w:r>
    </w:p>
    <w:p w:rsidR="001B6390" w:rsidRPr="00D94591" w:rsidRDefault="001B6390" w:rsidP="001B6390">
      <w:pPr>
        <w:rPr>
          <w:szCs w:val="21"/>
        </w:rPr>
      </w:pPr>
      <w:r w:rsidRPr="00D94591">
        <w:rPr>
          <w:szCs w:val="21"/>
        </w:rPr>
        <w:t xml:space="preserve">Source: SCIENCE CHINA-PHYSICS MECHANICS &amp; ASTRONOMY  Volume: 61  Issue: 11  Article Number: 110411  DOI: 10.1007/s11433-018-9246-2  Published: NOV 2018  </w:t>
      </w:r>
    </w:p>
    <w:p w:rsidR="001B6390" w:rsidRPr="00D94591" w:rsidRDefault="001B6390" w:rsidP="001B6390">
      <w:pPr>
        <w:rPr>
          <w:szCs w:val="21"/>
        </w:rPr>
      </w:pPr>
      <w:r w:rsidRPr="00D94591">
        <w:rPr>
          <w:szCs w:val="21"/>
        </w:rPr>
        <w:t>Accession Number: WOS:000442111700001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[Zhou, XiangNan] Shanxi Normal Univ, Coll Phys &amp; Informat Engn, Linfen 041004, Peoples R China. </w:t>
      </w:r>
    </w:p>
    <w:p w:rsidR="001B6390" w:rsidRPr="00D94591" w:rsidRDefault="001B6390" w:rsidP="001B6390">
      <w:pPr>
        <w:rPr>
          <w:szCs w:val="21"/>
        </w:rPr>
      </w:pPr>
      <w:r w:rsidRPr="00D94591">
        <w:rPr>
          <w:szCs w:val="21"/>
        </w:rPr>
        <w:t xml:space="preserve">[Du, YunZhi] Datong Univ, Inst Theoret Phys, Datong 037009, Peoples R China. </w:t>
      </w:r>
    </w:p>
    <w:p w:rsidR="001B6390" w:rsidRPr="00D94591" w:rsidRDefault="001B6390" w:rsidP="001B6390">
      <w:pPr>
        <w:rPr>
          <w:szCs w:val="21"/>
        </w:rPr>
      </w:pPr>
      <w:r w:rsidRPr="00D94591">
        <w:rPr>
          <w:szCs w:val="21"/>
        </w:rPr>
        <w:t xml:space="preserve">[Yu, Hao; Liu, YuXiao] Lanzhou Univ, Res Ctr Gravitat, Lanzhou 730000, Gansu, Peoples R China. </w:t>
      </w:r>
    </w:p>
    <w:p w:rsidR="001B6390" w:rsidRPr="00D94591" w:rsidRDefault="001B6390" w:rsidP="001B6390">
      <w:pPr>
        <w:rPr>
          <w:szCs w:val="21"/>
        </w:rPr>
      </w:pPr>
      <w:r w:rsidRPr="00D94591">
        <w:rPr>
          <w:szCs w:val="21"/>
        </w:rPr>
        <w:t>[Yu, Hao; Liu, YuXiao] Lanzhou Univ, Inst Theoret Phys, Lanzhou 730000, Gansu, Peoples R China.</w:t>
      </w:r>
    </w:p>
    <w:p w:rsidR="001B6390" w:rsidRPr="00D94591" w:rsidRDefault="001B6390" w:rsidP="001B6390">
      <w:pPr>
        <w:rPr>
          <w:szCs w:val="21"/>
        </w:rPr>
      </w:pPr>
      <w:r w:rsidRPr="00D94591">
        <w:rPr>
          <w:szCs w:val="21"/>
        </w:rPr>
        <w:t xml:space="preserve">Reprint Address: Liu, YX (reprint author), Lanzhou Univ, Res Ctr Gravitat, Lanzhou 730000, Gansu, </w:t>
      </w:r>
      <w:r w:rsidRPr="00D94591">
        <w:rPr>
          <w:szCs w:val="21"/>
        </w:rPr>
        <w:lastRenderedPageBreak/>
        <w:t>Peoples R China.</w:t>
      </w:r>
    </w:p>
    <w:p w:rsidR="001B6390" w:rsidRPr="00D94591" w:rsidRDefault="001B6390" w:rsidP="001B6390">
      <w:pPr>
        <w:rPr>
          <w:szCs w:val="21"/>
        </w:rPr>
      </w:pPr>
      <w:r w:rsidRPr="00D94591">
        <w:rPr>
          <w:szCs w:val="21"/>
        </w:rPr>
        <w:t>Liu, YX (reprint author), Lanzhou Univ, Inst Theoret Phys, Lanzhou 730000, Gansu, Peoples R China.</w:t>
      </w:r>
    </w:p>
    <w:p w:rsidR="001B6390" w:rsidRPr="00D94591" w:rsidRDefault="001B6390" w:rsidP="001B6390">
      <w:pPr>
        <w:rPr>
          <w:szCs w:val="21"/>
        </w:rPr>
      </w:pPr>
      <w:r w:rsidRPr="00D94591">
        <w:rPr>
          <w:szCs w:val="21"/>
        </w:rPr>
        <w:t>E-mail Addresses: liuyx@lzu.edu.cn</w:t>
      </w:r>
    </w:p>
    <w:p w:rsidR="001B6390" w:rsidRPr="00D94591" w:rsidRDefault="001B6390" w:rsidP="001B6390">
      <w:pPr>
        <w:rPr>
          <w:szCs w:val="21"/>
        </w:rPr>
      </w:pPr>
      <w:r w:rsidRPr="00D94591">
        <w:rPr>
          <w:szCs w:val="21"/>
        </w:rPr>
        <w:t>IDS Number: GQ9PB</w:t>
      </w:r>
    </w:p>
    <w:p w:rsidR="001B6390" w:rsidRPr="00D94591" w:rsidRDefault="001B6390" w:rsidP="001B6390">
      <w:pPr>
        <w:rPr>
          <w:szCs w:val="21"/>
        </w:rPr>
      </w:pPr>
      <w:r w:rsidRPr="00D94591">
        <w:rPr>
          <w:szCs w:val="21"/>
        </w:rPr>
        <w:t>ISSN: 1674-7348</w:t>
      </w:r>
    </w:p>
    <w:p w:rsidR="001B6390" w:rsidRDefault="001B6390" w:rsidP="001B6390">
      <w:pPr>
        <w:rPr>
          <w:szCs w:val="21"/>
        </w:rPr>
      </w:pPr>
      <w:r w:rsidRPr="00D94591">
        <w:rPr>
          <w:szCs w:val="21"/>
        </w:rPr>
        <w:t>eISSN: 1869-1927</w:t>
      </w:r>
    </w:p>
    <w:p w:rsidR="001B6390" w:rsidRPr="00D94591" w:rsidRDefault="001B6390" w:rsidP="001B6390">
      <w:pPr>
        <w:rPr>
          <w:szCs w:val="21"/>
        </w:rPr>
      </w:pPr>
    </w:p>
    <w:p w:rsidR="001B6390" w:rsidRPr="00D94591" w:rsidRDefault="001B6390" w:rsidP="001B6390">
      <w:pPr>
        <w:rPr>
          <w:szCs w:val="21"/>
        </w:rPr>
      </w:pPr>
      <w:r w:rsidRPr="00D94591">
        <w:rPr>
          <w:szCs w:val="21"/>
        </w:rPr>
        <w:t>Record 47 of 273</w:t>
      </w:r>
    </w:p>
    <w:p w:rsidR="001B6390" w:rsidRPr="00D94591" w:rsidRDefault="001B6390" w:rsidP="001B6390">
      <w:pPr>
        <w:rPr>
          <w:szCs w:val="21"/>
        </w:rPr>
      </w:pPr>
      <w:r w:rsidRPr="00D94591">
        <w:rPr>
          <w:szCs w:val="21"/>
        </w:rPr>
        <w:t>Title: Structural, electronic and magnetic properties of small FemVn (m plus n &lt;= 6) clusters: First-principles calculation</w:t>
      </w:r>
    </w:p>
    <w:p w:rsidR="001B6390" w:rsidRPr="00D94591" w:rsidRDefault="001B6390" w:rsidP="001B6390">
      <w:pPr>
        <w:rPr>
          <w:szCs w:val="21"/>
        </w:rPr>
      </w:pPr>
      <w:r w:rsidRPr="00D94591">
        <w:rPr>
          <w:szCs w:val="21"/>
        </w:rPr>
        <w:t>Author(s): Shan, R (Shan, R.); Lv, J (Lv, Jin); Wu, HS (Wu, H. S.)</w:t>
      </w:r>
    </w:p>
    <w:p w:rsidR="001B6390" w:rsidRPr="00D94591" w:rsidRDefault="001B6390" w:rsidP="001B6390">
      <w:pPr>
        <w:rPr>
          <w:szCs w:val="21"/>
        </w:rPr>
      </w:pPr>
      <w:r w:rsidRPr="00D94591">
        <w:rPr>
          <w:szCs w:val="21"/>
        </w:rPr>
        <w:t xml:space="preserve">Source: INTERNATIONAL JOURNAL OF MODERN PHYSICS B  Volume: 32  Issue: 27  Article Number: 1850295  DOI: 10.1142/S0217979218502958  Published: OCT 30 2018  </w:t>
      </w:r>
    </w:p>
    <w:p w:rsidR="001B6390" w:rsidRPr="00D94591" w:rsidRDefault="001B6390" w:rsidP="001B6390">
      <w:pPr>
        <w:rPr>
          <w:szCs w:val="21"/>
        </w:rPr>
      </w:pPr>
      <w:r w:rsidRPr="00D94591">
        <w:rPr>
          <w:szCs w:val="21"/>
        </w:rPr>
        <w:t>Accession Number: WOS:000448824400002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[Lv, Jin] Shanxi Normal Univ, Minist Educ, Key Lab Magnet Mol &amp; Magnet Informat Mat, Linfen 041004, Peoples R China. </w:t>
      </w:r>
    </w:p>
    <w:p w:rsidR="001B6390" w:rsidRPr="00D94591" w:rsidRDefault="001B6390" w:rsidP="001B6390">
      <w:pPr>
        <w:rPr>
          <w:szCs w:val="21"/>
        </w:rPr>
      </w:pPr>
      <w:r w:rsidRPr="00D94591">
        <w:rPr>
          <w:szCs w:val="21"/>
        </w:rPr>
        <w:t>Shanxi Normal Univ, Sch Chem &amp; Mat Sci, Linfen 041004, Peoples R China.</w:t>
      </w:r>
    </w:p>
    <w:p w:rsidR="001B6390" w:rsidRPr="00D94591" w:rsidRDefault="001B6390" w:rsidP="001B6390">
      <w:pPr>
        <w:rPr>
          <w:szCs w:val="21"/>
        </w:rPr>
      </w:pPr>
      <w:r w:rsidRPr="00D94591">
        <w:rPr>
          <w:szCs w:val="21"/>
        </w:rPr>
        <w:t>Reprint Address: Lv, J (reprint author), Shanxi Normal Univ, Minist Educ, Key Lab Magnet Mol &amp; Magnet Informat Mat, Linfen 041004, Peoples R China.</w:t>
      </w:r>
    </w:p>
    <w:p w:rsidR="001B6390" w:rsidRPr="00D94591" w:rsidRDefault="001B6390" w:rsidP="001B6390">
      <w:pPr>
        <w:rPr>
          <w:szCs w:val="21"/>
        </w:rPr>
      </w:pPr>
      <w:r w:rsidRPr="00D94591">
        <w:rPr>
          <w:szCs w:val="21"/>
        </w:rPr>
        <w:t>E-mail Addresses: lvjin_sxnu@163.com</w:t>
      </w:r>
    </w:p>
    <w:p w:rsidR="001B6390" w:rsidRPr="00D94591" w:rsidRDefault="001B6390" w:rsidP="001B6390">
      <w:pPr>
        <w:rPr>
          <w:szCs w:val="21"/>
        </w:rPr>
      </w:pPr>
      <w:r w:rsidRPr="00D94591">
        <w:rPr>
          <w:szCs w:val="21"/>
        </w:rPr>
        <w:t>IDS Number: GY7VO</w:t>
      </w:r>
    </w:p>
    <w:p w:rsidR="001B6390" w:rsidRPr="00D94591" w:rsidRDefault="001B6390" w:rsidP="001B6390">
      <w:pPr>
        <w:rPr>
          <w:szCs w:val="21"/>
        </w:rPr>
      </w:pPr>
      <w:r w:rsidRPr="00D94591">
        <w:rPr>
          <w:szCs w:val="21"/>
        </w:rPr>
        <w:t>ISSN: 0217-9792</w:t>
      </w:r>
    </w:p>
    <w:p w:rsidR="001B6390" w:rsidRDefault="001B6390" w:rsidP="001B6390">
      <w:pPr>
        <w:rPr>
          <w:szCs w:val="21"/>
        </w:rPr>
      </w:pPr>
      <w:r w:rsidRPr="00D94591">
        <w:rPr>
          <w:szCs w:val="21"/>
        </w:rPr>
        <w:t>eISSN: 1793-6578</w:t>
      </w:r>
    </w:p>
    <w:p w:rsidR="001B6390" w:rsidRDefault="001B6390" w:rsidP="001B6390">
      <w:pPr>
        <w:rPr>
          <w:szCs w:val="21"/>
        </w:rPr>
      </w:pPr>
    </w:p>
    <w:p w:rsidR="001B6390" w:rsidRPr="00D94591" w:rsidRDefault="001B6390" w:rsidP="001B6390">
      <w:pPr>
        <w:rPr>
          <w:szCs w:val="21"/>
        </w:rPr>
      </w:pPr>
      <w:r w:rsidRPr="00D94591">
        <w:rPr>
          <w:szCs w:val="21"/>
        </w:rPr>
        <w:t>Record 48 of 273</w:t>
      </w:r>
    </w:p>
    <w:p w:rsidR="001B6390" w:rsidRPr="00D94591" w:rsidRDefault="001B6390" w:rsidP="001B6390">
      <w:pPr>
        <w:rPr>
          <w:szCs w:val="21"/>
        </w:rPr>
      </w:pPr>
      <w:r w:rsidRPr="00D94591">
        <w:rPr>
          <w:szCs w:val="21"/>
        </w:rPr>
        <w:t>Title: A new comparison principle and its application to nonlinear impulsive functional integro-differential equations</w:t>
      </w:r>
    </w:p>
    <w:p w:rsidR="001B6390" w:rsidRPr="00D94591" w:rsidRDefault="001B6390" w:rsidP="001B6390">
      <w:pPr>
        <w:rPr>
          <w:szCs w:val="21"/>
        </w:rPr>
      </w:pPr>
      <w:r w:rsidRPr="00D94591">
        <w:rPr>
          <w:szCs w:val="21"/>
        </w:rPr>
        <w:t>Author(s): Hou, YM (Hou, Yingmin); Zhang, LH (Zhang, Lihong); Wang, GT (Wang, Guotao)</w:t>
      </w:r>
    </w:p>
    <w:p w:rsidR="001B6390" w:rsidRPr="00D94591" w:rsidRDefault="001B6390" w:rsidP="001B6390">
      <w:pPr>
        <w:rPr>
          <w:szCs w:val="21"/>
        </w:rPr>
      </w:pPr>
      <w:r w:rsidRPr="00D94591">
        <w:rPr>
          <w:szCs w:val="21"/>
        </w:rPr>
        <w:t xml:space="preserve">Source: ADVANCES IN DIFFERENCE EQUATIONS  Article Number: 380  DOI: 10.1186/s13662-018-1849-7  Published: OCT 22 2018  </w:t>
      </w:r>
    </w:p>
    <w:p w:rsidR="001B6390" w:rsidRPr="00D94591" w:rsidRDefault="001B6390" w:rsidP="001B6390">
      <w:pPr>
        <w:rPr>
          <w:szCs w:val="21"/>
        </w:rPr>
      </w:pPr>
      <w:r w:rsidRPr="00D94591">
        <w:rPr>
          <w:szCs w:val="21"/>
        </w:rPr>
        <w:t>Accession Number: WOS:000448108400004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[Hou, Yingmin] China Univ Petr, Coll Sci, Qingdao, Peoples R China. </w:t>
      </w:r>
    </w:p>
    <w:p w:rsidR="001B6390" w:rsidRPr="00D94591" w:rsidRDefault="001B6390" w:rsidP="001B6390">
      <w:pPr>
        <w:rPr>
          <w:szCs w:val="21"/>
        </w:rPr>
      </w:pPr>
      <w:r w:rsidRPr="00D94591">
        <w:rPr>
          <w:szCs w:val="21"/>
        </w:rPr>
        <w:t>[Zhang, Lihong; Wang, Guotao] Shanxi Normal Univ, Sch Math &amp; Comp Sci, Linfen, Peoples R China.</w:t>
      </w:r>
    </w:p>
    <w:p w:rsidR="001B6390" w:rsidRPr="00D94591" w:rsidRDefault="001B6390" w:rsidP="001B6390">
      <w:pPr>
        <w:rPr>
          <w:szCs w:val="21"/>
        </w:rPr>
      </w:pPr>
      <w:r w:rsidRPr="00D94591">
        <w:rPr>
          <w:szCs w:val="21"/>
        </w:rPr>
        <w:t>Reprint Address: Wang, GT (reprint author), Shanxi Normal Univ, Sch Math &amp; Comp Sci, Linfen, Peoples R China.</w:t>
      </w:r>
    </w:p>
    <w:p w:rsidR="001B6390" w:rsidRPr="00D94591" w:rsidRDefault="001B6390" w:rsidP="001B6390">
      <w:pPr>
        <w:rPr>
          <w:szCs w:val="21"/>
        </w:rPr>
      </w:pPr>
      <w:r w:rsidRPr="00D94591">
        <w:rPr>
          <w:szCs w:val="21"/>
        </w:rPr>
        <w:t>E-mail Addresses: wgt2512@163.com</w:t>
      </w:r>
    </w:p>
    <w:p w:rsidR="001B6390" w:rsidRPr="00D94591" w:rsidRDefault="001B6390" w:rsidP="001B6390">
      <w:pPr>
        <w:rPr>
          <w:szCs w:val="21"/>
        </w:rPr>
      </w:pPr>
      <w:r w:rsidRPr="00D94591">
        <w:rPr>
          <w:szCs w:val="21"/>
        </w:rPr>
        <w:t>IDS Number: GX9GL</w:t>
      </w:r>
    </w:p>
    <w:p w:rsidR="001B6390" w:rsidRDefault="001B6390" w:rsidP="001B6390">
      <w:pPr>
        <w:rPr>
          <w:szCs w:val="21"/>
        </w:rPr>
      </w:pPr>
      <w:r w:rsidRPr="00D94591">
        <w:rPr>
          <w:szCs w:val="21"/>
        </w:rPr>
        <w:t>ISSN: 1687-1847</w:t>
      </w:r>
    </w:p>
    <w:p w:rsidR="001B6390" w:rsidRPr="00D94591" w:rsidRDefault="001B6390" w:rsidP="001B6390">
      <w:pPr>
        <w:rPr>
          <w:szCs w:val="21"/>
        </w:rPr>
      </w:pPr>
    </w:p>
    <w:p w:rsidR="001B6390" w:rsidRPr="00D94591" w:rsidRDefault="001B6390" w:rsidP="001B6390">
      <w:pPr>
        <w:rPr>
          <w:szCs w:val="21"/>
        </w:rPr>
      </w:pPr>
      <w:r w:rsidRPr="00D94591">
        <w:rPr>
          <w:szCs w:val="21"/>
        </w:rPr>
        <w:t>Record 49 of 273</w:t>
      </w:r>
    </w:p>
    <w:p w:rsidR="001B6390" w:rsidRPr="00D94591" w:rsidRDefault="001B6390" w:rsidP="001B6390">
      <w:pPr>
        <w:rPr>
          <w:szCs w:val="21"/>
        </w:rPr>
      </w:pPr>
      <w:r w:rsidRPr="00D94591">
        <w:rPr>
          <w:szCs w:val="21"/>
        </w:rPr>
        <w:lastRenderedPageBreak/>
        <w:t>Title: Single-sensing-unit 3D quantum dot sensors for the identification and differentiation of mucopolysaccharides</w:t>
      </w:r>
    </w:p>
    <w:p w:rsidR="001B6390" w:rsidRPr="00D94591" w:rsidRDefault="001B6390" w:rsidP="001B6390">
      <w:pPr>
        <w:rPr>
          <w:szCs w:val="21"/>
        </w:rPr>
      </w:pPr>
      <w:r w:rsidRPr="00D94591">
        <w:rPr>
          <w:szCs w:val="21"/>
        </w:rPr>
        <w:t>Author(s): Miao, YM (Miao, Yanming); Sun, XJ (Sun, Xiaojie); Yang, Q (Yang, Qi); Yan, GQ (Yan, Guiqin)</w:t>
      </w:r>
    </w:p>
    <w:p w:rsidR="001B6390" w:rsidRPr="00D94591" w:rsidRDefault="001B6390" w:rsidP="001B6390">
      <w:pPr>
        <w:rPr>
          <w:szCs w:val="21"/>
        </w:rPr>
      </w:pPr>
      <w:r w:rsidRPr="00D94591">
        <w:rPr>
          <w:szCs w:val="21"/>
        </w:rPr>
        <w:t xml:space="preserve">Source: NEW JOURNAL OF CHEMISTRY  Volume: 42  Issue: 20  Pages: 16752-16757  DOI: 10.1039/c8nj03017k  Published: OCT 21 2018  </w:t>
      </w:r>
    </w:p>
    <w:p w:rsidR="001B6390" w:rsidRPr="00D94591" w:rsidRDefault="001B6390" w:rsidP="001B6390">
      <w:pPr>
        <w:rPr>
          <w:szCs w:val="21"/>
        </w:rPr>
      </w:pPr>
      <w:r w:rsidRPr="00D94591">
        <w:rPr>
          <w:szCs w:val="21"/>
        </w:rPr>
        <w:t>Accession Number: WOS:000447975700039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[Miao, Yanming; Sun, Xiaojie; Yang, Qi; Yan, Guiqin] Shanxi Normal Univ, Linfen 041004, Peoples R China.</w:t>
      </w:r>
    </w:p>
    <w:p w:rsidR="001B6390" w:rsidRPr="00D94591" w:rsidRDefault="001B6390" w:rsidP="001B6390">
      <w:pPr>
        <w:rPr>
          <w:szCs w:val="21"/>
        </w:rPr>
      </w:pPr>
      <w:r w:rsidRPr="00D94591">
        <w:rPr>
          <w:szCs w:val="21"/>
        </w:rPr>
        <w:t>Reprint Address: Miao, YM (reprint author), Shanxi Normal Univ, Linfen 041004, Peoples R China.</w:t>
      </w:r>
    </w:p>
    <w:p w:rsidR="001B6390" w:rsidRPr="00D94591" w:rsidRDefault="001B6390" w:rsidP="001B6390">
      <w:pPr>
        <w:rPr>
          <w:szCs w:val="21"/>
        </w:rPr>
      </w:pPr>
      <w:r w:rsidRPr="00D94591">
        <w:rPr>
          <w:szCs w:val="21"/>
        </w:rPr>
        <w:t>E-mail Addresses: mym8207@126.com</w:t>
      </w:r>
    </w:p>
    <w:p w:rsidR="001B6390" w:rsidRPr="00D94591" w:rsidRDefault="001B6390" w:rsidP="001B6390">
      <w:pPr>
        <w:rPr>
          <w:szCs w:val="21"/>
        </w:rPr>
      </w:pPr>
      <w:r w:rsidRPr="00D94591">
        <w:rPr>
          <w:szCs w:val="21"/>
        </w:rPr>
        <w:t>IDS Number: GX7SF</w:t>
      </w:r>
    </w:p>
    <w:p w:rsidR="001B6390" w:rsidRPr="00D94591" w:rsidRDefault="001B6390" w:rsidP="001B6390">
      <w:pPr>
        <w:rPr>
          <w:szCs w:val="21"/>
        </w:rPr>
      </w:pPr>
      <w:r w:rsidRPr="00D94591">
        <w:rPr>
          <w:szCs w:val="21"/>
        </w:rPr>
        <w:t>ISSN: 1144-0546</w:t>
      </w:r>
    </w:p>
    <w:p w:rsidR="001B6390" w:rsidRDefault="001B6390" w:rsidP="001B6390">
      <w:pPr>
        <w:rPr>
          <w:szCs w:val="21"/>
        </w:rPr>
      </w:pPr>
      <w:r w:rsidRPr="00D94591">
        <w:rPr>
          <w:szCs w:val="21"/>
        </w:rPr>
        <w:t>eISSN: 1369-9261</w:t>
      </w:r>
    </w:p>
    <w:p w:rsidR="001B6390" w:rsidRPr="00D94591" w:rsidRDefault="001B6390" w:rsidP="001B6390">
      <w:pPr>
        <w:rPr>
          <w:szCs w:val="21"/>
        </w:rPr>
      </w:pPr>
    </w:p>
    <w:p w:rsidR="001B6390" w:rsidRPr="00D94591" w:rsidRDefault="001B6390" w:rsidP="001B6390">
      <w:pPr>
        <w:rPr>
          <w:szCs w:val="21"/>
        </w:rPr>
      </w:pPr>
      <w:r w:rsidRPr="00D94591">
        <w:rPr>
          <w:szCs w:val="21"/>
        </w:rPr>
        <w:t>Record 50 of 273</w:t>
      </w:r>
    </w:p>
    <w:p w:rsidR="001B6390" w:rsidRPr="00D94591" w:rsidRDefault="001B6390" w:rsidP="001B6390">
      <w:pPr>
        <w:rPr>
          <w:szCs w:val="21"/>
        </w:rPr>
      </w:pPr>
      <w:r w:rsidRPr="00D94591">
        <w:rPr>
          <w:szCs w:val="21"/>
        </w:rPr>
        <w:t>Title: Dual catalysis system for ring-opening polymerization of lactones and 2,2-dimethyltrimethylene carbonate</w:t>
      </w:r>
    </w:p>
    <w:p w:rsidR="001B6390" w:rsidRPr="00D94591" w:rsidRDefault="001B6390" w:rsidP="001B6390">
      <w:pPr>
        <w:rPr>
          <w:szCs w:val="21"/>
        </w:rPr>
      </w:pPr>
      <w:r w:rsidRPr="00D94591">
        <w:rPr>
          <w:szCs w:val="21"/>
        </w:rPr>
        <w:t>Author(s): Bai, JH (Bai, Junhua); Wang, JH (Wang, Jinhua); Wang, Y (Wang, Yan); Zhang, LF (Zhang, Lifang)</w:t>
      </w:r>
    </w:p>
    <w:p w:rsidR="001B6390" w:rsidRPr="00D94591" w:rsidRDefault="001B6390" w:rsidP="001B6390">
      <w:pPr>
        <w:rPr>
          <w:szCs w:val="21"/>
        </w:rPr>
      </w:pPr>
      <w:r w:rsidRPr="00D94591">
        <w:rPr>
          <w:szCs w:val="21"/>
        </w:rPr>
        <w:t xml:space="preserve">Source: POLYMER CHEMISTRY  Volume: 9  Issue: 39  Pages: 4875-4881  DOI: 10.1039/c8py01230j  Published: OCT 21 2018  </w:t>
      </w:r>
    </w:p>
    <w:p w:rsidR="001B6390" w:rsidRPr="00D94591" w:rsidRDefault="001B6390" w:rsidP="001B6390">
      <w:pPr>
        <w:rPr>
          <w:szCs w:val="21"/>
        </w:rPr>
      </w:pPr>
      <w:r w:rsidRPr="00D94591">
        <w:rPr>
          <w:szCs w:val="21"/>
        </w:rPr>
        <w:t>Accession Number: WOS:000448347000008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[Bai, Junhua; Wang, Jinhua; Wang, Yan; Zhang, Lifang] Shanxi Normal Univ, Sch Chem &amp; Mat Sci, Linfen 041004, Peoples R China. </w:t>
      </w:r>
    </w:p>
    <w:p w:rsidR="001B6390" w:rsidRPr="00D94591" w:rsidRDefault="001B6390" w:rsidP="001B6390">
      <w:pPr>
        <w:rPr>
          <w:szCs w:val="21"/>
        </w:rPr>
      </w:pPr>
      <w:r w:rsidRPr="00D94591">
        <w:rPr>
          <w:szCs w:val="21"/>
        </w:rPr>
        <w:t xml:space="preserve">[Zhang, Lifang] Shanxi Normal Univ, Res Inst Mat Sci, Linfen 041004, Peoples R China. </w:t>
      </w:r>
    </w:p>
    <w:p w:rsidR="001B6390" w:rsidRPr="00D94591" w:rsidRDefault="001B6390" w:rsidP="001B6390">
      <w:pPr>
        <w:rPr>
          <w:szCs w:val="21"/>
        </w:rPr>
      </w:pPr>
      <w:r w:rsidRPr="00D94591">
        <w:rPr>
          <w:szCs w:val="21"/>
        </w:rPr>
        <w:t>[Zhang, Lifang] Collaborat Innovat Ctr Shanxi Adv Permanent Magne, Linfen 041004, Peoples R China.</w:t>
      </w:r>
    </w:p>
    <w:p w:rsidR="001B6390" w:rsidRPr="00D94591" w:rsidRDefault="001B6390" w:rsidP="001B6390">
      <w:pPr>
        <w:rPr>
          <w:szCs w:val="21"/>
        </w:rPr>
      </w:pPr>
      <w:r w:rsidRPr="00D94591">
        <w:rPr>
          <w:szCs w:val="21"/>
        </w:rPr>
        <w:t>Reprint Address: Zhang, LF (reprint author), Shanxi Normal Univ, Sch Chem &amp; Mat Sci, Linfen 041004, Peoples R China.</w:t>
      </w:r>
    </w:p>
    <w:p w:rsidR="001B6390" w:rsidRPr="00D94591" w:rsidRDefault="001B6390" w:rsidP="001B6390">
      <w:pPr>
        <w:rPr>
          <w:szCs w:val="21"/>
        </w:rPr>
      </w:pPr>
      <w:r w:rsidRPr="00D94591">
        <w:rPr>
          <w:szCs w:val="21"/>
        </w:rPr>
        <w:t>Zhang, LF (reprint author), Shanxi Normal Univ, Res Inst Mat Sci, Linfen 041004, Peoples R China.</w:t>
      </w:r>
    </w:p>
    <w:p w:rsidR="001B6390" w:rsidRPr="00D94591" w:rsidRDefault="001B6390" w:rsidP="001B6390">
      <w:pPr>
        <w:rPr>
          <w:szCs w:val="21"/>
        </w:rPr>
      </w:pPr>
      <w:r w:rsidRPr="00D94591">
        <w:rPr>
          <w:szCs w:val="21"/>
        </w:rPr>
        <w:t>Zhang, LF (reprint author), Collaborat Innovat Ctr Shanxi Adv Permanent Magne, Linfen 041004, Peoples R China.</w:t>
      </w:r>
    </w:p>
    <w:p w:rsidR="001B6390" w:rsidRPr="00D94591" w:rsidRDefault="001B6390" w:rsidP="001B6390">
      <w:pPr>
        <w:rPr>
          <w:szCs w:val="21"/>
        </w:rPr>
      </w:pPr>
      <w:r w:rsidRPr="00D94591">
        <w:rPr>
          <w:szCs w:val="21"/>
        </w:rPr>
        <w:t>E-mail Addresses: zhanglf201609@126.com</w:t>
      </w:r>
    </w:p>
    <w:p w:rsidR="001B6390" w:rsidRPr="00D94591" w:rsidRDefault="001B6390" w:rsidP="001B6390">
      <w:pPr>
        <w:rPr>
          <w:szCs w:val="21"/>
        </w:rPr>
      </w:pPr>
      <w:r w:rsidRPr="00D94591">
        <w:rPr>
          <w:szCs w:val="21"/>
        </w:rPr>
        <w:t>IDS Number: GY2CT</w:t>
      </w:r>
    </w:p>
    <w:p w:rsidR="001B6390" w:rsidRPr="00D94591" w:rsidRDefault="001B6390" w:rsidP="001B6390">
      <w:pPr>
        <w:rPr>
          <w:szCs w:val="21"/>
        </w:rPr>
      </w:pPr>
      <w:r w:rsidRPr="00D94591">
        <w:rPr>
          <w:szCs w:val="21"/>
        </w:rPr>
        <w:t>ISSN: 1759-9954</w:t>
      </w:r>
    </w:p>
    <w:p w:rsidR="001B6390" w:rsidRDefault="001B6390" w:rsidP="001B6390">
      <w:pPr>
        <w:rPr>
          <w:szCs w:val="21"/>
        </w:rPr>
      </w:pPr>
      <w:r w:rsidRPr="00D94591">
        <w:rPr>
          <w:szCs w:val="21"/>
        </w:rPr>
        <w:t>eISSN: 1759-9962</w:t>
      </w:r>
    </w:p>
    <w:p w:rsidR="001B6390" w:rsidRDefault="001B6390" w:rsidP="001B6390">
      <w:pPr>
        <w:rPr>
          <w:szCs w:val="21"/>
        </w:rPr>
      </w:pPr>
    </w:p>
    <w:p w:rsidR="001B6390" w:rsidRPr="00D94591" w:rsidRDefault="001B6390" w:rsidP="001B6390">
      <w:pPr>
        <w:rPr>
          <w:szCs w:val="21"/>
        </w:rPr>
      </w:pPr>
      <w:r w:rsidRPr="00D94591">
        <w:rPr>
          <w:szCs w:val="21"/>
        </w:rPr>
        <w:t>Record 51 of 273</w:t>
      </w:r>
    </w:p>
    <w:p w:rsidR="001B6390" w:rsidRPr="00D94591" w:rsidRDefault="001B6390" w:rsidP="001B6390">
      <w:pPr>
        <w:rPr>
          <w:szCs w:val="21"/>
        </w:rPr>
      </w:pPr>
      <w:r w:rsidRPr="00D94591">
        <w:rPr>
          <w:szCs w:val="21"/>
        </w:rPr>
        <w:t xml:space="preserve">Title: Lewis-Base-Catalyzed [1+2+2] Annulation Reaction of Morita-Baylis-Hillman Carbonates with Unsaturated Pyrazolones: Construction of All-Stereogenic Carbon Cyclopentane-Fused </w:t>
      </w:r>
      <w:r w:rsidRPr="00D94591">
        <w:rPr>
          <w:szCs w:val="21"/>
        </w:rPr>
        <w:lastRenderedPageBreak/>
        <w:t>Dispiropyrazolones</w:t>
      </w:r>
    </w:p>
    <w:p w:rsidR="001B6390" w:rsidRPr="00D94591" w:rsidRDefault="001B6390" w:rsidP="001B6390">
      <w:pPr>
        <w:rPr>
          <w:szCs w:val="21"/>
        </w:rPr>
      </w:pPr>
      <w:r w:rsidRPr="00D94591">
        <w:rPr>
          <w:szCs w:val="21"/>
        </w:rPr>
        <w:t>Author(s): Liang, JY (Liang, Jin-Yan); Shen, SJ (Shen, Shou-Jie); Chai, XQ (Chai, Xiao-Qian); Lv, T (Lv, Ting)</w:t>
      </w:r>
    </w:p>
    <w:p w:rsidR="001B6390" w:rsidRPr="00D94591" w:rsidRDefault="001B6390" w:rsidP="001B6390">
      <w:pPr>
        <w:rPr>
          <w:szCs w:val="21"/>
        </w:rPr>
      </w:pPr>
      <w:r w:rsidRPr="00D94591">
        <w:rPr>
          <w:szCs w:val="21"/>
        </w:rPr>
        <w:t xml:space="preserve">Source: JOURNAL OF ORGANIC CHEMISTRY  Volume: 83  Issue: 20  Pages: 12744-12752  DOI: 10.1021/acs.joc.8b02188  Published: OCT 19 2018  </w:t>
      </w:r>
    </w:p>
    <w:p w:rsidR="001B6390" w:rsidRPr="00D94591" w:rsidRDefault="001B6390" w:rsidP="001B6390">
      <w:pPr>
        <w:rPr>
          <w:szCs w:val="21"/>
        </w:rPr>
      </w:pPr>
      <w:r w:rsidRPr="00D94591">
        <w:rPr>
          <w:szCs w:val="21"/>
        </w:rPr>
        <w:t>Accession Number: WOS:000448487700036</w:t>
      </w:r>
    </w:p>
    <w:p w:rsidR="001B6390" w:rsidRPr="00D94591" w:rsidRDefault="001B6390" w:rsidP="001B6390">
      <w:pPr>
        <w:rPr>
          <w:szCs w:val="21"/>
        </w:rPr>
      </w:pPr>
      <w:r w:rsidRPr="00D94591">
        <w:rPr>
          <w:szCs w:val="21"/>
        </w:rPr>
        <w:t>PubMed ID: 30226379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[Liang, Jin-Yan; Chai, Xiao-Qian; Lv, Ting] Shanxi Normal Univ, Coll Life Sci, Linfen 041004, Peoples R China. </w:t>
      </w:r>
    </w:p>
    <w:p w:rsidR="001B6390" w:rsidRPr="00D94591" w:rsidRDefault="001B6390" w:rsidP="001B6390">
      <w:pPr>
        <w:rPr>
          <w:szCs w:val="21"/>
        </w:rPr>
      </w:pPr>
      <w:r w:rsidRPr="00D94591">
        <w:rPr>
          <w:szCs w:val="21"/>
        </w:rPr>
        <w:t>[Shen, Shou-Jie] Shanxi Normal Univ, Sch Chem &amp; Mat Sci, Minist Educ, Key Lab Magnet Mol Magnet Informat Mat, Linfen 041004, Peoples R China.</w:t>
      </w:r>
    </w:p>
    <w:p w:rsidR="001B6390" w:rsidRPr="00D94591" w:rsidRDefault="001B6390" w:rsidP="001B6390">
      <w:pPr>
        <w:rPr>
          <w:szCs w:val="21"/>
        </w:rPr>
      </w:pPr>
      <w:r w:rsidRPr="00D94591">
        <w:rPr>
          <w:szCs w:val="21"/>
        </w:rPr>
        <w:t>Reprint Address: Liang, JY (reprint author), Shanxi Normal Univ, Coll Life Sci, Linfen 041004, Peoples R China.</w:t>
      </w:r>
    </w:p>
    <w:p w:rsidR="001B6390" w:rsidRPr="00D94591" w:rsidRDefault="001B6390" w:rsidP="001B6390">
      <w:pPr>
        <w:rPr>
          <w:szCs w:val="21"/>
        </w:rPr>
      </w:pPr>
      <w:r w:rsidRPr="00D94591">
        <w:rPr>
          <w:szCs w:val="21"/>
        </w:rPr>
        <w:t>Shen, SJ (reprint author), Shanxi Normal Univ, Sch Chem &amp; Mat Sci, Minist Educ, Key Lab Magnet Mol Magnet Informat Mat, Linfen 041004, Peoples R China.</w:t>
      </w:r>
    </w:p>
    <w:p w:rsidR="001B6390" w:rsidRPr="00D94591" w:rsidRDefault="001B6390" w:rsidP="001B6390">
      <w:pPr>
        <w:rPr>
          <w:szCs w:val="21"/>
        </w:rPr>
      </w:pPr>
      <w:r w:rsidRPr="00D94591">
        <w:rPr>
          <w:szCs w:val="21"/>
        </w:rPr>
        <w:t>E-mail Addresses: jinyan_liang@outlook.com; shoujie_shen@outlook.com</w:t>
      </w:r>
    </w:p>
    <w:p w:rsidR="001B6390" w:rsidRPr="00D94591" w:rsidRDefault="001B6390" w:rsidP="001B6390">
      <w:pPr>
        <w:rPr>
          <w:szCs w:val="21"/>
        </w:rPr>
      </w:pPr>
      <w:r w:rsidRPr="00D94591">
        <w:rPr>
          <w:szCs w:val="21"/>
        </w:rPr>
        <w:t>IDS Number: GY3WP</w:t>
      </w:r>
    </w:p>
    <w:p w:rsidR="001B6390" w:rsidRDefault="001B6390" w:rsidP="001B6390">
      <w:pPr>
        <w:rPr>
          <w:szCs w:val="21"/>
        </w:rPr>
      </w:pPr>
      <w:r w:rsidRPr="00D94591">
        <w:rPr>
          <w:szCs w:val="21"/>
        </w:rPr>
        <w:t>ISSN: 0022-3263</w:t>
      </w:r>
    </w:p>
    <w:p w:rsidR="001B6390" w:rsidRPr="00D94591" w:rsidRDefault="001B6390" w:rsidP="001B6390">
      <w:pPr>
        <w:rPr>
          <w:szCs w:val="21"/>
        </w:rPr>
      </w:pPr>
    </w:p>
    <w:p w:rsidR="001B6390" w:rsidRPr="00D94591" w:rsidRDefault="001B6390" w:rsidP="001B6390">
      <w:pPr>
        <w:rPr>
          <w:szCs w:val="21"/>
        </w:rPr>
      </w:pPr>
      <w:r w:rsidRPr="00D94591">
        <w:rPr>
          <w:szCs w:val="21"/>
        </w:rPr>
        <w:t>Record 52 of 273</w:t>
      </w:r>
    </w:p>
    <w:p w:rsidR="001B6390" w:rsidRPr="00D94591" w:rsidRDefault="001B6390" w:rsidP="001B6390">
      <w:pPr>
        <w:rPr>
          <w:szCs w:val="21"/>
        </w:rPr>
      </w:pPr>
      <w:r w:rsidRPr="00D94591">
        <w:rPr>
          <w:szCs w:val="21"/>
        </w:rPr>
        <w:t>Title: Counterfactual entanglement swapping enables high-efficiency entanglement distribution</w:t>
      </w:r>
    </w:p>
    <w:p w:rsidR="001B6390" w:rsidRPr="00D94591" w:rsidRDefault="001B6390" w:rsidP="001B6390">
      <w:pPr>
        <w:rPr>
          <w:szCs w:val="21"/>
        </w:rPr>
      </w:pPr>
      <w:r w:rsidRPr="00D94591">
        <w:rPr>
          <w:szCs w:val="21"/>
        </w:rPr>
        <w:t>Author(s): Guo, Q (Guo, Qi); Cheng, LY (Cheng, Liu-Yong); Wang, HF (Wang, Hong-Fu); Zhang, S (Zhang, Shou)</w:t>
      </w:r>
    </w:p>
    <w:p w:rsidR="001B6390" w:rsidRPr="00D94591" w:rsidRDefault="001B6390" w:rsidP="001B6390">
      <w:pPr>
        <w:rPr>
          <w:szCs w:val="21"/>
        </w:rPr>
      </w:pPr>
      <w:r w:rsidRPr="00D94591">
        <w:rPr>
          <w:szCs w:val="21"/>
        </w:rPr>
        <w:t xml:space="preserve">Source: OPTICS EXPRESS  Volume: 26  Issue: 21  Pages: 27314-27325  DOI: 10.1364/OE.26.027314  Published: OCT 15 2018  </w:t>
      </w:r>
    </w:p>
    <w:p w:rsidR="001B6390" w:rsidRPr="00D94591" w:rsidRDefault="001B6390" w:rsidP="001B6390">
      <w:pPr>
        <w:rPr>
          <w:szCs w:val="21"/>
        </w:rPr>
      </w:pPr>
      <w:r w:rsidRPr="00D94591">
        <w:rPr>
          <w:szCs w:val="21"/>
        </w:rPr>
        <w:t>Accession Number: WOS:000447287700043</w:t>
      </w:r>
    </w:p>
    <w:p w:rsidR="001B6390" w:rsidRPr="00D94591" w:rsidRDefault="001B6390" w:rsidP="001B6390">
      <w:pPr>
        <w:rPr>
          <w:szCs w:val="21"/>
        </w:rPr>
      </w:pPr>
      <w:r w:rsidRPr="00D94591">
        <w:rPr>
          <w:szCs w:val="21"/>
        </w:rPr>
        <w:t>PubMed ID: 30469802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[Guo, Qi] Shanxi Univ, Coll Phys &amp; Elect Engn, Taiyuan 030006, Shanxi, Peoples R China. </w:t>
      </w:r>
    </w:p>
    <w:p w:rsidR="001B6390" w:rsidRPr="00D94591" w:rsidRDefault="001B6390" w:rsidP="001B6390">
      <w:pPr>
        <w:rPr>
          <w:szCs w:val="21"/>
        </w:rPr>
      </w:pPr>
      <w:r w:rsidRPr="00D94591">
        <w:rPr>
          <w:szCs w:val="21"/>
        </w:rPr>
        <w:t xml:space="preserve">[Cheng, Liu-Yong] Shanxi Normal Univ, Coll Phys &amp; Informat Engn, Linfen 041000, Shanxi, Peoples R China. </w:t>
      </w:r>
    </w:p>
    <w:p w:rsidR="001B6390" w:rsidRPr="00D94591" w:rsidRDefault="001B6390" w:rsidP="001B6390">
      <w:pPr>
        <w:rPr>
          <w:szCs w:val="21"/>
        </w:rPr>
      </w:pPr>
      <w:r w:rsidRPr="00D94591">
        <w:rPr>
          <w:szCs w:val="21"/>
        </w:rPr>
        <w:t>[Wang, Hong-Fu; Zhang, Shou] Yanbian Univ, Coll Sci, Dept Phys, Yanji 133002, Jilin, Peoples R China.</w:t>
      </w:r>
    </w:p>
    <w:p w:rsidR="001B6390" w:rsidRPr="00D94591" w:rsidRDefault="001B6390" w:rsidP="001B6390">
      <w:pPr>
        <w:rPr>
          <w:szCs w:val="21"/>
        </w:rPr>
      </w:pPr>
      <w:r w:rsidRPr="00D94591">
        <w:rPr>
          <w:szCs w:val="21"/>
        </w:rPr>
        <w:t>Reprint Address: Guo, Q (reprint author), Shanxi Univ, Coll Phys &amp; Elect Engn, Taiyuan 030006, Shanxi, Peoples R China.</w:t>
      </w:r>
    </w:p>
    <w:p w:rsidR="001B6390" w:rsidRPr="00D94591" w:rsidRDefault="001B6390" w:rsidP="001B6390">
      <w:pPr>
        <w:rPr>
          <w:szCs w:val="21"/>
        </w:rPr>
      </w:pPr>
      <w:r w:rsidRPr="00D94591">
        <w:rPr>
          <w:szCs w:val="21"/>
        </w:rPr>
        <w:t>E-mail Addresses: qguo@sxu.edu.az; hfwang@ybu.edu.cn</w:t>
      </w:r>
    </w:p>
    <w:p w:rsidR="001B6390" w:rsidRPr="00D94591" w:rsidRDefault="001B6390" w:rsidP="001B6390">
      <w:pPr>
        <w:rPr>
          <w:szCs w:val="21"/>
        </w:rPr>
      </w:pPr>
      <w:r w:rsidRPr="00D94591">
        <w:rPr>
          <w:szCs w:val="21"/>
        </w:rPr>
        <w:t>IDS Number: GW9FM</w:t>
      </w:r>
    </w:p>
    <w:p w:rsidR="001B6390" w:rsidRDefault="001B6390" w:rsidP="001B6390">
      <w:pPr>
        <w:rPr>
          <w:szCs w:val="21"/>
        </w:rPr>
      </w:pPr>
      <w:r w:rsidRPr="00D94591">
        <w:rPr>
          <w:szCs w:val="21"/>
        </w:rPr>
        <w:t>ISSN: 1094-4087</w:t>
      </w:r>
    </w:p>
    <w:p w:rsidR="001B6390" w:rsidRPr="00D94591" w:rsidRDefault="001B6390" w:rsidP="001B6390">
      <w:pPr>
        <w:rPr>
          <w:szCs w:val="21"/>
        </w:rPr>
      </w:pPr>
    </w:p>
    <w:p w:rsidR="001B6390" w:rsidRPr="00D94591" w:rsidRDefault="001B6390" w:rsidP="001B6390">
      <w:pPr>
        <w:rPr>
          <w:szCs w:val="21"/>
        </w:rPr>
      </w:pPr>
      <w:r w:rsidRPr="00D94591">
        <w:rPr>
          <w:szCs w:val="21"/>
        </w:rPr>
        <w:t>Record 53 of 273</w:t>
      </w:r>
    </w:p>
    <w:p w:rsidR="001B6390" w:rsidRPr="00D94591" w:rsidRDefault="001B6390" w:rsidP="001B6390">
      <w:pPr>
        <w:rPr>
          <w:szCs w:val="21"/>
        </w:rPr>
      </w:pPr>
      <w:r w:rsidRPr="00D94591">
        <w:rPr>
          <w:szCs w:val="21"/>
        </w:rPr>
        <w:t xml:space="preserve">Title: New records of Tylokepon with the description of a new species (Epicaridea, Bopyridae, </w:t>
      </w:r>
      <w:r w:rsidRPr="00D94591">
        <w:rPr>
          <w:szCs w:val="21"/>
        </w:rPr>
        <w:lastRenderedPageBreak/>
        <w:t>Keponinae)</w:t>
      </w:r>
    </w:p>
    <w:p w:rsidR="001B6390" w:rsidRPr="00D94591" w:rsidRDefault="001B6390" w:rsidP="001B6390">
      <w:pPr>
        <w:rPr>
          <w:szCs w:val="21"/>
        </w:rPr>
      </w:pPr>
      <w:r w:rsidRPr="00D94591">
        <w:rPr>
          <w:szCs w:val="21"/>
        </w:rPr>
        <w:t>Author(s): An, JM (An, Jianmei); Zhang, M (Zhang, Miao); Paulay, G (Paulay, Gustav)</w:t>
      </w:r>
    </w:p>
    <w:p w:rsidR="001B6390" w:rsidRPr="00D94591" w:rsidRDefault="001B6390" w:rsidP="001B6390">
      <w:pPr>
        <w:rPr>
          <w:szCs w:val="21"/>
        </w:rPr>
      </w:pPr>
      <w:r w:rsidRPr="00D94591">
        <w:rPr>
          <w:szCs w:val="21"/>
        </w:rPr>
        <w:t xml:space="preserve">Source: ZOOKEYS  Issue: 790  Pages: 77-85  DOI: 10.3897/zookeys.790.28134  Published: OCT 15 2018  </w:t>
      </w:r>
    </w:p>
    <w:p w:rsidR="001B6390" w:rsidRPr="00D94591" w:rsidRDefault="001B6390" w:rsidP="001B6390">
      <w:pPr>
        <w:rPr>
          <w:szCs w:val="21"/>
        </w:rPr>
      </w:pPr>
      <w:r w:rsidRPr="00D94591">
        <w:rPr>
          <w:szCs w:val="21"/>
        </w:rPr>
        <w:t>Accession Number: WOS:000447331000006</w:t>
      </w:r>
    </w:p>
    <w:p w:rsidR="001B6390" w:rsidRPr="00D94591" w:rsidRDefault="001B6390" w:rsidP="001B6390">
      <w:pPr>
        <w:rPr>
          <w:szCs w:val="21"/>
        </w:rPr>
      </w:pPr>
      <w:r w:rsidRPr="00D94591">
        <w:rPr>
          <w:szCs w:val="21"/>
        </w:rPr>
        <w:t>PubMed ID: 30364708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[An, Jianmei; Zhang, Miao] Shanxi Normal Univ, Sch Life Sci, Linfen 041000, Peoples R China. </w:t>
      </w:r>
    </w:p>
    <w:p w:rsidR="001B6390" w:rsidRPr="00D94591" w:rsidRDefault="001B6390" w:rsidP="001B6390">
      <w:pPr>
        <w:rPr>
          <w:szCs w:val="21"/>
        </w:rPr>
      </w:pPr>
      <w:r w:rsidRPr="00D94591">
        <w:rPr>
          <w:szCs w:val="21"/>
        </w:rPr>
        <w:t>[Paulay, Gustav] Univ Florida, Florida Museum Nat Hist, Gainesville, FL 32611 USA.</w:t>
      </w:r>
    </w:p>
    <w:p w:rsidR="001B6390" w:rsidRPr="00D94591" w:rsidRDefault="001B6390" w:rsidP="001B6390">
      <w:pPr>
        <w:rPr>
          <w:szCs w:val="21"/>
        </w:rPr>
      </w:pPr>
      <w:r w:rsidRPr="00D94591">
        <w:rPr>
          <w:szCs w:val="21"/>
        </w:rPr>
        <w:t>Reprint Address: An, JM (reprint author), Shanxi Normal Univ, Sch Life Sci, Linfen 041000, Peoples R China.</w:t>
      </w:r>
    </w:p>
    <w:p w:rsidR="001B6390" w:rsidRPr="00D94591" w:rsidRDefault="001B6390" w:rsidP="001B6390">
      <w:pPr>
        <w:rPr>
          <w:szCs w:val="21"/>
        </w:rPr>
      </w:pPr>
      <w:r w:rsidRPr="00D94591">
        <w:rPr>
          <w:szCs w:val="21"/>
        </w:rPr>
        <w:t>E-mail Addresses: anjianmei@hotmail.com</w:t>
      </w:r>
    </w:p>
    <w:p w:rsidR="001B6390" w:rsidRPr="00D94591" w:rsidRDefault="001B6390" w:rsidP="001B6390">
      <w:pPr>
        <w:rPr>
          <w:szCs w:val="21"/>
        </w:rPr>
      </w:pPr>
      <w:r w:rsidRPr="00D94591">
        <w:rPr>
          <w:szCs w:val="21"/>
        </w:rPr>
        <w:t>IDS Number: GW9QV</w:t>
      </w:r>
    </w:p>
    <w:p w:rsidR="001B6390" w:rsidRPr="00D94591" w:rsidRDefault="001B6390" w:rsidP="001B6390">
      <w:pPr>
        <w:rPr>
          <w:szCs w:val="21"/>
        </w:rPr>
      </w:pPr>
      <w:r w:rsidRPr="00D94591">
        <w:rPr>
          <w:szCs w:val="21"/>
        </w:rPr>
        <w:t>ISSN: 1313-2989</w:t>
      </w:r>
    </w:p>
    <w:p w:rsidR="001B6390" w:rsidRDefault="001B6390" w:rsidP="001B6390">
      <w:pPr>
        <w:rPr>
          <w:szCs w:val="21"/>
        </w:rPr>
      </w:pPr>
      <w:r w:rsidRPr="00D94591">
        <w:rPr>
          <w:szCs w:val="21"/>
        </w:rPr>
        <w:t>eISSN: 1313-2970</w:t>
      </w:r>
    </w:p>
    <w:p w:rsidR="001B6390" w:rsidRPr="00D94591" w:rsidRDefault="001B6390" w:rsidP="001B6390">
      <w:pPr>
        <w:rPr>
          <w:szCs w:val="21"/>
        </w:rPr>
      </w:pPr>
    </w:p>
    <w:p w:rsidR="001B6390" w:rsidRPr="00D94591" w:rsidRDefault="001B6390" w:rsidP="001B6390">
      <w:pPr>
        <w:rPr>
          <w:szCs w:val="21"/>
        </w:rPr>
      </w:pPr>
      <w:r w:rsidRPr="00D94591">
        <w:rPr>
          <w:szCs w:val="21"/>
        </w:rPr>
        <w:t>Record 54 of 273</w:t>
      </w:r>
    </w:p>
    <w:p w:rsidR="001B6390" w:rsidRPr="00D94591" w:rsidRDefault="001B6390" w:rsidP="001B6390">
      <w:pPr>
        <w:rPr>
          <w:szCs w:val="21"/>
        </w:rPr>
      </w:pPr>
      <w:r w:rsidRPr="00D94591">
        <w:rPr>
          <w:szCs w:val="21"/>
        </w:rPr>
        <w:t>Title: A dipotassium 1,2,4-diazaphospholide dianion radical as an organometallic building block: the first 1,2-diaza-4-phosphine ruthenocenet</w:t>
      </w:r>
    </w:p>
    <w:p w:rsidR="001B6390" w:rsidRPr="00D94591" w:rsidRDefault="001B6390" w:rsidP="001B6390">
      <w:pPr>
        <w:rPr>
          <w:szCs w:val="21"/>
        </w:rPr>
      </w:pPr>
      <w:r w:rsidRPr="00D94591">
        <w:rPr>
          <w:szCs w:val="21"/>
        </w:rPr>
        <w:t>Author(s): Zhang, X (Zhang, Xiang); Guo, Q (Guo, Qiang); Zhang, YC (Zhang, Yuchen); Zhang, YN (Zhang, Yaona); Zheng, WJ (Zheng, Wenjun)</w:t>
      </w:r>
    </w:p>
    <w:p w:rsidR="001B6390" w:rsidRPr="00D94591" w:rsidRDefault="001B6390" w:rsidP="001B6390">
      <w:pPr>
        <w:rPr>
          <w:szCs w:val="21"/>
        </w:rPr>
      </w:pPr>
      <w:r w:rsidRPr="00D94591">
        <w:rPr>
          <w:szCs w:val="21"/>
        </w:rPr>
        <w:t xml:space="preserve">Source: DALTON TRANSACTIONS  Volume: 47  Issue: 38  Pages: 13332-13336  DOI: 10.1039/c8dt03185a  Published: OCT 14 2018  </w:t>
      </w:r>
    </w:p>
    <w:p w:rsidR="001B6390" w:rsidRPr="00D94591" w:rsidRDefault="001B6390" w:rsidP="001B6390">
      <w:pPr>
        <w:rPr>
          <w:szCs w:val="21"/>
        </w:rPr>
      </w:pPr>
      <w:r w:rsidRPr="00D94591">
        <w:rPr>
          <w:szCs w:val="21"/>
        </w:rPr>
        <w:t>Accession Number: WOS:000446199500007</w:t>
      </w:r>
    </w:p>
    <w:p w:rsidR="001B6390" w:rsidRPr="00D94591" w:rsidRDefault="001B6390" w:rsidP="001B6390">
      <w:pPr>
        <w:rPr>
          <w:szCs w:val="21"/>
        </w:rPr>
      </w:pPr>
      <w:r w:rsidRPr="00D94591">
        <w:rPr>
          <w:szCs w:val="21"/>
        </w:rPr>
        <w:t>PubMed ID: 30206603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Xiang; Guo, Qiang; Zhang, Yuchen; Zhang, Yaona; Zheng, Wenjun] Shanxi Normal Univ, Inst Organ Chem, Gongyuan St 1, Linfen 041004, Shanxi, Peoples R China. </w:t>
      </w:r>
    </w:p>
    <w:p w:rsidR="001B6390" w:rsidRPr="00D94591" w:rsidRDefault="001B6390" w:rsidP="001B6390">
      <w:pPr>
        <w:rPr>
          <w:szCs w:val="21"/>
        </w:rPr>
      </w:pPr>
      <w:r w:rsidRPr="00D94591">
        <w:rPr>
          <w:szCs w:val="21"/>
        </w:rPr>
        <w:t xml:space="preserve">[Zhang, Xiang; Guo, Qiang; Zhang, Yuchen; Zhang, Yaona; Zheng, Wenjun] Shanxi Normal Univ, Coll Chem &amp; Mat Sci, Gongyuan St 1, Linfen 041004, Shanxi, Peoples R China. </w:t>
      </w:r>
    </w:p>
    <w:p w:rsidR="001B6390" w:rsidRPr="00D94591" w:rsidRDefault="001B6390" w:rsidP="001B6390">
      <w:pPr>
        <w:rPr>
          <w:szCs w:val="21"/>
        </w:rPr>
      </w:pPr>
      <w:r w:rsidRPr="00D94591">
        <w:rPr>
          <w:szCs w:val="21"/>
        </w:rPr>
        <w:t>[Zheng, Wenjun] Minist Educ, Key Lab Magnet &amp; Magnet Informat Mat, Gongyuan St 1, Linfen 041004, Shanxi, Peoples R China.</w:t>
      </w:r>
    </w:p>
    <w:p w:rsidR="001B6390" w:rsidRPr="00D94591" w:rsidRDefault="001B6390" w:rsidP="001B6390">
      <w:pPr>
        <w:rPr>
          <w:szCs w:val="21"/>
        </w:rPr>
      </w:pPr>
      <w:r w:rsidRPr="00D94591">
        <w:rPr>
          <w:szCs w:val="21"/>
        </w:rPr>
        <w:t>Reprint Address: Zheng, WJ (reprint author), Shanxi Normal Univ, Inst Organ Chem, Gongyuan St 1, Linfen 041004, Shanxi, Peoples R China.</w:t>
      </w:r>
    </w:p>
    <w:p w:rsidR="001B6390" w:rsidRPr="00D94591" w:rsidRDefault="001B6390" w:rsidP="001B6390">
      <w:pPr>
        <w:rPr>
          <w:szCs w:val="21"/>
        </w:rPr>
      </w:pPr>
      <w:r w:rsidRPr="00D94591">
        <w:rPr>
          <w:szCs w:val="21"/>
        </w:rPr>
        <w:t>Zheng, WJ (reprint author), Shanxi Normal Univ, Coll Chem &amp; Mat Sci, Gongyuan St 1, Linfen 041004, Shanxi, Peoples R China.</w:t>
      </w:r>
    </w:p>
    <w:p w:rsidR="001B6390" w:rsidRPr="00D94591" w:rsidRDefault="001B6390" w:rsidP="001B6390">
      <w:pPr>
        <w:rPr>
          <w:szCs w:val="21"/>
        </w:rPr>
      </w:pPr>
      <w:r w:rsidRPr="00D94591">
        <w:rPr>
          <w:szCs w:val="21"/>
        </w:rPr>
        <w:t>Zheng, WJ (reprint author), Minist Educ, Key Lab Magnet &amp; Magnet Informat Mat, Gongyuan St 1, Linfen 041004, Shanxi, Peoples R China.</w:t>
      </w:r>
    </w:p>
    <w:p w:rsidR="001B6390" w:rsidRPr="00D94591" w:rsidRDefault="001B6390" w:rsidP="001B6390">
      <w:pPr>
        <w:rPr>
          <w:szCs w:val="21"/>
        </w:rPr>
      </w:pPr>
      <w:r w:rsidRPr="00D94591">
        <w:rPr>
          <w:szCs w:val="21"/>
        </w:rPr>
        <w:t>E-mail Addresses: wjzheng_sxnu@qq.com</w:t>
      </w:r>
    </w:p>
    <w:p w:rsidR="001B6390" w:rsidRPr="00D94591" w:rsidRDefault="001B6390" w:rsidP="001B6390">
      <w:pPr>
        <w:rPr>
          <w:szCs w:val="21"/>
        </w:rPr>
      </w:pPr>
      <w:r w:rsidRPr="00D94591">
        <w:rPr>
          <w:szCs w:val="21"/>
        </w:rPr>
        <w:t>IDS Number: GV6EC</w:t>
      </w:r>
    </w:p>
    <w:p w:rsidR="001B6390" w:rsidRPr="00D94591" w:rsidRDefault="001B6390" w:rsidP="001B6390">
      <w:pPr>
        <w:rPr>
          <w:szCs w:val="21"/>
        </w:rPr>
      </w:pPr>
      <w:r w:rsidRPr="00D94591">
        <w:rPr>
          <w:szCs w:val="21"/>
        </w:rPr>
        <w:t>ISSN: 1477-9226</w:t>
      </w:r>
    </w:p>
    <w:p w:rsidR="001B6390" w:rsidRDefault="001B6390" w:rsidP="001B6390">
      <w:pPr>
        <w:rPr>
          <w:szCs w:val="21"/>
        </w:rPr>
      </w:pPr>
      <w:r w:rsidRPr="00D94591">
        <w:rPr>
          <w:szCs w:val="21"/>
        </w:rPr>
        <w:lastRenderedPageBreak/>
        <w:t>eISSN: 1477-9234</w:t>
      </w:r>
    </w:p>
    <w:p w:rsidR="001B6390" w:rsidRPr="00D94591" w:rsidRDefault="001B6390" w:rsidP="001B6390">
      <w:pPr>
        <w:rPr>
          <w:szCs w:val="21"/>
        </w:rPr>
      </w:pPr>
    </w:p>
    <w:p w:rsidR="001B6390" w:rsidRPr="00D94591" w:rsidRDefault="001B6390" w:rsidP="001B6390">
      <w:pPr>
        <w:rPr>
          <w:szCs w:val="21"/>
        </w:rPr>
      </w:pPr>
      <w:r w:rsidRPr="00D94591">
        <w:rPr>
          <w:szCs w:val="21"/>
        </w:rPr>
        <w:t>Record 55 of 273</w:t>
      </w:r>
    </w:p>
    <w:p w:rsidR="001B6390" w:rsidRPr="00D94591" w:rsidRDefault="001B6390" w:rsidP="001B6390">
      <w:pPr>
        <w:rPr>
          <w:szCs w:val="21"/>
        </w:rPr>
      </w:pPr>
      <w:r w:rsidRPr="00D94591">
        <w:rPr>
          <w:szCs w:val="21"/>
        </w:rPr>
        <w:t>Title: Quantum anomalous Hall effect and giant Rashba spin-orbit splitting in graphene system co-doped with boron and 5d transition-metal atoms</w:t>
      </w:r>
    </w:p>
    <w:p w:rsidR="001B6390" w:rsidRPr="00D94591" w:rsidRDefault="001B6390" w:rsidP="001B6390">
      <w:pPr>
        <w:rPr>
          <w:szCs w:val="21"/>
        </w:rPr>
      </w:pPr>
      <w:r w:rsidRPr="00D94591">
        <w:rPr>
          <w:szCs w:val="21"/>
        </w:rPr>
        <w:t>Author(s): Deng, XZ (Deng, Xinzhou); Yang, HL (Yang, Hualing); Qi, SF (Qi, Shifei); Xu, XH (Xu, Xiaohong); Qiao, ZH (Qiao, Zhenhua)</w:t>
      </w:r>
    </w:p>
    <w:p w:rsidR="001B6390" w:rsidRPr="00D94591" w:rsidRDefault="001B6390" w:rsidP="001B6390">
      <w:pPr>
        <w:rPr>
          <w:szCs w:val="21"/>
        </w:rPr>
      </w:pPr>
      <w:r w:rsidRPr="00D94591">
        <w:rPr>
          <w:szCs w:val="21"/>
        </w:rPr>
        <w:t xml:space="preserve">Source: FRONTIERS OF PHYSICS  Volume: 13  Issue: 5  Article Number: 137308  DOI: 10.1007/s11467-018-0806-y  Published: OCT 2018  </w:t>
      </w:r>
    </w:p>
    <w:p w:rsidR="001B6390" w:rsidRPr="00D94591" w:rsidRDefault="001B6390" w:rsidP="001B6390">
      <w:pPr>
        <w:rPr>
          <w:szCs w:val="21"/>
        </w:rPr>
      </w:pPr>
      <w:r w:rsidRPr="00D94591">
        <w:rPr>
          <w:szCs w:val="21"/>
        </w:rPr>
        <w:t>Accession Number: WOS:000454728300001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[Deng, Xinzhou; Qi, Shifei; Qiao, Zhenhua] Univ Sci &amp; Technol China, Hefei Natl Lab Phys Sci Microscale, ICQD, Hefei 230026, Anhui, Peoples R China. </w:t>
      </w:r>
    </w:p>
    <w:p w:rsidR="001B6390" w:rsidRPr="00D94591" w:rsidRDefault="001B6390" w:rsidP="001B6390">
      <w:pPr>
        <w:rPr>
          <w:szCs w:val="21"/>
        </w:rPr>
      </w:pPr>
      <w:r w:rsidRPr="00D94591">
        <w:rPr>
          <w:szCs w:val="21"/>
        </w:rPr>
        <w:t xml:space="preserve">[Deng, Xinzhou; Qi, Shifei; Qiao, Zhenhua] Univ Sci &amp; Technol China, Synerget Innovat Ctr Quantum Informat &amp; Quantum P, Hefei 230026, Anhui, Peoples R China. </w:t>
      </w:r>
    </w:p>
    <w:p w:rsidR="001B6390" w:rsidRPr="00D94591" w:rsidRDefault="001B6390" w:rsidP="001B6390">
      <w:pPr>
        <w:rPr>
          <w:szCs w:val="21"/>
        </w:rPr>
      </w:pPr>
      <w:r w:rsidRPr="00D94591">
        <w:rPr>
          <w:szCs w:val="21"/>
        </w:rPr>
        <w:t xml:space="preserve">[Deng, Xinzhou; Qiao, Zhenhua] Univ Sci &amp; Technol China, CAS Key Lab Strongly Coupled Quantum Matter Phys, Hefei 230026, Anhui, Peoples R China. </w:t>
      </w:r>
    </w:p>
    <w:p w:rsidR="001B6390" w:rsidRPr="00D94591" w:rsidRDefault="001B6390" w:rsidP="001B6390">
      <w:pPr>
        <w:rPr>
          <w:szCs w:val="21"/>
        </w:rPr>
      </w:pPr>
      <w:r w:rsidRPr="00D94591">
        <w:rPr>
          <w:szCs w:val="21"/>
        </w:rPr>
        <w:t xml:space="preserve">[Deng, Xinzhou; Qiao, Zhenhua] Univ Sci &amp; Technol China, Dept Phys, Hefei 230026, Anhui, Peoples R China. </w:t>
      </w:r>
    </w:p>
    <w:p w:rsidR="001B6390" w:rsidRPr="00D94591" w:rsidRDefault="001B6390" w:rsidP="001B6390">
      <w:pPr>
        <w:rPr>
          <w:szCs w:val="21"/>
        </w:rPr>
      </w:pPr>
      <w:r w:rsidRPr="00D94591">
        <w:rPr>
          <w:szCs w:val="21"/>
        </w:rPr>
        <w:t>[Yang, Hualing; Qi, Shifei; Xu, Xiaohong] Shanxi Normal Univ, Sch Chem &amp; Mat Sci, Linfen 041004, Peoples R China.</w:t>
      </w:r>
    </w:p>
    <w:p w:rsidR="001B6390" w:rsidRPr="00D94591" w:rsidRDefault="001B6390" w:rsidP="001B6390">
      <w:pPr>
        <w:rPr>
          <w:szCs w:val="21"/>
        </w:rPr>
      </w:pPr>
      <w:r w:rsidRPr="00D94591">
        <w:rPr>
          <w:szCs w:val="21"/>
        </w:rPr>
        <w:t>Reprint Address: Qi, SF; Qiao, ZH (reprint author), Univ Sci &amp; Technol China, Hefei Natl Lab Phys Sci Microscale, ICQD, Hefei 230026, Anhui, Peoples R China.</w:t>
      </w:r>
    </w:p>
    <w:p w:rsidR="001B6390" w:rsidRPr="00D94591" w:rsidRDefault="001B6390" w:rsidP="001B6390">
      <w:pPr>
        <w:rPr>
          <w:szCs w:val="21"/>
        </w:rPr>
      </w:pPr>
      <w:r w:rsidRPr="00D94591">
        <w:rPr>
          <w:szCs w:val="21"/>
        </w:rPr>
        <w:t>Qi, SF; Qiao, ZH (reprint author), Univ Sci &amp; Technol China, Synerget Innovat Ctr Quantum Informat &amp; Quantum P, Hefei 230026, Anhui, Peoples R China.</w:t>
      </w:r>
    </w:p>
    <w:p w:rsidR="001B6390" w:rsidRPr="00D94591" w:rsidRDefault="001B6390" w:rsidP="001B6390">
      <w:pPr>
        <w:rPr>
          <w:szCs w:val="21"/>
        </w:rPr>
      </w:pPr>
      <w:r w:rsidRPr="00D94591">
        <w:rPr>
          <w:szCs w:val="21"/>
        </w:rPr>
        <w:t>Qiao, ZH (reprint author), Univ Sci &amp; Technol China, CAS Key Lab Strongly Coupled Quantum Matter Phys, Hefei 230026, Anhui, Peoples R China.</w:t>
      </w:r>
    </w:p>
    <w:p w:rsidR="001B6390" w:rsidRPr="00D94591" w:rsidRDefault="001B6390" w:rsidP="001B6390">
      <w:pPr>
        <w:rPr>
          <w:szCs w:val="21"/>
        </w:rPr>
      </w:pPr>
      <w:r w:rsidRPr="00D94591">
        <w:rPr>
          <w:szCs w:val="21"/>
        </w:rPr>
        <w:t>Qiao, ZH (reprint author), Univ Sci &amp; Technol China, Dept Phys, Hefei 230026, Anhui, Peoples R China.</w:t>
      </w:r>
    </w:p>
    <w:p w:rsidR="001B6390" w:rsidRPr="00D94591" w:rsidRDefault="001B6390" w:rsidP="001B6390">
      <w:pPr>
        <w:rPr>
          <w:szCs w:val="21"/>
        </w:rPr>
      </w:pPr>
      <w:r w:rsidRPr="00D94591">
        <w:rPr>
          <w:szCs w:val="21"/>
        </w:rPr>
        <w:t>Qi, SF (reprint author), Shanxi Normal Univ, Sch Chem &amp; Mat Sci, Linfen 041004, Peoples R China.</w:t>
      </w:r>
    </w:p>
    <w:p w:rsidR="001B6390" w:rsidRPr="00D94591" w:rsidRDefault="001B6390" w:rsidP="001B6390">
      <w:pPr>
        <w:rPr>
          <w:szCs w:val="21"/>
        </w:rPr>
      </w:pPr>
      <w:r w:rsidRPr="00D94591">
        <w:rPr>
          <w:szCs w:val="21"/>
        </w:rPr>
        <w:t>E-mail Addresses: qisf@sxnu.edu.cn; qiao@ustc.edu.cn</w:t>
      </w:r>
    </w:p>
    <w:p w:rsidR="001B6390" w:rsidRPr="00D94591" w:rsidRDefault="001B6390" w:rsidP="001B6390">
      <w:pPr>
        <w:rPr>
          <w:szCs w:val="21"/>
        </w:rPr>
      </w:pPr>
      <w:r w:rsidRPr="00D94591">
        <w:rPr>
          <w:szCs w:val="21"/>
        </w:rPr>
        <w:t>IDS Number: HG1OT</w:t>
      </w:r>
    </w:p>
    <w:p w:rsidR="001B6390" w:rsidRDefault="001B6390" w:rsidP="001B6390">
      <w:pPr>
        <w:rPr>
          <w:szCs w:val="21"/>
        </w:rPr>
      </w:pPr>
      <w:r w:rsidRPr="00D94591">
        <w:rPr>
          <w:szCs w:val="21"/>
        </w:rPr>
        <w:t>ISSN: 2095-0462</w:t>
      </w:r>
    </w:p>
    <w:p w:rsidR="001B6390" w:rsidRPr="00D94591" w:rsidRDefault="001B6390" w:rsidP="001B6390">
      <w:pPr>
        <w:rPr>
          <w:szCs w:val="21"/>
        </w:rPr>
      </w:pPr>
    </w:p>
    <w:p w:rsidR="001B6390" w:rsidRPr="00D94591" w:rsidRDefault="001B6390" w:rsidP="001B6390">
      <w:pPr>
        <w:rPr>
          <w:szCs w:val="21"/>
        </w:rPr>
      </w:pPr>
      <w:r w:rsidRPr="00D94591">
        <w:rPr>
          <w:szCs w:val="21"/>
        </w:rPr>
        <w:t>Record 56 of 273</w:t>
      </w:r>
    </w:p>
    <w:p w:rsidR="001B6390" w:rsidRPr="00D94591" w:rsidRDefault="001B6390" w:rsidP="001B6390">
      <w:pPr>
        <w:rPr>
          <w:szCs w:val="21"/>
        </w:rPr>
      </w:pPr>
      <w:r w:rsidRPr="00D94591">
        <w:rPr>
          <w:szCs w:val="21"/>
        </w:rPr>
        <w:t>Title: Fluorescence Spectrometric Determination of Cellulase in the rhizosphere of Buckwheat Soil under Low Nitrogen Stress</w:t>
      </w:r>
    </w:p>
    <w:p w:rsidR="001B6390" w:rsidRPr="00D94591" w:rsidRDefault="001B6390" w:rsidP="001B6390">
      <w:pPr>
        <w:rPr>
          <w:szCs w:val="21"/>
        </w:rPr>
      </w:pPr>
      <w:r w:rsidRPr="00D94591">
        <w:rPr>
          <w:szCs w:val="21"/>
        </w:rPr>
        <w:t>Author(s): Chen, W (Chen Wei); Sun, CJ (Sun Cong-jian); Li, WH (Li Wei-hong)</w:t>
      </w:r>
    </w:p>
    <w:p w:rsidR="001B6390" w:rsidRPr="00D94591" w:rsidRDefault="001B6390" w:rsidP="001B6390">
      <w:pPr>
        <w:rPr>
          <w:szCs w:val="21"/>
        </w:rPr>
      </w:pPr>
      <w:r w:rsidRPr="00D94591">
        <w:rPr>
          <w:szCs w:val="21"/>
        </w:rPr>
        <w:t xml:space="preserve">Source: SPECTROSCOPY AND SPECTRAL ANALYSIS  Volume: 38  Issue: 10  Pages: 3159-3162  DOI: 10.3964/j.issn.1000-0593(2018)10-3159-04  Published: OCT 2018  </w:t>
      </w:r>
    </w:p>
    <w:p w:rsidR="001B6390" w:rsidRPr="00D94591" w:rsidRDefault="001B6390" w:rsidP="001B6390">
      <w:pPr>
        <w:rPr>
          <w:szCs w:val="21"/>
        </w:rPr>
      </w:pPr>
      <w:r w:rsidRPr="00D94591">
        <w:rPr>
          <w:szCs w:val="21"/>
        </w:rPr>
        <w:t>Accession Number: WOS:000449902800029</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lastRenderedPageBreak/>
        <w:t xml:space="preserve">Addresses: [Chen Wei; Sun Cong-jian] Shanxi Normal Univ, Sch Geog Sci, Linfen 041000, Peoples R China. </w:t>
      </w:r>
    </w:p>
    <w:p w:rsidR="001B6390" w:rsidRPr="00D94591" w:rsidRDefault="001B6390" w:rsidP="001B6390">
      <w:pPr>
        <w:rPr>
          <w:szCs w:val="21"/>
        </w:rPr>
      </w:pPr>
      <w:r w:rsidRPr="00D94591">
        <w:rPr>
          <w:szCs w:val="21"/>
        </w:rPr>
        <w:t>[Li Wei-hong] Chinese Acad Sci, Xinjiang Inst Ecol &amp; Geog, State Key Lab Desert &amp; Oasis Ecol, Urumqi 830046, Peoples R China.</w:t>
      </w:r>
    </w:p>
    <w:p w:rsidR="001B6390" w:rsidRPr="00D94591" w:rsidRDefault="001B6390" w:rsidP="001B6390">
      <w:pPr>
        <w:rPr>
          <w:szCs w:val="21"/>
        </w:rPr>
      </w:pPr>
      <w:r w:rsidRPr="00D94591">
        <w:rPr>
          <w:szCs w:val="21"/>
        </w:rPr>
        <w:t>Reprint Address: Li, WH (reprint author), Chinese Acad Sci, Xinjiang Inst Ecol &amp; Geog, State Key Lab Desert &amp; Oasis Ecol, Urumqi 830046, Peoples R China.</w:t>
      </w:r>
    </w:p>
    <w:p w:rsidR="001B6390" w:rsidRPr="00D94591" w:rsidRDefault="001B6390" w:rsidP="001B6390">
      <w:pPr>
        <w:rPr>
          <w:szCs w:val="21"/>
        </w:rPr>
      </w:pPr>
      <w:r w:rsidRPr="00D94591">
        <w:rPr>
          <w:szCs w:val="21"/>
        </w:rPr>
        <w:t>E-mail Addresses: wan_xin_chen@126.com; chenwanxin0225@sina.com</w:t>
      </w:r>
    </w:p>
    <w:p w:rsidR="001B6390" w:rsidRPr="00D94591" w:rsidRDefault="001B6390" w:rsidP="001B6390">
      <w:pPr>
        <w:rPr>
          <w:szCs w:val="21"/>
        </w:rPr>
      </w:pPr>
      <w:r w:rsidRPr="00D94591">
        <w:rPr>
          <w:szCs w:val="21"/>
        </w:rPr>
        <w:t>IDS Number: HA0MT</w:t>
      </w:r>
    </w:p>
    <w:p w:rsidR="001B6390" w:rsidRDefault="001B6390" w:rsidP="001B6390">
      <w:pPr>
        <w:rPr>
          <w:szCs w:val="21"/>
        </w:rPr>
      </w:pPr>
      <w:r w:rsidRPr="00D94591">
        <w:rPr>
          <w:szCs w:val="21"/>
        </w:rPr>
        <w:t>ISSN: 1000-0593</w:t>
      </w:r>
    </w:p>
    <w:p w:rsidR="001B6390" w:rsidRPr="00D94591" w:rsidRDefault="001B6390" w:rsidP="001B6390">
      <w:pPr>
        <w:rPr>
          <w:szCs w:val="21"/>
        </w:rPr>
      </w:pPr>
    </w:p>
    <w:p w:rsidR="001B6390" w:rsidRPr="00D94591" w:rsidRDefault="001B6390" w:rsidP="001B6390">
      <w:pPr>
        <w:rPr>
          <w:szCs w:val="21"/>
        </w:rPr>
      </w:pPr>
      <w:r w:rsidRPr="00D94591">
        <w:rPr>
          <w:szCs w:val="21"/>
        </w:rPr>
        <w:t>Record 57 of 273</w:t>
      </w:r>
    </w:p>
    <w:p w:rsidR="001B6390" w:rsidRPr="00D94591" w:rsidRDefault="001B6390" w:rsidP="001B6390">
      <w:pPr>
        <w:rPr>
          <w:szCs w:val="21"/>
        </w:rPr>
      </w:pPr>
      <w:r w:rsidRPr="00D94591">
        <w:rPr>
          <w:szCs w:val="21"/>
        </w:rPr>
        <w:t>Title: Finite 2-groups whose length of chain of nonnormal subgroups is at most 2</w:t>
      </w:r>
    </w:p>
    <w:p w:rsidR="001B6390" w:rsidRPr="00D94591" w:rsidRDefault="001B6390" w:rsidP="001B6390">
      <w:pPr>
        <w:rPr>
          <w:szCs w:val="21"/>
        </w:rPr>
      </w:pPr>
      <w:r w:rsidRPr="00D94591">
        <w:rPr>
          <w:szCs w:val="21"/>
        </w:rPr>
        <w:t>Author(s): Song, QW (Song, Qiangwei); Zhang, QH (Zhang, Qinhai)</w:t>
      </w:r>
    </w:p>
    <w:p w:rsidR="001B6390" w:rsidRPr="00D94591" w:rsidRDefault="001B6390" w:rsidP="001B6390">
      <w:pPr>
        <w:rPr>
          <w:szCs w:val="21"/>
        </w:rPr>
      </w:pPr>
      <w:r w:rsidRPr="00D94591">
        <w:rPr>
          <w:szCs w:val="21"/>
        </w:rPr>
        <w:t xml:space="preserve">Source: FRONTIERS OF MATHEMATICS IN CHINA  Volume: 13  Issue: 5  Pages: 1075-1097  DOI: 10.1007/s11464-018-0719-7  Published: OCT 2018  </w:t>
      </w:r>
    </w:p>
    <w:p w:rsidR="001B6390" w:rsidRPr="00D94591" w:rsidRDefault="001B6390" w:rsidP="001B6390">
      <w:pPr>
        <w:rPr>
          <w:szCs w:val="21"/>
        </w:rPr>
      </w:pPr>
      <w:r w:rsidRPr="00D94591">
        <w:rPr>
          <w:szCs w:val="21"/>
        </w:rPr>
        <w:t>Accession Number: WOS:000447907200005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[Song, Qiangwei; Zhang, Qinhai] Shanxi Normal Univ, Dept Math, Linfen 041004, Peoples R China.</w:t>
      </w:r>
    </w:p>
    <w:p w:rsidR="001B6390" w:rsidRPr="00D94591" w:rsidRDefault="001B6390" w:rsidP="001B6390">
      <w:pPr>
        <w:rPr>
          <w:szCs w:val="21"/>
        </w:rPr>
      </w:pPr>
      <w:r w:rsidRPr="00D94591">
        <w:rPr>
          <w:szCs w:val="21"/>
        </w:rPr>
        <w:t>Reprint Address: Zhang, QH (reprint author), Shanxi Normal Univ, Dept Math, Linfen 041004, Peoples R China.</w:t>
      </w:r>
    </w:p>
    <w:p w:rsidR="001B6390" w:rsidRPr="00D94591" w:rsidRDefault="001B6390" w:rsidP="001B6390">
      <w:pPr>
        <w:rPr>
          <w:szCs w:val="21"/>
        </w:rPr>
      </w:pPr>
      <w:r w:rsidRPr="00D94591">
        <w:rPr>
          <w:szCs w:val="21"/>
        </w:rPr>
        <w:t>E-mail Addresses: zhangqh@sxnu.edu.cn</w:t>
      </w:r>
    </w:p>
    <w:p w:rsidR="001B6390" w:rsidRPr="00D94591" w:rsidRDefault="001B6390" w:rsidP="001B6390">
      <w:pPr>
        <w:rPr>
          <w:szCs w:val="21"/>
        </w:rPr>
      </w:pPr>
      <w:r w:rsidRPr="00D94591">
        <w:rPr>
          <w:szCs w:val="21"/>
        </w:rPr>
        <w:t>IDS Number: GX6XN</w:t>
      </w:r>
    </w:p>
    <w:p w:rsidR="001B6390" w:rsidRPr="00D94591" w:rsidRDefault="001B6390" w:rsidP="001B6390">
      <w:pPr>
        <w:rPr>
          <w:szCs w:val="21"/>
        </w:rPr>
      </w:pPr>
      <w:r w:rsidRPr="00D94591">
        <w:rPr>
          <w:szCs w:val="21"/>
        </w:rPr>
        <w:t>ISSN: 1673-3452</w:t>
      </w:r>
    </w:p>
    <w:p w:rsidR="001B6390" w:rsidRDefault="001B6390" w:rsidP="001B6390">
      <w:pPr>
        <w:rPr>
          <w:szCs w:val="21"/>
        </w:rPr>
      </w:pPr>
      <w:r w:rsidRPr="00D94591">
        <w:rPr>
          <w:szCs w:val="21"/>
        </w:rPr>
        <w:t>eISSN: 1673-3576</w:t>
      </w:r>
    </w:p>
    <w:p w:rsidR="001B6390" w:rsidRPr="00D94591" w:rsidRDefault="001B6390" w:rsidP="001B6390">
      <w:pPr>
        <w:rPr>
          <w:szCs w:val="21"/>
        </w:rPr>
      </w:pPr>
    </w:p>
    <w:p w:rsidR="001B6390" w:rsidRPr="00D94591" w:rsidRDefault="001B6390" w:rsidP="001B6390">
      <w:pPr>
        <w:rPr>
          <w:szCs w:val="21"/>
        </w:rPr>
      </w:pPr>
      <w:r w:rsidRPr="00D94591">
        <w:rPr>
          <w:szCs w:val="21"/>
        </w:rPr>
        <w:t>Record 58 of 273</w:t>
      </w:r>
    </w:p>
    <w:p w:rsidR="001B6390" w:rsidRPr="00D94591" w:rsidRDefault="001B6390" w:rsidP="001B6390">
      <w:pPr>
        <w:rPr>
          <w:szCs w:val="21"/>
        </w:rPr>
      </w:pPr>
      <w:r w:rsidRPr="00D94591">
        <w:rPr>
          <w:szCs w:val="21"/>
        </w:rPr>
        <w:t>Title: Cosmological constraints on Lambda(alpha)CDM models with time-varying fine structure constant</w:t>
      </w:r>
    </w:p>
    <w:p w:rsidR="001B6390" w:rsidRPr="00D94591" w:rsidRDefault="001B6390" w:rsidP="001B6390">
      <w:pPr>
        <w:rPr>
          <w:szCs w:val="21"/>
        </w:rPr>
      </w:pPr>
      <w:r w:rsidRPr="00D94591">
        <w:rPr>
          <w:szCs w:val="21"/>
        </w:rPr>
        <w:t>Author(s): Zhang, JJ (Zhang, Jin-Jun); Yin, L (Yin, Lu); Geng, CQ (Geng, Chao-Qiang)</w:t>
      </w:r>
    </w:p>
    <w:p w:rsidR="001B6390" w:rsidRPr="00D94591" w:rsidRDefault="001B6390" w:rsidP="001B6390">
      <w:pPr>
        <w:rPr>
          <w:szCs w:val="21"/>
        </w:rPr>
      </w:pPr>
      <w:r w:rsidRPr="00D94591">
        <w:rPr>
          <w:szCs w:val="21"/>
        </w:rPr>
        <w:t xml:space="preserve">Source: ANNALS OF PHYSICS  Volume: 397  Pages: 400-409  DOI: 10.1016/j.aop.2018.08.015  Published: OCT 2018  </w:t>
      </w:r>
    </w:p>
    <w:p w:rsidR="001B6390" w:rsidRPr="00D94591" w:rsidRDefault="001B6390" w:rsidP="001B6390">
      <w:pPr>
        <w:rPr>
          <w:szCs w:val="21"/>
        </w:rPr>
      </w:pPr>
      <w:r w:rsidRPr="00D94591">
        <w:rPr>
          <w:szCs w:val="21"/>
        </w:rPr>
        <w:t>Accession Number: WOS:000447962400016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Jin-Jun; Geng, Chao-Qiang] Shanxi Normal Univ, Sch Phys &amp; Informat Engn, Linfen 091004, Peoples R China. </w:t>
      </w:r>
    </w:p>
    <w:p w:rsidR="001B6390" w:rsidRPr="00D94591" w:rsidRDefault="001B6390" w:rsidP="001B6390">
      <w:pPr>
        <w:rPr>
          <w:szCs w:val="21"/>
        </w:rPr>
      </w:pPr>
      <w:r w:rsidRPr="00D94591">
        <w:rPr>
          <w:szCs w:val="21"/>
        </w:rPr>
        <w:t xml:space="preserve">[Yin, Lu; Geng, Chao-Qiang] Natl Tsing Hua Univ, Dept Phys, Hsinchu 300, Taiwan. </w:t>
      </w:r>
    </w:p>
    <w:p w:rsidR="001B6390" w:rsidRPr="00D94591" w:rsidRDefault="001B6390" w:rsidP="001B6390">
      <w:pPr>
        <w:rPr>
          <w:szCs w:val="21"/>
        </w:rPr>
      </w:pPr>
      <w:r w:rsidRPr="00D94591">
        <w:rPr>
          <w:szCs w:val="21"/>
        </w:rPr>
        <w:t>[Geng, Chao-Qiang] Natl Ctr Theoret Sci, Hsinchu 300, Taiwan.</w:t>
      </w:r>
    </w:p>
    <w:p w:rsidR="001B6390" w:rsidRPr="00D94591" w:rsidRDefault="001B6390" w:rsidP="001B6390">
      <w:pPr>
        <w:rPr>
          <w:szCs w:val="21"/>
        </w:rPr>
      </w:pPr>
      <w:r w:rsidRPr="00D94591">
        <w:rPr>
          <w:szCs w:val="21"/>
        </w:rPr>
        <w:t>Reprint Address: Geng, CQ (reprint author), Natl Tsing Hua Univ, Dept Phys, Hsinchu 300, Taiwan.</w:t>
      </w:r>
    </w:p>
    <w:p w:rsidR="001B6390" w:rsidRPr="00D94591" w:rsidRDefault="001B6390" w:rsidP="001B6390">
      <w:pPr>
        <w:rPr>
          <w:szCs w:val="21"/>
        </w:rPr>
      </w:pPr>
      <w:r w:rsidRPr="00D94591">
        <w:rPr>
          <w:szCs w:val="21"/>
        </w:rPr>
        <w:t>E-mail Addresses: zhangjinjun@sxnu.edu.cn; yinlu@gapp.nthu.edu.tw; geng@phys.nthu.edu.tw</w:t>
      </w:r>
    </w:p>
    <w:p w:rsidR="001B6390" w:rsidRPr="00D94591" w:rsidRDefault="001B6390" w:rsidP="001B6390">
      <w:pPr>
        <w:rPr>
          <w:szCs w:val="21"/>
        </w:rPr>
      </w:pPr>
      <w:r w:rsidRPr="00D94591">
        <w:rPr>
          <w:szCs w:val="21"/>
        </w:rPr>
        <w:t>IDS Number: GX7OG</w:t>
      </w:r>
    </w:p>
    <w:p w:rsidR="001B6390" w:rsidRPr="00D94591" w:rsidRDefault="001B6390" w:rsidP="001B6390">
      <w:pPr>
        <w:rPr>
          <w:szCs w:val="21"/>
        </w:rPr>
      </w:pPr>
      <w:r w:rsidRPr="00D94591">
        <w:rPr>
          <w:szCs w:val="21"/>
        </w:rPr>
        <w:t>ISSN: 0003-4916</w:t>
      </w:r>
    </w:p>
    <w:p w:rsidR="001B6390" w:rsidRPr="00D94591" w:rsidRDefault="001B6390" w:rsidP="001B6390">
      <w:pPr>
        <w:rPr>
          <w:szCs w:val="21"/>
        </w:rPr>
      </w:pPr>
      <w:r w:rsidRPr="00D94591">
        <w:rPr>
          <w:szCs w:val="21"/>
        </w:rPr>
        <w:lastRenderedPageBreak/>
        <w:t>eISSN: 1096-035X</w:t>
      </w:r>
    </w:p>
    <w:p w:rsidR="001B6390" w:rsidRPr="00D94591" w:rsidRDefault="001B6390" w:rsidP="001B6390">
      <w:pPr>
        <w:rPr>
          <w:szCs w:val="21"/>
        </w:rPr>
      </w:pPr>
      <w:r w:rsidRPr="00D94591">
        <w:rPr>
          <w:szCs w:val="21"/>
        </w:rPr>
        <w:t>Record 59 of 273</w:t>
      </w:r>
    </w:p>
    <w:p w:rsidR="001B6390" w:rsidRPr="00D94591" w:rsidRDefault="001B6390" w:rsidP="001B6390">
      <w:pPr>
        <w:rPr>
          <w:szCs w:val="21"/>
        </w:rPr>
      </w:pPr>
      <w:r w:rsidRPr="00D94591">
        <w:rPr>
          <w:szCs w:val="21"/>
        </w:rPr>
        <w:t>Title: A PREY-PREDATOR MODEL WITH HOLLING II FUNCTIONAL RESPONSE AND THE CARRYING CAPACITY OF PREDATOR DEPENDING ON ITS PREY</w:t>
      </w:r>
    </w:p>
    <w:p w:rsidR="001B6390" w:rsidRPr="00D94591" w:rsidRDefault="001B6390" w:rsidP="001B6390">
      <w:pPr>
        <w:rPr>
          <w:szCs w:val="21"/>
        </w:rPr>
      </w:pPr>
      <w:r w:rsidRPr="00D94591">
        <w:rPr>
          <w:szCs w:val="21"/>
        </w:rPr>
        <w:t>Author(s): Liu, HW (Liu, Hanwu); Li, T (Li, Ting); Zhang, FQ (Zhang, Fengqin)</w:t>
      </w:r>
    </w:p>
    <w:p w:rsidR="001B6390" w:rsidRPr="00D94591" w:rsidRDefault="001B6390" w:rsidP="001B6390">
      <w:pPr>
        <w:rPr>
          <w:szCs w:val="21"/>
        </w:rPr>
      </w:pPr>
      <w:r w:rsidRPr="00D94591">
        <w:rPr>
          <w:szCs w:val="21"/>
        </w:rPr>
        <w:t xml:space="preserve">Source: JOURNAL OF APPLIED ANALYSIS AND COMPUTATION  Volume: 8  Issue: 5  Pages: 1464-1474  DOI: 10.11948/2018.1464  Published: OCT 2018  </w:t>
      </w:r>
    </w:p>
    <w:p w:rsidR="001B6390" w:rsidRPr="00D94591" w:rsidRDefault="001B6390" w:rsidP="001B6390">
      <w:pPr>
        <w:rPr>
          <w:szCs w:val="21"/>
        </w:rPr>
      </w:pPr>
      <w:r w:rsidRPr="00D94591">
        <w:rPr>
          <w:szCs w:val="21"/>
        </w:rPr>
        <w:t>Accession Number: WOS:000445701500009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[Liu, Hanwu; Li, Ting; Zhang, Fengqin] Yuncheng Univ, Dept Appl Math, Yuncheng 044000, Peoples R China. </w:t>
      </w:r>
    </w:p>
    <w:p w:rsidR="001B6390" w:rsidRPr="00D94591" w:rsidRDefault="001B6390" w:rsidP="001B6390">
      <w:pPr>
        <w:rPr>
          <w:szCs w:val="21"/>
        </w:rPr>
      </w:pPr>
      <w:r w:rsidRPr="00D94591">
        <w:rPr>
          <w:szCs w:val="21"/>
        </w:rPr>
        <w:t>[Li, Ting] Shanxi Normal Univ, Sch Math &amp; Comp Sci, Linfen 041004, Peoples R China.</w:t>
      </w:r>
    </w:p>
    <w:p w:rsidR="001B6390" w:rsidRPr="00D94591" w:rsidRDefault="001B6390" w:rsidP="001B6390">
      <w:pPr>
        <w:rPr>
          <w:szCs w:val="21"/>
        </w:rPr>
      </w:pPr>
      <w:r w:rsidRPr="00D94591">
        <w:rPr>
          <w:szCs w:val="21"/>
        </w:rPr>
        <w:t>Reprint Address: Liu, HW (reprint author), Yuncheng Univ, Dept Appl Math, Yuncheng 044000, Peoples R China.</w:t>
      </w:r>
    </w:p>
    <w:p w:rsidR="001B6390" w:rsidRPr="00D94591" w:rsidRDefault="001B6390" w:rsidP="001B6390">
      <w:pPr>
        <w:rPr>
          <w:szCs w:val="21"/>
        </w:rPr>
      </w:pPr>
      <w:r w:rsidRPr="00D94591">
        <w:rPr>
          <w:szCs w:val="21"/>
        </w:rPr>
        <w:t>E-mail Addresses: liuhanwu-china@163.com</w:t>
      </w:r>
    </w:p>
    <w:p w:rsidR="001B6390" w:rsidRPr="00D94591" w:rsidRDefault="001B6390" w:rsidP="001B6390">
      <w:pPr>
        <w:rPr>
          <w:szCs w:val="21"/>
        </w:rPr>
      </w:pPr>
      <w:r w:rsidRPr="00D94591">
        <w:rPr>
          <w:szCs w:val="21"/>
        </w:rPr>
        <w:t>IDS Number: GU9VD</w:t>
      </w:r>
    </w:p>
    <w:p w:rsidR="001B6390" w:rsidRPr="00D94591" w:rsidRDefault="001B6390" w:rsidP="001B6390">
      <w:pPr>
        <w:rPr>
          <w:szCs w:val="21"/>
        </w:rPr>
      </w:pPr>
      <w:r w:rsidRPr="00D94591">
        <w:rPr>
          <w:szCs w:val="21"/>
        </w:rPr>
        <w:t>ISSN: 2156-907X</w:t>
      </w:r>
    </w:p>
    <w:p w:rsidR="001B6390" w:rsidRDefault="001B6390" w:rsidP="001B6390">
      <w:pPr>
        <w:rPr>
          <w:szCs w:val="21"/>
        </w:rPr>
      </w:pPr>
      <w:r w:rsidRPr="00D94591">
        <w:rPr>
          <w:szCs w:val="21"/>
        </w:rPr>
        <w:t>eISSN: 2158-5644</w:t>
      </w:r>
    </w:p>
    <w:p w:rsidR="001B6390" w:rsidRPr="00D94591" w:rsidRDefault="001B6390" w:rsidP="001B6390">
      <w:pPr>
        <w:rPr>
          <w:szCs w:val="21"/>
        </w:rPr>
      </w:pPr>
    </w:p>
    <w:p w:rsidR="001B6390" w:rsidRPr="00D94591" w:rsidRDefault="001B6390" w:rsidP="001B6390">
      <w:pPr>
        <w:rPr>
          <w:szCs w:val="21"/>
        </w:rPr>
      </w:pPr>
      <w:r w:rsidRPr="00D94591">
        <w:rPr>
          <w:szCs w:val="21"/>
        </w:rPr>
        <w:t>Record 60 of 273</w:t>
      </w:r>
    </w:p>
    <w:p w:rsidR="001B6390" w:rsidRPr="00D94591" w:rsidRDefault="001B6390" w:rsidP="001B6390">
      <w:pPr>
        <w:rPr>
          <w:szCs w:val="21"/>
        </w:rPr>
      </w:pPr>
      <w:r w:rsidRPr="00D94591">
        <w:rPr>
          <w:szCs w:val="21"/>
        </w:rPr>
        <w:t>Title: Vortex-pair states in spin-orbit-coupled Bose-Einstein condensates with coherent coupling</w:t>
      </w:r>
    </w:p>
    <w:p w:rsidR="001B6390" w:rsidRPr="00D94591" w:rsidRDefault="001B6390" w:rsidP="001B6390">
      <w:pPr>
        <w:rPr>
          <w:szCs w:val="21"/>
        </w:rPr>
      </w:pPr>
      <w:r w:rsidRPr="00D94591">
        <w:rPr>
          <w:szCs w:val="21"/>
        </w:rPr>
        <w:t>Author(s): Liu, YK (Liu, Yong-Kai); Yue, HX (Yue, Hong-Xia); Xu, LL (Xu, Liang-Liang); Yang, SJ (Yang, Shi-Jie)</w:t>
      </w:r>
    </w:p>
    <w:p w:rsidR="001B6390" w:rsidRPr="00D94591" w:rsidRDefault="001B6390" w:rsidP="001B6390">
      <w:pPr>
        <w:rPr>
          <w:szCs w:val="21"/>
        </w:rPr>
      </w:pPr>
      <w:r w:rsidRPr="00D94591">
        <w:rPr>
          <w:szCs w:val="21"/>
        </w:rPr>
        <w:t xml:space="preserve">Source: FRONTIERS OF PHYSICS  Volume: 13  Issue: 5  Article Number: 130316  DOI: 10.1007/s11467-018-0821-z  Published: OCT 2018  </w:t>
      </w:r>
    </w:p>
    <w:p w:rsidR="001B6390" w:rsidRPr="00D94591" w:rsidRDefault="001B6390" w:rsidP="001B6390">
      <w:pPr>
        <w:rPr>
          <w:szCs w:val="21"/>
        </w:rPr>
      </w:pPr>
      <w:r w:rsidRPr="00D94591">
        <w:rPr>
          <w:szCs w:val="21"/>
        </w:rPr>
        <w:t>Accession Number: WOS:000441165800001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[Liu, Yong-Kai; Yue, Hong-Xia] Shanxi Normal Univ, Coll Phys &amp; Informat Engn, Linfen 041004, Peoples R China. </w:t>
      </w:r>
    </w:p>
    <w:p w:rsidR="001B6390" w:rsidRPr="00D94591" w:rsidRDefault="001B6390" w:rsidP="001B6390">
      <w:pPr>
        <w:rPr>
          <w:szCs w:val="21"/>
        </w:rPr>
      </w:pPr>
      <w:r w:rsidRPr="00D94591">
        <w:rPr>
          <w:szCs w:val="21"/>
        </w:rPr>
        <w:t>[Xu, Liang-Liang; Yang, Shi-Jie] Beijing Normal Univ, Dept Phys, Beijing 100875, Peoples R China.</w:t>
      </w:r>
    </w:p>
    <w:p w:rsidR="001B6390" w:rsidRPr="00D94591" w:rsidRDefault="001B6390" w:rsidP="001B6390">
      <w:pPr>
        <w:rPr>
          <w:szCs w:val="21"/>
        </w:rPr>
      </w:pPr>
      <w:r w:rsidRPr="00D94591">
        <w:rPr>
          <w:szCs w:val="21"/>
        </w:rPr>
        <w:t>Reprint Address: Liu, YK (reprint author), Shanxi Normal Univ, Coll Phys &amp; Informat Engn, Linfen 041004, Peoples R China.</w:t>
      </w:r>
    </w:p>
    <w:p w:rsidR="001B6390" w:rsidRPr="00D94591" w:rsidRDefault="001B6390" w:rsidP="001B6390">
      <w:pPr>
        <w:rPr>
          <w:szCs w:val="21"/>
        </w:rPr>
      </w:pPr>
      <w:r w:rsidRPr="00D94591">
        <w:rPr>
          <w:szCs w:val="21"/>
        </w:rPr>
        <w:t>Yang, SJ (reprint author), Beijing Normal Univ, Dept Phys, Beijing 100875, Peoples R China.</w:t>
      </w:r>
    </w:p>
    <w:p w:rsidR="001B6390" w:rsidRPr="00D94591" w:rsidRDefault="001B6390" w:rsidP="001B6390">
      <w:pPr>
        <w:rPr>
          <w:szCs w:val="21"/>
        </w:rPr>
      </w:pPr>
      <w:r w:rsidRPr="00D94591">
        <w:rPr>
          <w:szCs w:val="21"/>
        </w:rPr>
        <w:t>E-mail Addresses: liuyongkai86@163.com; yangshijie@tsinghua.org.cn</w:t>
      </w:r>
    </w:p>
    <w:p w:rsidR="001B6390" w:rsidRPr="00D94591" w:rsidRDefault="001B6390" w:rsidP="001B6390">
      <w:pPr>
        <w:rPr>
          <w:szCs w:val="21"/>
        </w:rPr>
      </w:pPr>
      <w:r w:rsidRPr="00D94591">
        <w:rPr>
          <w:szCs w:val="21"/>
        </w:rPr>
        <w:t>IDS Number: GP8MX</w:t>
      </w:r>
    </w:p>
    <w:p w:rsidR="001B6390" w:rsidRDefault="001B6390" w:rsidP="001B6390">
      <w:pPr>
        <w:rPr>
          <w:szCs w:val="21"/>
        </w:rPr>
      </w:pPr>
      <w:r w:rsidRPr="00D94591">
        <w:rPr>
          <w:szCs w:val="21"/>
        </w:rPr>
        <w:t>ISSN: 2095-0462</w:t>
      </w:r>
    </w:p>
    <w:p w:rsidR="001B6390" w:rsidRPr="00D94591" w:rsidRDefault="001B6390" w:rsidP="001B6390">
      <w:pPr>
        <w:rPr>
          <w:szCs w:val="21"/>
        </w:rPr>
      </w:pPr>
    </w:p>
    <w:p w:rsidR="001B6390" w:rsidRPr="00D94591" w:rsidRDefault="001B6390" w:rsidP="001B6390">
      <w:pPr>
        <w:rPr>
          <w:szCs w:val="21"/>
        </w:rPr>
      </w:pPr>
      <w:r w:rsidRPr="00D94591">
        <w:rPr>
          <w:szCs w:val="21"/>
        </w:rPr>
        <w:t>Record 61 of 273</w:t>
      </w:r>
    </w:p>
    <w:p w:rsidR="001B6390" w:rsidRPr="00D94591" w:rsidRDefault="001B6390" w:rsidP="001B6390">
      <w:pPr>
        <w:rPr>
          <w:szCs w:val="21"/>
        </w:rPr>
      </w:pPr>
      <w:r w:rsidRPr="00D94591">
        <w:rPr>
          <w:szCs w:val="21"/>
        </w:rPr>
        <w:t>Title: Enhancement of plasmon-photon coupling in grating coupled graphene inside a Fabry-Perot cavity</w:t>
      </w:r>
    </w:p>
    <w:p w:rsidR="001B6390" w:rsidRPr="00D94591" w:rsidRDefault="001B6390" w:rsidP="001B6390">
      <w:pPr>
        <w:rPr>
          <w:szCs w:val="21"/>
        </w:rPr>
      </w:pPr>
      <w:r w:rsidRPr="00D94591">
        <w:rPr>
          <w:szCs w:val="21"/>
        </w:rPr>
        <w:t>Author(s): Zhao, CX (Zhao, C. X.); Xu, W (Xu, W.); Dong, HM (Dong, H. M.); Yu, Y (Yu, Y.); Qin, H (Qin, H.); Peeters, FM (Peeters, F. M.)</w:t>
      </w:r>
    </w:p>
    <w:p w:rsidR="001B6390" w:rsidRPr="00D94591" w:rsidRDefault="001B6390" w:rsidP="001B6390">
      <w:pPr>
        <w:rPr>
          <w:szCs w:val="21"/>
        </w:rPr>
      </w:pPr>
      <w:r w:rsidRPr="00D94591">
        <w:rPr>
          <w:szCs w:val="21"/>
        </w:rPr>
        <w:t xml:space="preserve">Source: SOLID STATE COMMUNICATIONS  Volume: 280  Pages: 45-49  DOI: </w:t>
      </w:r>
      <w:r w:rsidRPr="00D94591">
        <w:rPr>
          <w:szCs w:val="21"/>
        </w:rPr>
        <w:lastRenderedPageBreak/>
        <w:t xml:space="preserve">10.1016/j.ssc.2018.06.005  Published: OCT 2018  </w:t>
      </w:r>
    </w:p>
    <w:p w:rsidR="001B6390" w:rsidRPr="00D94591" w:rsidRDefault="001B6390" w:rsidP="001B6390">
      <w:pPr>
        <w:rPr>
          <w:szCs w:val="21"/>
        </w:rPr>
      </w:pPr>
      <w:r w:rsidRPr="00D94591">
        <w:rPr>
          <w:szCs w:val="21"/>
        </w:rPr>
        <w:t>Accession Number: WOS:000439059600008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[Zhao, C. X.] Shanxi Normal Univ, Coll Phys &amp; Informat Engn, Linfen 041004, Peoples R China. </w:t>
      </w:r>
    </w:p>
    <w:p w:rsidR="001B6390" w:rsidRPr="00D94591" w:rsidRDefault="001B6390" w:rsidP="001B6390">
      <w:pPr>
        <w:rPr>
          <w:szCs w:val="21"/>
        </w:rPr>
      </w:pPr>
      <w:r w:rsidRPr="00D94591">
        <w:rPr>
          <w:szCs w:val="21"/>
        </w:rPr>
        <w:t xml:space="preserve">[Xu, W.] Chinese Acad Sci, Inst Solid State Phys, Key Lab Mat Phys, Hefei 230031, Anhui, Peoples R China. </w:t>
      </w:r>
    </w:p>
    <w:p w:rsidR="001B6390" w:rsidRPr="00D94591" w:rsidRDefault="001B6390" w:rsidP="001B6390">
      <w:pPr>
        <w:rPr>
          <w:szCs w:val="21"/>
        </w:rPr>
      </w:pPr>
      <w:r w:rsidRPr="00D94591">
        <w:rPr>
          <w:szCs w:val="21"/>
        </w:rPr>
        <w:t xml:space="preserve">[Xu, W.] Yunnan Univ, Dept Phys &amp; Astron, Kunming 650091, Yunnan, Peoples R China. </w:t>
      </w:r>
    </w:p>
    <w:p w:rsidR="001B6390" w:rsidRPr="00D94591" w:rsidRDefault="001B6390" w:rsidP="001B6390">
      <w:pPr>
        <w:rPr>
          <w:szCs w:val="21"/>
        </w:rPr>
      </w:pPr>
      <w:r w:rsidRPr="00D94591">
        <w:rPr>
          <w:szCs w:val="21"/>
        </w:rPr>
        <w:t xml:space="preserve">[Dong, H. M.] China Univ Min &amp; Technol, Sch Phys Sci &amp; Technol, Xuzhou 221116, Jiangsu, Peoples R China. </w:t>
      </w:r>
    </w:p>
    <w:p w:rsidR="001B6390" w:rsidRPr="00D94591" w:rsidRDefault="001B6390" w:rsidP="001B6390">
      <w:pPr>
        <w:rPr>
          <w:szCs w:val="21"/>
        </w:rPr>
      </w:pPr>
      <w:r w:rsidRPr="00D94591">
        <w:rPr>
          <w:szCs w:val="21"/>
        </w:rPr>
        <w:t xml:space="preserve">[Yu, Y.; Qin, H.] Chinese Acad Sci, Suzhou Inst Nanotech &amp; Nanobion, Key Lab Nanodevices &amp; Applicat, Suzhou 215123, Peoples R China. </w:t>
      </w:r>
    </w:p>
    <w:p w:rsidR="001B6390" w:rsidRPr="00D94591" w:rsidRDefault="001B6390" w:rsidP="001B6390">
      <w:pPr>
        <w:rPr>
          <w:szCs w:val="21"/>
        </w:rPr>
      </w:pPr>
      <w:r w:rsidRPr="00D94591">
        <w:rPr>
          <w:szCs w:val="21"/>
        </w:rPr>
        <w:t>[Peeters, F. M.] Univ Antwerp, Dept Phys, Groenenborgerlaan 171, B-2020 Antwerp, Belgium.</w:t>
      </w:r>
    </w:p>
    <w:p w:rsidR="001B6390" w:rsidRPr="00D94591" w:rsidRDefault="001B6390" w:rsidP="001B6390">
      <w:pPr>
        <w:rPr>
          <w:szCs w:val="21"/>
        </w:rPr>
      </w:pPr>
      <w:r w:rsidRPr="00D94591">
        <w:rPr>
          <w:szCs w:val="21"/>
        </w:rPr>
        <w:t>Reprint Address: Xu, W (reprint author), Chinese Acad Sci, Inst Solid State Phys, Key Lab Mat Phys, Hefei 230031, Anhui, Peoples R China.</w:t>
      </w:r>
    </w:p>
    <w:p w:rsidR="001B6390" w:rsidRPr="00D94591" w:rsidRDefault="001B6390" w:rsidP="001B6390">
      <w:pPr>
        <w:rPr>
          <w:szCs w:val="21"/>
        </w:rPr>
      </w:pPr>
      <w:r w:rsidRPr="00D94591">
        <w:rPr>
          <w:szCs w:val="21"/>
        </w:rPr>
        <w:t>E-mail Addresses: wenxu_issp@aliyun.com</w:t>
      </w:r>
    </w:p>
    <w:p w:rsidR="001B6390" w:rsidRPr="00D94591" w:rsidRDefault="001B6390" w:rsidP="001B6390">
      <w:pPr>
        <w:rPr>
          <w:szCs w:val="21"/>
        </w:rPr>
      </w:pPr>
      <w:r w:rsidRPr="00D94591">
        <w:rPr>
          <w:szCs w:val="21"/>
        </w:rPr>
        <w:t>IDS Number: GN5BV</w:t>
      </w:r>
    </w:p>
    <w:p w:rsidR="001B6390" w:rsidRPr="00D94591" w:rsidRDefault="001B6390" w:rsidP="001B6390">
      <w:pPr>
        <w:rPr>
          <w:szCs w:val="21"/>
        </w:rPr>
      </w:pPr>
      <w:r w:rsidRPr="00D94591">
        <w:rPr>
          <w:szCs w:val="21"/>
        </w:rPr>
        <w:t>ISSN: 0038-1098</w:t>
      </w:r>
    </w:p>
    <w:p w:rsidR="001B6390" w:rsidRDefault="001B6390" w:rsidP="001B6390">
      <w:pPr>
        <w:rPr>
          <w:szCs w:val="21"/>
        </w:rPr>
      </w:pPr>
      <w:r w:rsidRPr="00D94591">
        <w:rPr>
          <w:szCs w:val="21"/>
        </w:rPr>
        <w:t>eISSN: 1879-2766</w:t>
      </w:r>
    </w:p>
    <w:p w:rsidR="001B6390" w:rsidRPr="00D94591" w:rsidRDefault="001B6390" w:rsidP="001B6390">
      <w:pPr>
        <w:rPr>
          <w:szCs w:val="21"/>
        </w:rPr>
      </w:pPr>
    </w:p>
    <w:p w:rsidR="001B6390" w:rsidRPr="00D94591" w:rsidRDefault="001B6390" w:rsidP="001B6390">
      <w:pPr>
        <w:rPr>
          <w:szCs w:val="21"/>
        </w:rPr>
      </w:pPr>
      <w:r w:rsidRPr="00D94591">
        <w:rPr>
          <w:szCs w:val="21"/>
        </w:rPr>
        <w:t>Record 62 of 273</w:t>
      </w:r>
    </w:p>
    <w:p w:rsidR="001B6390" w:rsidRPr="00D94591" w:rsidRDefault="001B6390" w:rsidP="001B6390">
      <w:pPr>
        <w:rPr>
          <w:szCs w:val="21"/>
        </w:rPr>
      </w:pPr>
      <w:r w:rsidRPr="00D94591">
        <w:rPr>
          <w:szCs w:val="21"/>
        </w:rPr>
        <w:t>Title: First-principles study of electronic structure and magnetic properties of SrTi1-x M (x) O-3 (M = Cr, Mn, Fe, Co, or Ni)</w:t>
      </w:r>
    </w:p>
    <w:p w:rsidR="001B6390" w:rsidRPr="00D94591" w:rsidRDefault="001B6390" w:rsidP="001B6390">
      <w:pPr>
        <w:rPr>
          <w:szCs w:val="21"/>
        </w:rPr>
      </w:pPr>
      <w:r w:rsidRPr="00D94591">
        <w:rPr>
          <w:szCs w:val="21"/>
        </w:rPr>
        <w:t>Author(s): Dong, XL (Dong, Xin-Long); Zhang, KH (Zhang, Kun-Hua); Xu, MX (Xu, Ming-Xiang)</w:t>
      </w:r>
    </w:p>
    <w:p w:rsidR="001B6390" w:rsidRPr="00D94591" w:rsidRDefault="001B6390" w:rsidP="001B6390">
      <w:pPr>
        <w:rPr>
          <w:szCs w:val="21"/>
        </w:rPr>
      </w:pPr>
      <w:r w:rsidRPr="00D94591">
        <w:rPr>
          <w:szCs w:val="21"/>
        </w:rPr>
        <w:t xml:space="preserve">Source: FRONTIERS OF PHYSICS  Volume: 13  Issue: 5  Article Number: 137106  DOI: 10.1007/s11467-018-0807-x  Published: OCT 2018  </w:t>
      </w:r>
    </w:p>
    <w:p w:rsidR="001B6390" w:rsidRPr="00D94591" w:rsidRDefault="001B6390" w:rsidP="001B6390">
      <w:pPr>
        <w:rPr>
          <w:szCs w:val="21"/>
        </w:rPr>
      </w:pPr>
      <w:r w:rsidRPr="00D94591">
        <w:rPr>
          <w:szCs w:val="21"/>
        </w:rPr>
        <w:t>Accession Number: WOS:000437222100002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[Dong, Xin-Long] Shanxi Normal Univ, Coll Phys &amp; Informat Engn, Linfen 041004, Peoples R China. </w:t>
      </w:r>
    </w:p>
    <w:p w:rsidR="001B6390" w:rsidRPr="00D94591" w:rsidRDefault="001B6390" w:rsidP="001B6390">
      <w:pPr>
        <w:rPr>
          <w:szCs w:val="21"/>
        </w:rPr>
      </w:pPr>
      <w:r w:rsidRPr="00D94591">
        <w:rPr>
          <w:szCs w:val="21"/>
        </w:rPr>
        <w:t xml:space="preserve">[Dong, Xin-Long; Xu, Ming-Xiang] Southeast Univ, Dept Phys, Nanjing 210096, Jiangsu, Peoples R China. </w:t>
      </w:r>
    </w:p>
    <w:p w:rsidR="001B6390" w:rsidRPr="00D94591" w:rsidRDefault="001B6390" w:rsidP="001B6390">
      <w:pPr>
        <w:rPr>
          <w:szCs w:val="21"/>
        </w:rPr>
      </w:pPr>
      <w:r w:rsidRPr="00D94591">
        <w:rPr>
          <w:szCs w:val="21"/>
        </w:rPr>
        <w:t xml:space="preserve">[Dong, Xin-Long; Xu, Ming-Xiang] Southeast Univ, Key Lab MEMS, Minist Educ, Nanjing 210096, Jiangsu, Peoples R China. </w:t>
      </w:r>
    </w:p>
    <w:p w:rsidR="001B6390" w:rsidRPr="00D94591" w:rsidRDefault="001B6390" w:rsidP="001B6390">
      <w:pPr>
        <w:rPr>
          <w:szCs w:val="21"/>
        </w:rPr>
      </w:pPr>
      <w:r w:rsidRPr="00D94591">
        <w:rPr>
          <w:szCs w:val="21"/>
        </w:rPr>
        <w:t>[Zhang, Kun-Hua] Univ Sci &amp; Technol China, Hefei Natl Lab Phys Sci Microscale, ICQD, Hefei 230026, Anhui, Peoples R China.</w:t>
      </w:r>
    </w:p>
    <w:p w:rsidR="001B6390" w:rsidRPr="00D94591" w:rsidRDefault="001B6390" w:rsidP="001B6390">
      <w:pPr>
        <w:rPr>
          <w:szCs w:val="21"/>
        </w:rPr>
      </w:pPr>
      <w:r w:rsidRPr="00D94591">
        <w:rPr>
          <w:szCs w:val="21"/>
        </w:rPr>
        <w:t>Reprint Address: Xu, MX (reprint author), Southeast Univ, Dept Phys, Nanjing 210096, Jiangsu, Peoples R China.</w:t>
      </w:r>
    </w:p>
    <w:p w:rsidR="001B6390" w:rsidRPr="00D94591" w:rsidRDefault="001B6390" w:rsidP="001B6390">
      <w:pPr>
        <w:rPr>
          <w:szCs w:val="21"/>
        </w:rPr>
      </w:pPr>
      <w:r w:rsidRPr="00D94591">
        <w:rPr>
          <w:szCs w:val="21"/>
        </w:rPr>
        <w:t>Xu, MX (reprint author), Southeast Univ, Key Lab MEMS, Minist Educ, Nanjing 210096, Jiangsu, Peoples R China.</w:t>
      </w:r>
    </w:p>
    <w:p w:rsidR="001B6390" w:rsidRPr="00D94591" w:rsidRDefault="001B6390" w:rsidP="001B6390">
      <w:pPr>
        <w:rPr>
          <w:szCs w:val="21"/>
        </w:rPr>
      </w:pPr>
      <w:r w:rsidRPr="00D94591">
        <w:rPr>
          <w:szCs w:val="21"/>
        </w:rPr>
        <w:t>Zhang, KH (reprint author), Univ Sci &amp; Technol China, Hefei Natl Lab Phys Sci Microscale, ICQD, Hefei 230026, Anhui, Peoples R China.</w:t>
      </w:r>
    </w:p>
    <w:p w:rsidR="001B6390" w:rsidRPr="00D94591" w:rsidRDefault="001B6390" w:rsidP="001B6390">
      <w:pPr>
        <w:rPr>
          <w:szCs w:val="21"/>
        </w:rPr>
      </w:pPr>
      <w:r w:rsidRPr="00D94591">
        <w:rPr>
          <w:szCs w:val="21"/>
        </w:rPr>
        <w:lastRenderedPageBreak/>
        <w:t>E-mail Addresses: zhangkh1@ustc.edu.cn; mxxu@seu.edu.cn</w:t>
      </w:r>
    </w:p>
    <w:p w:rsidR="001B6390" w:rsidRPr="00D94591" w:rsidRDefault="001B6390" w:rsidP="001B6390">
      <w:pPr>
        <w:rPr>
          <w:szCs w:val="21"/>
        </w:rPr>
      </w:pPr>
      <w:r w:rsidRPr="00D94591">
        <w:rPr>
          <w:szCs w:val="21"/>
        </w:rPr>
        <w:t>IDS Number: GL5QA</w:t>
      </w:r>
    </w:p>
    <w:p w:rsidR="001B6390" w:rsidRDefault="001B6390" w:rsidP="001B6390">
      <w:pPr>
        <w:rPr>
          <w:szCs w:val="21"/>
        </w:rPr>
      </w:pPr>
      <w:r w:rsidRPr="00D94591">
        <w:rPr>
          <w:szCs w:val="21"/>
        </w:rPr>
        <w:t>ISSN: 2095-0462</w:t>
      </w:r>
    </w:p>
    <w:p w:rsidR="001B6390" w:rsidRPr="00D94591" w:rsidRDefault="001B6390" w:rsidP="001B6390">
      <w:pPr>
        <w:rPr>
          <w:szCs w:val="21"/>
        </w:rPr>
      </w:pPr>
    </w:p>
    <w:p w:rsidR="001B6390" w:rsidRPr="00D94591" w:rsidRDefault="001B6390" w:rsidP="001B6390">
      <w:pPr>
        <w:rPr>
          <w:szCs w:val="21"/>
        </w:rPr>
      </w:pPr>
      <w:r w:rsidRPr="00D94591">
        <w:rPr>
          <w:szCs w:val="21"/>
        </w:rPr>
        <w:t>Record 63 of 273</w:t>
      </w:r>
    </w:p>
    <w:p w:rsidR="001B6390" w:rsidRPr="00D94591" w:rsidRDefault="001B6390" w:rsidP="001B6390">
      <w:pPr>
        <w:rPr>
          <w:szCs w:val="21"/>
        </w:rPr>
      </w:pPr>
      <w:r w:rsidRPr="00D94591">
        <w:rPr>
          <w:szCs w:val="21"/>
        </w:rPr>
        <w:t>Title: SMA1, a homolog of the splicing factor Prp28, has a multifaceted role in miRNA biogenesis in Arabidopsis</w:t>
      </w:r>
    </w:p>
    <w:p w:rsidR="001B6390" w:rsidRPr="00D94591" w:rsidRDefault="001B6390" w:rsidP="001B6390">
      <w:pPr>
        <w:rPr>
          <w:szCs w:val="21"/>
        </w:rPr>
      </w:pPr>
      <w:r w:rsidRPr="00D94591">
        <w:rPr>
          <w:szCs w:val="21"/>
        </w:rPr>
        <w:t>Author(s): Li, SJ (Li, Shengjun); Xu, R (Xu, Ran); Li, AX (Li, Aixia); Liu, K (Liu, Kan); Gu, LQ (Gu, Liqing); Li, M (Li, Mu); Zhang, HR (Zhang, Hairui); Zhang, YY (Zhang, Yueying); Zhuang, SS (Zhuang, Shangshang); Wang, QH (Wang, Quanhui); Gao, G (Gao, Gang); Li, N (Li, Na); Zhang, C (Zhang, Chi); Li, YH (Li, Yunhai); Yu, B (Yu, Bin)</w:t>
      </w:r>
    </w:p>
    <w:p w:rsidR="001B6390" w:rsidRPr="00D94591" w:rsidRDefault="001B6390" w:rsidP="001B6390">
      <w:pPr>
        <w:rPr>
          <w:szCs w:val="21"/>
        </w:rPr>
      </w:pPr>
      <w:r w:rsidRPr="00D94591">
        <w:rPr>
          <w:szCs w:val="21"/>
        </w:rPr>
        <w:t xml:space="preserve">Source: NUCLEIC ACIDS RESEARCH  Volume: 46  Issue: 17  Pages: 9148-9159  DOI: 10.1093/nar/gky591  Published: SEP 28 2018  </w:t>
      </w:r>
    </w:p>
    <w:p w:rsidR="001B6390" w:rsidRPr="00D94591" w:rsidRDefault="001B6390" w:rsidP="001B6390">
      <w:pPr>
        <w:rPr>
          <w:szCs w:val="21"/>
        </w:rPr>
      </w:pPr>
      <w:r w:rsidRPr="00D94591">
        <w:rPr>
          <w:szCs w:val="21"/>
        </w:rPr>
        <w:t>Accession Number: WOS:000450952000044</w:t>
      </w:r>
    </w:p>
    <w:p w:rsidR="001B6390" w:rsidRPr="00D94591" w:rsidRDefault="001B6390" w:rsidP="001B6390">
      <w:pPr>
        <w:rPr>
          <w:szCs w:val="21"/>
        </w:rPr>
      </w:pPr>
      <w:r w:rsidRPr="00D94591">
        <w:rPr>
          <w:szCs w:val="21"/>
        </w:rPr>
        <w:t>PubMed ID: 29982637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Shengjun] Chinese Acad Sci, Qingdao Inst Bioenergy &amp; Bioproc Technol, Shandong Prov Key Lab Energy Genet,Key Lab Biofue, Qingdao Engn Res Ctr Biomass Resources &amp; Environm, Qingdao 266101, Peoples R China. </w:t>
      </w:r>
    </w:p>
    <w:p w:rsidR="001B6390" w:rsidRPr="00D94591" w:rsidRDefault="001B6390" w:rsidP="001B6390">
      <w:pPr>
        <w:rPr>
          <w:szCs w:val="21"/>
        </w:rPr>
      </w:pPr>
      <w:r w:rsidRPr="00D94591">
        <w:rPr>
          <w:szCs w:val="21"/>
        </w:rPr>
        <w:t xml:space="preserve">[Li, Shengjun; Liu, Kan; Li, Mu; Zhang, Chi; Yu, Bin] Univ Nebraska, Ctr Plant Sci Innovat, Lincoln, NE 68588 USA. </w:t>
      </w:r>
    </w:p>
    <w:p w:rsidR="001B6390" w:rsidRPr="00D94591" w:rsidRDefault="001B6390" w:rsidP="001B6390">
      <w:pPr>
        <w:rPr>
          <w:szCs w:val="21"/>
        </w:rPr>
      </w:pPr>
      <w:r w:rsidRPr="00D94591">
        <w:rPr>
          <w:szCs w:val="21"/>
        </w:rPr>
        <w:t xml:space="preserve">[Li, Shengjun; Liu, Kan; Li, Mu; Zhang, Chi; Yu, Bin] Univ Nebraska, Sch Biol Sci, Lincoln, NE 68588 USA. </w:t>
      </w:r>
    </w:p>
    <w:p w:rsidR="001B6390" w:rsidRPr="00D94591" w:rsidRDefault="001B6390" w:rsidP="001B6390">
      <w:pPr>
        <w:rPr>
          <w:szCs w:val="21"/>
        </w:rPr>
      </w:pPr>
      <w:r w:rsidRPr="00D94591">
        <w:rPr>
          <w:szCs w:val="21"/>
        </w:rPr>
        <w:t xml:space="preserve">[Xu, Ran; Li, Aixia; Gu, Liqing; Zhang, Yueying; Zhuang, Shangshang; Li, Na; Li, Yunhai] Chinese Acad Sci, Inst Genet &amp; Dev Biol, CAS Ctr Excellence Mol Plant Biol, State Key Lab Plant Cell &amp; Chromosome Engn, Beijing 100101, Peoples R China. </w:t>
      </w:r>
    </w:p>
    <w:p w:rsidR="001B6390" w:rsidRPr="00D94591" w:rsidRDefault="001B6390" w:rsidP="001B6390">
      <w:pPr>
        <w:rPr>
          <w:szCs w:val="21"/>
        </w:rPr>
      </w:pPr>
      <w:r w:rsidRPr="00D94591">
        <w:rPr>
          <w:szCs w:val="21"/>
        </w:rPr>
        <w:t>[Zhang, Hairui; Gao, Gang] Shanxi Normal Univ, Sch Life Sci, Linfen 041004, Peoples R China.</w:t>
      </w:r>
    </w:p>
    <w:p w:rsidR="001B6390" w:rsidRPr="00D94591" w:rsidRDefault="001B6390" w:rsidP="001B6390">
      <w:pPr>
        <w:rPr>
          <w:szCs w:val="21"/>
        </w:rPr>
      </w:pPr>
      <w:r w:rsidRPr="00D94591">
        <w:rPr>
          <w:szCs w:val="21"/>
        </w:rPr>
        <w:t>Reprint Address: Yu, B (reprint author), Univ Nebraska, Ctr Plant Sci Innovat, Lincoln, NE 68588 USA.</w:t>
      </w:r>
    </w:p>
    <w:p w:rsidR="001B6390" w:rsidRPr="00D94591" w:rsidRDefault="001B6390" w:rsidP="001B6390">
      <w:pPr>
        <w:rPr>
          <w:szCs w:val="21"/>
        </w:rPr>
      </w:pPr>
      <w:r w:rsidRPr="00D94591">
        <w:rPr>
          <w:szCs w:val="21"/>
        </w:rPr>
        <w:t>Yu, B (reprint author), Univ Nebraska, Sch Biol Sci, Lincoln, NE 68588 USA.</w:t>
      </w:r>
    </w:p>
    <w:p w:rsidR="001B6390" w:rsidRPr="00D94591" w:rsidRDefault="001B6390" w:rsidP="001B6390">
      <w:pPr>
        <w:rPr>
          <w:szCs w:val="21"/>
        </w:rPr>
      </w:pPr>
      <w:r w:rsidRPr="00D94591">
        <w:rPr>
          <w:szCs w:val="21"/>
        </w:rPr>
        <w:t>Li, YH (reprint author), Chinese Acad Sci, Inst Genet &amp; Dev Biol, CAS Ctr Excellence Mol Plant Biol, State Key Lab Plant Cell &amp; Chromosome Engn, Beijing 100101, Peoples R China.</w:t>
      </w:r>
    </w:p>
    <w:p w:rsidR="001B6390" w:rsidRPr="00D94591" w:rsidRDefault="001B6390" w:rsidP="001B6390">
      <w:pPr>
        <w:rPr>
          <w:szCs w:val="21"/>
        </w:rPr>
      </w:pPr>
      <w:r w:rsidRPr="00D94591">
        <w:rPr>
          <w:szCs w:val="21"/>
        </w:rPr>
        <w:t>E-mail Addresses: yhli@genetics.ac.cn; byu3@unl.edu</w:t>
      </w:r>
    </w:p>
    <w:p w:rsidR="001B6390" w:rsidRPr="00D94591" w:rsidRDefault="001B6390" w:rsidP="001B6390">
      <w:pPr>
        <w:rPr>
          <w:szCs w:val="21"/>
        </w:rPr>
      </w:pPr>
      <w:r w:rsidRPr="00D94591">
        <w:rPr>
          <w:szCs w:val="21"/>
        </w:rPr>
        <w:t>IDS Number: HB3LD</w:t>
      </w:r>
    </w:p>
    <w:p w:rsidR="001B6390" w:rsidRPr="00D94591" w:rsidRDefault="001B6390" w:rsidP="001B6390">
      <w:pPr>
        <w:rPr>
          <w:szCs w:val="21"/>
        </w:rPr>
      </w:pPr>
      <w:r w:rsidRPr="00D94591">
        <w:rPr>
          <w:szCs w:val="21"/>
        </w:rPr>
        <w:t>ISSN: 0305-1048</w:t>
      </w:r>
    </w:p>
    <w:p w:rsidR="001B6390" w:rsidRDefault="001B6390" w:rsidP="001B6390">
      <w:pPr>
        <w:rPr>
          <w:szCs w:val="21"/>
        </w:rPr>
      </w:pPr>
      <w:r w:rsidRPr="00D94591">
        <w:rPr>
          <w:szCs w:val="21"/>
        </w:rPr>
        <w:t>eISSN: 1362-4962</w:t>
      </w:r>
    </w:p>
    <w:p w:rsidR="001B6390" w:rsidRPr="00D94591" w:rsidRDefault="001B6390" w:rsidP="001B6390">
      <w:pPr>
        <w:rPr>
          <w:szCs w:val="21"/>
        </w:rPr>
      </w:pPr>
    </w:p>
    <w:p w:rsidR="001B6390" w:rsidRPr="00D94591" w:rsidRDefault="001B6390" w:rsidP="001B6390">
      <w:pPr>
        <w:rPr>
          <w:szCs w:val="21"/>
        </w:rPr>
      </w:pPr>
      <w:r w:rsidRPr="00D94591">
        <w:rPr>
          <w:szCs w:val="21"/>
        </w:rPr>
        <w:t>Record 64 of 273</w:t>
      </w:r>
    </w:p>
    <w:p w:rsidR="001B6390" w:rsidRPr="00D94591" w:rsidRDefault="001B6390" w:rsidP="001B6390">
      <w:pPr>
        <w:rPr>
          <w:szCs w:val="21"/>
        </w:rPr>
      </w:pPr>
      <w:r w:rsidRPr="00D94591">
        <w:rPr>
          <w:szCs w:val="21"/>
        </w:rPr>
        <w:t>Title: A novel K2Ti8O17 nanorod photocatalyst rich in surface OH groups for efficient hydrogen production by water splitting</w:t>
      </w:r>
    </w:p>
    <w:p w:rsidR="001B6390" w:rsidRPr="00D94591" w:rsidRDefault="001B6390" w:rsidP="001B6390">
      <w:pPr>
        <w:rPr>
          <w:szCs w:val="21"/>
        </w:rPr>
      </w:pPr>
      <w:r w:rsidRPr="00D94591">
        <w:rPr>
          <w:szCs w:val="21"/>
        </w:rPr>
        <w:t>Author(s): Yu, ZB (Yu, Zhuobin); Wang, RY (Wang, Ruiyi); Jia, JF (Jia, Jianfeng); Yuan, Y (Yuan, Yong); Waclawik, ER (Waclawik, Eric R.); Zheng, ZF (Zheng, Zhanfeng)</w:t>
      </w:r>
    </w:p>
    <w:p w:rsidR="001B6390" w:rsidRPr="00D94591" w:rsidRDefault="001B6390" w:rsidP="001B6390">
      <w:pPr>
        <w:rPr>
          <w:szCs w:val="21"/>
        </w:rPr>
      </w:pPr>
      <w:r w:rsidRPr="00D94591">
        <w:rPr>
          <w:szCs w:val="21"/>
        </w:rPr>
        <w:t xml:space="preserve">Source: INTERNATIONAL JOURNAL OF HYDROGEN ENERGY  Volume: 43  Issue: 39  Pages: 18115-18124  DOI: 10.1016/j.ijhydene.2018.07.169  Published: SEP 27 2018  </w:t>
      </w:r>
    </w:p>
    <w:p w:rsidR="001B6390" w:rsidRPr="00D94591" w:rsidRDefault="001B6390" w:rsidP="001B6390">
      <w:pPr>
        <w:rPr>
          <w:szCs w:val="21"/>
        </w:rPr>
      </w:pPr>
      <w:r w:rsidRPr="00D94591">
        <w:rPr>
          <w:szCs w:val="21"/>
        </w:rPr>
        <w:lastRenderedPageBreak/>
        <w:t>Accession Number: WOS:000446949400006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[Yu, Zhuobin; Wang, Ruiyi; Zheng, Zhanfeng] Chinese Acad Sci, Inst Coal Chem, State Key Lab Coal Convers, POB 165, Taiyuan 030001, Shanxi, Peoples R China. </w:t>
      </w:r>
    </w:p>
    <w:p w:rsidR="001B6390" w:rsidRPr="00D94591" w:rsidRDefault="001B6390" w:rsidP="001B6390">
      <w:pPr>
        <w:rPr>
          <w:szCs w:val="21"/>
        </w:rPr>
      </w:pPr>
      <w:r w:rsidRPr="00D94591">
        <w:rPr>
          <w:szCs w:val="21"/>
        </w:rPr>
        <w:t xml:space="preserve">[Yu, Zhuobin] Taiyuan Univ Technol, Taiyuan 030024, Shanxi, Peoples R China. </w:t>
      </w:r>
    </w:p>
    <w:p w:rsidR="001B6390" w:rsidRPr="00D94591" w:rsidRDefault="001B6390" w:rsidP="001B6390">
      <w:pPr>
        <w:rPr>
          <w:szCs w:val="21"/>
        </w:rPr>
      </w:pPr>
      <w:r w:rsidRPr="00D94591">
        <w:rPr>
          <w:szCs w:val="21"/>
        </w:rPr>
        <w:t xml:space="preserve">[Jia, Jianfeng] Shanxi Normal Univ, Sch Chem &amp; Mat Sci, Linfen 041004, Shanxi, Peoples R China. </w:t>
      </w:r>
    </w:p>
    <w:p w:rsidR="001B6390" w:rsidRPr="00D94591" w:rsidRDefault="001B6390" w:rsidP="001B6390">
      <w:pPr>
        <w:rPr>
          <w:szCs w:val="21"/>
        </w:rPr>
      </w:pPr>
      <w:r w:rsidRPr="00D94591">
        <w:rPr>
          <w:szCs w:val="21"/>
        </w:rPr>
        <w:t xml:space="preserve">[Yuan, Yong] Xian Thermal Power Res Inst Co Ltd, Xian 710032, Shaanxi, Peoples R China. </w:t>
      </w:r>
    </w:p>
    <w:p w:rsidR="001B6390" w:rsidRPr="00D94591" w:rsidRDefault="001B6390" w:rsidP="001B6390">
      <w:pPr>
        <w:rPr>
          <w:szCs w:val="21"/>
        </w:rPr>
      </w:pPr>
      <w:r w:rsidRPr="00D94591">
        <w:rPr>
          <w:szCs w:val="21"/>
        </w:rPr>
        <w:t>[Waclawik, Eric R.] Queensland Univ Technol, Sch Chem Phys &amp; Mech Engn, Brisbane, Qld 4000, Australia.</w:t>
      </w:r>
    </w:p>
    <w:p w:rsidR="001B6390" w:rsidRPr="00D94591" w:rsidRDefault="001B6390" w:rsidP="001B6390">
      <w:pPr>
        <w:rPr>
          <w:szCs w:val="21"/>
        </w:rPr>
      </w:pPr>
      <w:r w:rsidRPr="00D94591">
        <w:rPr>
          <w:szCs w:val="21"/>
        </w:rPr>
        <w:t>Reprint Address: Wang, RY; Zheng, ZF (reprint author), Chinese Acad Sci, State Key Lab Coal Convers, Inst Coal Chem, POB 165, Taiyuan 030001, Shanxi, Peoples R China.</w:t>
      </w:r>
    </w:p>
    <w:p w:rsidR="001B6390" w:rsidRPr="00D94591" w:rsidRDefault="001B6390" w:rsidP="001B6390">
      <w:pPr>
        <w:rPr>
          <w:szCs w:val="21"/>
        </w:rPr>
      </w:pPr>
      <w:r w:rsidRPr="00D94591">
        <w:rPr>
          <w:szCs w:val="21"/>
        </w:rPr>
        <w:t>E-mail Addresses: wangruiyi@sxicc.ac.cn; zfzheng@sxicc.ac.cn</w:t>
      </w:r>
    </w:p>
    <w:p w:rsidR="001B6390" w:rsidRPr="00D94591" w:rsidRDefault="001B6390" w:rsidP="001B6390">
      <w:pPr>
        <w:rPr>
          <w:szCs w:val="21"/>
        </w:rPr>
      </w:pPr>
      <w:r w:rsidRPr="00D94591">
        <w:rPr>
          <w:szCs w:val="21"/>
        </w:rPr>
        <w:t>IDS Number: GW5DH</w:t>
      </w:r>
    </w:p>
    <w:p w:rsidR="001B6390" w:rsidRPr="00D94591" w:rsidRDefault="001B6390" w:rsidP="001B6390">
      <w:pPr>
        <w:rPr>
          <w:szCs w:val="21"/>
        </w:rPr>
      </w:pPr>
      <w:r w:rsidRPr="00D94591">
        <w:rPr>
          <w:szCs w:val="21"/>
        </w:rPr>
        <w:t>ISSN: 0360-3199</w:t>
      </w:r>
    </w:p>
    <w:p w:rsidR="001B6390" w:rsidRDefault="001B6390" w:rsidP="001B6390">
      <w:pPr>
        <w:rPr>
          <w:szCs w:val="21"/>
        </w:rPr>
      </w:pPr>
      <w:r w:rsidRPr="00D94591">
        <w:rPr>
          <w:szCs w:val="21"/>
        </w:rPr>
        <w:t>eISSN: 1879-3487</w:t>
      </w:r>
    </w:p>
    <w:p w:rsidR="001B6390" w:rsidRPr="00D94591" w:rsidRDefault="001B6390" w:rsidP="001B6390">
      <w:pPr>
        <w:rPr>
          <w:szCs w:val="21"/>
        </w:rPr>
      </w:pPr>
    </w:p>
    <w:p w:rsidR="001B6390" w:rsidRPr="00D94591" w:rsidRDefault="001B6390" w:rsidP="001B6390">
      <w:pPr>
        <w:rPr>
          <w:szCs w:val="21"/>
        </w:rPr>
      </w:pPr>
      <w:r w:rsidRPr="00D94591">
        <w:rPr>
          <w:szCs w:val="21"/>
        </w:rPr>
        <w:t>Record 65 of 273</w:t>
      </w:r>
    </w:p>
    <w:p w:rsidR="001B6390" w:rsidRPr="00D94591" w:rsidRDefault="001B6390" w:rsidP="001B6390">
      <w:pPr>
        <w:rPr>
          <w:szCs w:val="21"/>
        </w:rPr>
      </w:pPr>
      <w:r w:rsidRPr="00D94591">
        <w:rPr>
          <w:szCs w:val="21"/>
        </w:rPr>
        <w:t>Title: Five monocyclic pyridinium derivative based halo-argentate/cuprate hybrids or iodide salts: influence of composition on photochromic behaviors</w:t>
      </w:r>
    </w:p>
    <w:p w:rsidR="001B6390" w:rsidRPr="00D94591" w:rsidRDefault="001B6390" w:rsidP="001B6390">
      <w:pPr>
        <w:rPr>
          <w:szCs w:val="21"/>
        </w:rPr>
      </w:pPr>
      <w:r w:rsidRPr="00D94591">
        <w:rPr>
          <w:szCs w:val="21"/>
        </w:rPr>
        <w:t>Author(s): Yu, TL (Yu, Tan-Lai); Wu, GX (Wu, Guo-Xing); Xue, M (Xue, Mei); Wang, ZH (Wang, Zhong-Hui); Fu, YL (Fu, Yun-Long)</w:t>
      </w:r>
    </w:p>
    <w:p w:rsidR="001B6390" w:rsidRPr="00D94591" w:rsidRDefault="001B6390" w:rsidP="001B6390">
      <w:pPr>
        <w:rPr>
          <w:szCs w:val="21"/>
        </w:rPr>
      </w:pPr>
      <w:r w:rsidRPr="00D94591">
        <w:rPr>
          <w:szCs w:val="21"/>
        </w:rPr>
        <w:t xml:space="preserve">Source: DALTON TRANSACTIONS  Volume: 47  Issue: 35  Pages: 12172-12180  DOI: 10.1039/c8dt02574f  Published: SEP 21 2018  </w:t>
      </w:r>
    </w:p>
    <w:p w:rsidR="001B6390" w:rsidRPr="00D94591" w:rsidRDefault="001B6390" w:rsidP="001B6390">
      <w:pPr>
        <w:rPr>
          <w:szCs w:val="21"/>
        </w:rPr>
      </w:pPr>
      <w:r w:rsidRPr="00D94591">
        <w:rPr>
          <w:szCs w:val="21"/>
        </w:rPr>
        <w:t>Accession Number: WOS:000444400200017</w:t>
      </w:r>
    </w:p>
    <w:p w:rsidR="001B6390" w:rsidRPr="00D94591" w:rsidRDefault="001B6390" w:rsidP="001B6390">
      <w:pPr>
        <w:rPr>
          <w:szCs w:val="21"/>
        </w:rPr>
      </w:pPr>
      <w:r w:rsidRPr="00D94591">
        <w:rPr>
          <w:szCs w:val="21"/>
        </w:rPr>
        <w:t>PubMed ID: 30101965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[Yu, Tan-Lai; Wu, Guo-Xing; Xue, Mei; Wang, Zhong-Hui] Lvliang Univ, Dept Chem &amp; Chem Engn, Lishi 033001, Peoples R China. </w:t>
      </w:r>
    </w:p>
    <w:p w:rsidR="001B6390" w:rsidRPr="00D94591" w:rsidRDefault="001B6390" w:rsidP="001B6390">
      <w:pPr>
        <w:rPr>
          <w:szCs w:val="21"/>
        </w:rPr>
      </w:pPr>
      <w:r w:rsidRPr="00D94591">
        <w:rPr>
          <w:szCs w:val="21"/>
        </w:rPr>
        <w:t>[Fu, Yun-Long] Shanxi Normal Univ, Sch Chem &amp; Mat Sci, Linfen 041004, Peoples R China.</w:t>
      </w:r>
    </w:p>
    <w:p w:rsidR="001B6390" w:rsidRPr="00D94591" w:rsidRDefault="001B6390" w:rsidP="001B6390">
      <w:pPr>
        <w:rPr>
          <w:szCs w:val="21"/>
        </w:rPr>
      </w:pPr>
      <w:r w:rsidRPr="00D94591">
        <w:rPr>
          <w:szCs w:val="21"/>
        </w:rPr>
        <w:t>Reprint Address: Yu, TL (reprint author), Lvliang Univ, Dept Chem &amp; Chem Engn, Lishi 033001, Peoples R China.</w:t>
      </w:r>
    </w:p>
    <w:p w:rsidR="001B6390" w:rsidRPr="00D94591" w:rsidRDefault="001B6390" w:rsidP="001B6390">
      <w:pPr>
        <w:rPr>
          <w:szCs w:val="21"/>
        </w:rPr>
      </w:pPr>
      <w:r w:rsidRPr="00D94591">
        <w:rPr>
          <w:szCs w:val="21"/>
        </w:rPr>
        <w:t>Fu, YL (reprint author), Shanxi Normal Univ, Sch Chem &amp; Mat Sci, Linfen 041004, Peoples R China.</w:t>
      </w:r>
    </w:p>
    <w:p w:rsidR="001B6390" w:rsidRPr="00D94591" w:rsidRDefault="001B6390" w:rsidP="001B6390">
      <w:pPr>
        <w:rPr>
          <w:szCs w:val="21"/>
        </w:rPr>
      </w:pPr>
      <w:r w:rsidRPr="00D94591">
        <w:rPr>
          <w:szCs w:val="21"/>
        </w:rPr>
        <w:t>E-mail Addresses: tanlaiyu@llhc.edu.cn; yunlongfu@sxnu.edu.cn</w:t>
      </w:r>
    </w:p>
    <w:p w:rsidR="001B6390" w:rsidRPr="00D94591" w:rsidRDefault="001B6390" w:rsidP="001B6390">
      <w:pPr>
        <w:rPr>
          <w:szCs w:val="21"/>
        </w:rPr>
      </w:pPr>
      <w:r w:rsidRPr="00D94591">
        <w:rPr>
          <w:szCs w:val="21"/>
        </w:rPr>
        <w:t>IDS Number: GT3JX</w:t>
      </w:r>
    </w:p>
    <w:p w:rsidR="001B6390" w:rsidRPr="00D94591" w:rsidRDefault="001B6390" w:rsidP="001B6390">
      <w:pPr>
        <w:rPr>
          <w:szCs w:val="21"/>
        </w:rPr>
      </w:pPr>
      <w:r w:rsidRPr="00D94591">
        <w:rPr>
          <w:szCs w:val="21"/>
        </w:rPr>
        <w:t>ISSN: 1477-9226</w:t>
      </w:r>
    </w:p>
    <w:p w:rsidR="001B6390" w:rsidRPr="00D94591" w:rsidRDefault="001B6390" w:rsidP="001B6390">
      <w:pPr>
        <w:rPr>
          <w:szCs w:val="21"/>
        </w:rPr>
      </w:pPr>
      <w:r w:rsidRPr="00D94591">
        <w:rPr>
          <w:szCs w:val="21"/>
        </w:rPr>
        <w:t>eISSN: 1477-9234</w:t>
      </w:r>
    </w:p>
    <w:p w:rsidR="001B6390" w:rsidRPr="00D94591" w:rsidRDefault="001B6390" w:rsidP="001B6390">
      <w:pPr>
        <w:rPr>
          <w:szCs w:val="21"/>
        </w:rPr>
      </w:pPr>
      <w:r w:rsidRPr="00D94591">
        <w:rPr>
          <w:szCs w:val="21"/>
        </w:rPr>
        <w:t>Record 66 of 273</w:t>
      </w:r>
    </w:p>
    <w:p w:rsidR="001B6390" w:rsidRPr="00D94591" w:rsidRDefault="001B6390" w:rsidP="001B6390">
      <w:pPr>
        <w:rPr>
          <w:szCs w:val="21"/>
        </w:rPr>
      </w:pPr>
      <w:r w:rsidRPr="00D94591">
        <w:rPr>
          <w:szCs w:val="21"/>
        </w:rPr>
        <w:t>Title: Impacts of multi-Higgs on the rho parameter, decays of a neutral Higgs to WW and ZZ, and a charged Higgs to WZ</w:t>
      </w:r>
    </w:p>
    <w:p w:rsidR="001B6390" w:rsidRPr="00D94591" w:rsidRDefault="001B6390" w:rsidP="001B6390">
      <w:pPr>
        <w:rPr>
          <w:szCs w:val="21"/>
        </w:rPr>
      </w:pPr>
      <w:r w:rsidRPr="00D94591">
        <w:rPr>
          <w:szCs w:val="21"/>
        </w:rPr>
        <w:t>Author(s): Cen, JY (Cen, Jian-Yong); Chen, JH (Chen, Jung-Hsin); He, XG (He, Xiao-Gang); Su, JY (Su, Jhih-Ying)</w:t>
      </w:r>
    </w:p>
    <w:p w:rsidR="001B6390" w:rsidRPr="00D94591" w:rsidRDefault="001B6390" w:rsidP="001B6390">
      <w:pPr>
        <w:rPr>
          <w:szCs w:val="21"/>
        </w:rPr>
      </w:pPr>
      <w:r w:rsidRPr="00D94591">
        <w:rPr>
          <w:szCs w:val="21"/>
        </w:rPr>
        <w:t xml:space="preserve">Source: INTERNATIONAL JOURNAL OF MODERN PHYSICS A  Volume: 33  Issue: 26  Article </w:t>
      </w:r>
      <w:r w:rsidRPr="00D94591">
        <w:rPr>
          <w:szCs w:val="21"/>
        </w:rPr>
        <w:lastRenderedPageBreak/>
        <w:t xml:space="preserve">Number: 1850152  DOI: 10.1142/S0217751X1850152X  Published: SEP 20 2018  </w:t>
      </w:r>
    </w:p>
    <w:p w:rsidR="001B6390" w:rsidRPr="00D94591" w:rsidRDefault="001B6390" w:rsidP="001B6390">
      <w:pPr>
        <w:rPr>
          <w:szCs w:val="21"/>
        </w:rPr>
      </w:pPr>
      <w:r w:rsidRPr="00D94591">
        <w:rPr>
          <w:szCs w:val="21"/>
        </w:rPr>
        <w:t>Accession Number: WOS:000445016600005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[Cen, Jian-Yong; He, Xiao-Gang] Shanxi Normal Univ, Sch Phys &amp; Informat Engn, Linfen 041004, Shanxi, Peoples R China. </w:t>
      </w:r>
    </w:p>
    <w:p w:rsidR="001B6390" w:rsidRPr="00D94591" w:rsidRDefault="001B6390" w:rsidP="001B6390">
      <w:pPr>
        <w:rPr>
          <w:szCs w:val="21"/>
        </w:rPr>
      </w:pPr>
      <w:r w:rsidRPr="00D94591">
        <w:rPr>
          <w:szCs w:val="21"/>
        </w:rPr>
        <w:t xml:space="preserve">[Chen, Jung-Hsin; He, Xiao-Gang; Su, Jhih-Ying] Natl Taiwan Univ, Dept Phys, Taipei 106, Taiwan. </w:t>
      </w:r>
    </w:p>
    <w:p w:rsidR="001B6390" w:rsidRPr="00D94591" w:rsidRDefault="001B6390" w:rsidP="001B6390">
      <w:pPr>
        <w:rPr>
          <w:szCs w:val="21"/>
        </w:rPr>
      </w:pPr>
      <w:r w:rsidRPr="00D94591">
        <w:rPr>
          <w:szCs w:val="21"/>
        </w:rPr>
        <w:t xml:space="preserve">[He, Xiao-Gang] Shanghai Jiao Tong Univ, TD Lee Inst, 800 Dongchuan Rd, Shanghai 200240, Peoples R China. </w:t>
      </w:r>
    </w:p>
    <w:p w:rsidR="001B6390" w:rsidRPr="00D94591" w:rsidRDefault="001B6390" w:rsidP="001B6390">
      <w:pPr>
        <w:rPr>
          <w:szCs w:val="21"/>
        </w:rPr>
      </w:pPr>
      <w:r w:rsidRPr="00D94591">
        <w:rPr>
          <w:szCs w:val="21"/>
        </w:rPr>
        <w:t xml:space="preserve">[He, Xiao-Gang] Shanghai Jiao Tong Univ, Sch Phys &amp; Astron, 800 Dongchuan Rd, Shanghai 200240, Peoples R China. </w:t>
      </w:r>
    </w:p>
    <w:p w:rsidR="001B6390" w:rsidRPr="00D94591" w:rsidRDefault="001B6390" w:rsidP="001B6390">
      <w:pPr>
        <w:rPr>
          <w:szCs w:val="21"/>
        </w:rPr>
      </w:pPr>
      <w:r w:rsidRPr="00D94591">
        <w:rPr>
          <w:szCs w:val="21"/>
        </w:rPr>
        <w:t>[He, Xiao-Gang] Natl Ctr Theoret Sci, Hsinchu 300, Taiwan.</w:t>
      </w:r>
    </w:p>
    <w:p w:rsidR="001B6390" w:rsidRPr="00D94591" w:rsidRDefault="001B6390" w:rsidP="001B6390">
      <w:pPr>
        <w:rPr>
          <w:szCs w:val="21"/>
        </w:rPr>
      </w:pPr>
      <w:r w:rsidRPr="00D94591">
        <w:rPr>
          <w:szCs w:val="21"/>
        </w:rPr>
        <w:t>Reprint Address: Cen, JY (reprint author), Shanxi Normal Univ, Sch Phys &amp; Informat Engn, Linfen 041004, Shanxi, Peoples R China.</w:t>
      </w:r>
    </w:p>
    <w:p w:rsidR="001B6390" w:rsidRPr="00D94591" w:rsidRDefault="001B6390" w:rsidP="001B6390">
      <w:pPr>
        <w:rPr>
          <w:szCs w:val="21"/>
        </w:rPr>
      </w:pPr>
      <w:r w:rsidRPr="00D94591">
        <w:rPr>
          <w:szCs w:val="21"/>
        </w:rPr>
        <w:t>E-mail Addresses: cenjy@sxnu.edu.cn; lewis02030405@gmail.com; hexg@phys.ntu.edu.tw; b02202013@ntu.edu.tw</w:t>
      </w:r>
    </w:p>
    <w:p w:rsidR="001B6390" w:rsidRPr="00D94591" w:rsidRDefault="001B6390" w:rsidP="001B6390">
      <w:pPr>
        <w:rPr>
          <w:szCs w:val="21"/>
        </w:rPr>
      </w:pPr>
      <w:r w:rsidRPr="00D94591">
        <w:rPr>
          <w:szCs w:val="21"/>
        </w:rPr>
        <w:t>IDS Number: GU1JK</w:t>
      </w:r>
    </w:p>
    <w:p w:rsidR="001B6390" w:rsidRPr="00D94591" w:rsidRDefault="001B6390" w:rsidP="001B6390">
      <w:pPr>
        <w:rPr>
          <w:szCs w:val="21"/>
        </w:rPr>
      </w:pPr>
      <w:r w:rsidRPr="00D94591">
        <w:rPr>
          <w:szCs w:val="21"/>
        </w:rPr>
        <w:t>ISSN: 0217-751X</w:t>
      </w:r>
    </w:p>
    <w:p w:rsidR="001B6390" w:rsidRDefault="001B6390" w:rsidP="001B6390">
      <w:pPr>
        <w:rPr>
          <w:szCs w:val="21"/>
        </w:rPr>
      </w:pPr>
      <w:r w:rsidRPr="00D94591">
        <w:rPr>
          <w:szCs w:val="21"/>
        </w:rPr>
        <w:t>eISSN: 1793-656X</w:t>
      </w:r>
    </w:p>
    <w:p w:rsidR="001B6390" w:rsidRPr="00D94591" w:rsidRDefault="001B6390" w:rsidP="001B6390">
      <w:pPr>
        <w:rPr>
          <w:szCs w:val="21"/>
        </w:rPr>
      </w:pPr>
    </w:p>
    <w:p w:rsidR="001B6390" w:rsidRPr="00D94591" w:rsidRDefault="001B6390" w:rsidP="001B6390">
      <w:pPr>
        <w:rPr>
          <w:szCs w:val="21"/>
        </w:rPr>
      </w:pPr>
      <w:r w:rsidRPr="00D94591">
        <w:rPr>
          <w:szCs w:val="21"/>
        </w:rPr>
        <w:t>Record 67 of 273</w:t>
      </w:r>
    </w:p>
    <w:p w:rsidR="001B6390" w:rsidRPr="00D94591" w:rsidRDefault="001B6390" w:rsidP="001B6390">
      <w:pPr>
        <w:rPr>
          <w:szCs w:val="21"/>
        </w:rPr>
      </w:pPr>
      <w:r w:rsidRPr="00D94591">
        <w:rPr>
          <w:szCs w:val="21"/>
        </w:rPr>
        <w:t>Title: De novo Assembly and Transcriptome Characterization of Opisthopappus (Asteraceae) for Population Differentiation and Adaption</w:t>
      </w:r>
    </w:p>
    <w:p w:rsidR="001B6390" w:rsidRPr="00D94591" w:rsidRDefault="001B6390" w:rsidP="001B6390">
      <w:pPr>
        <w:rPr>
          <w:szCs w:val="21"/>
        </w:rPr>
      </w:pPr>
      <w:r w:rsidRPr="00D94591">
        <w:rPr>
          <w:szCs w:val="21"/>
        </w:rPr>
        <w:t>Author(s): Chai, M (Chai, Min); Wang, SN (Wang, Shengnan); He, J (He, Juan); Chen, W (Chen, Wei); Fan, ZL (Fan, Zelu); Li, J (Li, Jia); Wang, YL (Wang, Yiling)</w:t>
      </w:r>
    </w:p>
    <w:p w:rsidR="001B6390" w:rsidRPr="00D94591" w:rsidRDefault="001B6390" w:rsidP="001B6390">
      <w:pPr>
        <w:rPr>
          <w:szCs w:val="21"/>
        </w:rPr>
      </w:pPr>
      <w:r w:rsidRPr="00D94591">
        <w:rPr>
          <w:szCs w:val="21"/>
        </w:rPr>
        <w:t xml:space="preserve">Source: FRONTIERS IN GENETICS  Volume: 9  Article Number: 371  DOI: 10.3389/fgene.2018.00371  Published: SEP 19 2018  </w:t>
      </w:r>
    </w:p>
    <w:p w:rsidR="001B6390" w:rsidRPr="00D94591" w:rsidRDefault="001B6390" w:rsidP="001B6390">
      <w:pPr>
        <w:rPr>
          <w:szCs w:val="21"/>
        </w:rPr>
      </w:pPr>
      <w:r w:rsidRPr="00D94591">
        <w:rPr>
          <w:szCs w:val="21"/>
        </w:rPr>
        <w:t>Accession Number: WOS:000445066300001</w:t>
      </w:r>
    </w:p>
    <w:p w:rsidR="001B6390" w:rsidRPr="00D94591" w:rsidRDefault="001B6390" w:rsidP="001B6390">
      <w:pPr>
        <w:rPr>
          <w:szCs w:val="21"/>
        </w:rPr>
      </w:pPr>
      <w:r w:rsidRPr="00D94591">
        <w:rPr>
          <w:szCs w:val="21"/>
        </w:rPr>
        <w:t>PubMed ID: 30283491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[Chai, Min; He, Juan; Chen, Wei; Fan, Zelu; Li, Jia; Wang, Yiling] Shanxi Normal Univ, Coll Life Sci, Linfen, Peoples R China. </w:t>
      </w:r>
    </w:p>
    <w:p w:rsidR="001B6390" w:rsidRPr="00D94591" w:rsidRDefault="001B6390" w:rsidP="001B6390">
      <w:pPr>
        <w:rPr>
          <w:szCs w:val="21"/>
        </w:rPr>
      </w:pPr>
      <w:r w:rsidRPr="00D94591">
        <w:rPr>
          <w:szCs w:val="21"/>
        </w:rPr>
        <w:t>[Wang, Shengnan] Chinese Acad Agr Sci, Inst Anim Sci, Beijing, Peoples R China.</w:t>
      </w:r>
    </w:p>
    <w:p w:rsidR="001B6390" w:rsidRPr="00D94591" w:rsidRDefault="001B6390" w:rsidP="001B6390">
      <w:pPr>
        <w:rPr>
          <w:szCs w:val="21"/>
        </w:rPr>
      </w:pPr>
      <w:r w:rsidRPr="00D94591">
        <w:rPr>
          <w:szCs w:val="21"/>
        </w:rPr>
        <w:t>Reprint Address: Wang, YL (reprint author), Shanxi Normal Univ, Coll Life Sci, Linfen, Peoples R China.</w:t>
      </w:r>
    </w:p>
    <w:p w:rsidR="001B6390" w:rsidRPr="00D94591" w:rsidRDefault="001B6390" w:rsidP="001B6390">
      <w:pPr>
        <w:rPr>
          <w:szCs w:val="21"/>
        </w:rPr>
      </w:pPr>
      <w:r w:rsidRPr="00D94591">
        <w:rPr>
          <w:szCs w:val="21"/>
        </w:rPr>
        <w:t>E-mail Addresses: ylwangbj@hotmail.com</w:t>
      </w:r>
    </w:p>
    <w:p w:rsidR="001B6390" w:rsidRPr="00D94591" w:rsidRDefault="001B6390" w:rsidP="001B6390">
      <w:pPr>
        <w:rPr>
          <w:szCs w:val="21"/>
        </w:rPr>
      </w:pPr>
      <w:r w:rsidRPr="00D94591">
        <w:rPr>
          <w:szCs w:val="21"/>
        </w:rPr>
        <w:t>IDS Number: GU1ZH</w:t>
      </w:r>
    </w:p>
    <w:p w:rsidR="001B6390" w:rsidRPr="00D94591" w:rsidRDefault="001B6390" w:rsidP="001B6390">
      <w:pPr>
        <w:rPr>
          <w:szCs w:val="21"/>
        </w:rPr>
      </w:pPr>
      <w:r w:rsidRPr="00D94591">
        <w:rPr>
          <w:szCs w:val="21"/>
        </w:rPr>
        <w:t>ISSN: 1664-8021</w:t>
      </w:r>
    </w:p>
    <w:p w:rsidR="001B6390" w:rsidRPr="00D94591" w:rsidRDefault="001B6390" w:rsidP="001B6390">
      <w:pPr>
        <w:rPr>
          <w:szCs w:val="21"/>
        </w:rPr>
      </w:pPr>
      <w:r w:rsidRPr="00D94591">
        <w:rPr>
          <w:szCs w:val="21"/>
        </w:rPr>
        <w:t>Record 68 of 273</w:t>
      </w:r>
    </w:p>
    <w:p w:rsidR="001B6390" w:rsidRPr="00D94591" w:rsidRDefault="001B6390" w:rsidP="001B6390">
      <w:pPr>
        <w:rPr>
          <w:szCs w:val="21"/>
        </w:rPr>
      </w:pPr>
      <w:r w:rsidRPr="00D94591">
        <w:rPr>
          <w:szCs w:val="21"/>
        </w:rPr>
        <w:t>Title: Description of three new species of Bopyrissa Nierstrasz &amp; Brender a Brandis, 1931 (Epicaridea: Bopyridae) from Oceania with a key to species in the genus</w:t>
      </w:r>
    </w:p>
    <w:p w:rsidR="001B6390" w:rsidRPr="00D94591" w:rsidRDefault="001B6390" w:rsidP="001B6390">
      <w:pPr>
        <w:rPr>
          <w:szCs w:val="21"/>
        </w:rPr>
      </w:pPr>
      <w:r w:rsidRPr="00D94591">
        <w:rPr>
          <w:szCs w:val="21"/>
        </w:rPr>
        <w:t>Author(s): An, JM (An, Jianmei); Gong, L (Gong, Ling); Paulay, G (Paulay, Gustav)</w:t>
      </w:r>
    </w:p>
    <w:p w:rsidR="001B6390" w:rsidRPr="00D94591" w:rsidRDefault="001B6390" w:rsidP="001B6390">
      <w:pPr>
        <w:rPr>
          <w:szCs w:val="21"/>
        </w:rPr>
      </w:pPr>
      <w:r w:rsidRPr="00D94591">
        <w:rPr>
          <w:szCs w:val="21"/>
        </w:rPr>
        <w:t xml:space="preserve">Source: ZOOTAXA  Volume: 4482  Issue: 3  Pages: 579-590  DOI: 10.11646/zootaxa.4482.3.9  </w:t>
      </w:r>
      <w:r w:rsidRPr="00D94591">
        <w:rPr>
          <w:szCs w:val="21"/>
        </w:rPr>
        <w:lastRenderedPageBreak/>
        <w:t xml:space="preserve">Published: SEP 19 2018  </w:t>
      </w:r>
    </w:p>
    <w:p w:rsidR="001B6390" w:rsidRPr="00D94591" w:rsidRDefault="001B6390" w:rsidP="001B6390">
      <w:pPr>
        <w:rPr>
          <w:szCs w:val="21"/>
        </w:rPr>
      </w:pPr>
      <w:r w:rsidRPr="00D94591">
        <w:rPr>
          <w:szCs w:val="21"/>
        </w:rPr>
        <w:t>Accession Number: WOS:000444805000009</w:t>
      </w:r>
    </w:p>
    <w:p w:rsidR="001B6390" w:rsidRPr="00D94591" w:rsidRDefault="001B6390" w:rsidP="001B6390">
      <w:pPr>
        <w:rPr>
          <w:szCs w:val="21"/>
        </w:rPr>
      </w:pPr>
      <w:r w:rsidRPr="00D94591">
        <w:rPr>
          <w:szCs w:val="21"/>
        </w:rPr>
        <w:t>PubMed ID: 30313816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[An, Jianmei; Gong, Ling] Shanxi Normal Univ, Sch Life Sci, Linfen 041000, Peoples R China. </w:t>
      </w:r>
    </w:p>
    <w:p w:rsidR="001B6390" w:rsidRPr="00D94591" w:rsidRDefault="001B6390" w:rsidP="001B6390">
      <w:pPr>
        <w:rPr>
          <w:szCs w:val="21"/>
        </w:rPr>
      </w:pPr>
      <w:r w:rsidRPr="00D94591">
        <w:rPr>
          <w:szCs w:val="21"/>
        </w:rPr>
        <w:t>[Paulay, Gustav] Univ Florida, Florida Museum Nat Hist, Gainesville, FL 32611 USA.</w:t>
      </w:r>
    </w:p>
    <w:p w:rsidR="001B6390" w:rsidRPr="00D94591" w:rsidRDefault="001B6390" w:rsidP="001B6390">
      <w:pPr>
        <w:rPr>
          <w:szCs w:val="21"/>
        </w:rPr>
      </w:pPr>
      <w:r w:rsidRPr="00D94591">
        <w:rPr>
          <w:szCs w:val="21"/>
        </w:rPr>
        <w:t>Reprint Address: An, JM (reprint author), Shanxi Normal Univ, Sch Life Sci, Linfen 041000, Peoples R China.</w:t>
      </w:r>
    </w:p>
    <w:p w:rsidR="001B6390" w:rsidRPr="00D94591" w:rsidRDefault="001B6390" w:rsidP="001B6390">
      <w:pPr>
        <w:rPr>
          <w:szCs w:val="21"/>
        </w:rPr>
      </w:pPr>
      <w:r w:rsidRPr="00D94591">
        <w:rPr>
          <w:szCs w:val="21"/>
        </w:rPr>
        <w:t>E-mail Addresses: anjianmei@hotmail.com</w:t>
      </w:r>
    </w:p>
    <w:p w:rsidR="001B6390" w:rsidRPr="00D94591" w:rsidRDefault="001B6390" w:rsidP="001B6390">
      <w:pPr>
        <w:rPr>
          <w:szCs w:val="21"/>
        </w:rPr>
      </w:pPr>
      <w:r w:rsidRPr="00D94591">
        <w:rPr>
          <w:szCs w:val="21"/>
        </w:rPr>
        <w:t>IDS Number: GT8QQ</w:t>
      </w:r>
    </w:p>
    <w:p w:rsidR="001B6390" w:rsidRPr="00D94591" w:rsidRDefault="001B6390" w:rsidP="001B6390">
      <w:pPr>
        <w:rPr>
          <w:szCs w:val="21"/>
        </w:rPr>
      </w:pPr>
      <w:r w:rsidRPr="00D94591">
        <w:rPr>
          <w:szCs w:val="21"/>
        </w:rPr>
        <w:t>ISSN: 1175-5326</w:t>
      </w:r>
    </w:p>
    <w:p w:rsidR="001B6390" w:rsidRDefault="001B6390" w:rsidP="001B6390">
      <w:pPr>
        <w:rPr>
          <w:szCs w:val="21"/>
        </w:rPr>
      </w:pPr>
      <w:r w:rsidRPr="00D94591">
        <w:rPr>
          <w:szCs w:val="21"/>
        </w:rPr>
        <w:t>eISSN: 1175-5334</w:t>
      </w:r>
    </w:p>
    <w:p w:rsidR="001B6390" w:rsidRPr="00D94591" w:rsidRDefault="001B6390" w:rsidP="001B6390">
      <w:pPr>
        <w:rPr>
          <w:szCs w:val="21"/>
        </w:rPr>
      </w:pPr>
    </w:p>
    <w:p w:rsidR="001B6390" w:rsidRPr="00D94591" w:rsidRDefault="001B6390" w:rsidP="001B6390">
      <w:pPr>
        <w:rPr>
          <w:szCs w:val="21"/>
        </w:rPr>
      </w:pPr>
      <w:r w:rsidRPr="00D94591">
        <w:rPr>
          <w:szCs w:val="21"/>
        </w:rPr>
        <w:t>Record 69 of 273</w:t>
      </w:r>
    </w:p>
    <w:p w:rsidR="001B6390" w:rsidRPr="00D94591" w:rsidRDefault="001B6390" w:rsidP="001B6390">
      <w:pPr>
        <w:rPr>
          <w:szCs w:val="21"/>
        </w:rPr>
      </w:pPr>
      <w:r w:rsidRPr="00D94591">
        <w:rPr>
          <w:szCs w:val="21"/>
        </w:rPr>
        <w:t>Title: Dual-cooled solvent-free microwave extraction of Salvia officinalis L. essential oil and evaluation of its antimicrobial activity</w:t>
      </w:r>
    </w:p>
    <w:p w:rsidR="001B6390" w:rsidRPr="00D94591" w:rsidRDefault="001B6390" w:rsidP="001B6390">
      <w:pPr>
        <w:rPr>
          <w:szCs w:val="21"/>
        </w:rPr>
      </w:pPr>
      <w:r w:rsidRPr="00D94591">
        <w:rPr>
          <w:szCs w:val="21"/>
        </w:rPr>
        <w:t>Author(s): Wei, ZF (Wei, Zuo-Fu); Zhao, RN (Zhao, Ren-Na); Dong, LJ (Dong, Li-Jia); Zhao, XY (Zhao, Xiang-Yu); Su, JX (Su, Jun-Xia); Zhao, M (Zhao, Meng); Li, L (Li, Lin); Bian, YJ (Bian, Yan-Jie); Zhang, LJ (Zhang, Lin-Jing)</w:t>
      </w:r>
    </w:p>
    <w:p w:rsidR="001B6390" w:rsidRPr="00D94591" w:rsidRDefault="001B6390" w:rsidP="001B6390">
      <w:pPr>
        <w:rPr>
          <w:szCs w:val="21"/>
        </w:rPr>
      </w:pPr>
      <w:r w:rsidRPr="00D94591">
        <w:rPr>
          <w:szCs w:val="21"/>
        </w:rPr>
        <w:t xml:space="preserve">Source: INDUSTRIAL CROPS AND PRODUCTS  Volume: 120  Pages: 71-76  DOI: 10.1016/j.indcrop.2018.04.058  Published: SEP 15 2018  </w:t>
      </w:r>
    </w:p>
    <w:p w:rsidR="001B6390" w:rsidRPr="00D94591" w:rsidRDefault="001B6390" w:rsidP="001B6390">
      <w:pPr>
        <w:rPr>
          <w:szCs w:val="21"/>
        </w:rPr>
      </w:pPr>
      <w:r w:rsidRPr="00D94591">
        <w:rPr>
          <w:szCs w:val="21"/>
        </w:rPr>
        <w:t>Accession Number: WOS:000434745000008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[Wei, Zuo-Fu; Zhao, Ren-Na; Zhao, Xiang-Yu; Su, Jun-Xia; Zhao, Meng; Li, Lin; Bian, Yan-Jie; Zhang, Lin-Jing] Shanxi Normal Univ, Linfen 041004, Peoples R China. </w:t>
      </w:r>
    </w:p>
    <w:p w:rsidR="001B6390" w:rsidRPr="00D94591" w:rsidRDefault="001B6390" w:rsidP="001B6390">
      <w:pPr>
        <w:rPr>
          <w:szCs w:val="21"/>
        </w:rPr>
      </w:pPr>
      <w:r w:rsidRPr="00D94591">
        <w:rPr>
          <w:szCs w:val="21"/>
        </w:rPr>
        <w:t>[Dong, Li-Jia] Shaoxing Univ, Shaoxing 312000, Peoples R China.</w:t>
      </w:r>
    </w:p>
    <w:p w:rsidR="001B6390" w:rsidRPr="00D94591" w:rsidRDefault="001B6390" w:rsidP="001B6390">
      <w:pPr>
        <w:rPr>
          <w:szCs w:val="21"/>
        </w:rPr>
      </w:pPr>
      <w:r w:rsidRPr="00D94591">
        <w:rPr>
          <w:szCs w:val="21"/>
        </w:rPr>
        <w:t>Reprint Address: Zhang, LJ (reprint author), Shanxi Normal Univ, Linfen 041004, Peoples R China.</w:t>
      </w:r>
    </w:p>
    <w:p w:rsidR="001B6390" w:rsidRPr="00D94591" w:rsidRDefault="001B6390" w:rsidP="001B6390">
      <w:pPr>
        <w:rPr>
          <w:szCs w:val="21"/>
        </w:rPr>
      </w:pPr>
      <w:r w:rsidRPr="00D94591">
        <w:rPr>
          <w:szCs w:val="21"/>
        </w:rPr>
        <w:t>E-mail Addresses: linjingzh@aliyun.com</w:t>
      </w:r>
    </w:p>
    <w:p w:rsidR="001B6390" w:rsidRPr="00D94591" w:rsidRDefault="001B6390" w:rsidP="001B6390">
      <w:pPr>
        <w:rPr>
          <w:szCs w:val="21"/>
        </w:rPr>
      </w:pPr>
      <w:r w:rsidRPr="00D94591">
        <w:rPr>
          <w:szCs w:val="21"/>
        </w:rPr>
        <w:t>IDS Number: GI8AU</w:t>
      </w:r>
    </w:p>
    <w:p w:rsidR="001B6390" w:rsidRPr="00D94591" w:rsidRDefault="001B6390" w:rsidP="001B6390">
      <w:pPr>
        <w:rPr>
          <w:szCs w:val="21"/>
        </w:rPr>
      </w:pPr>
      <w:r w:rsidRPr="00D94591">
        <w:rPr>
          <w:szCs w:val="21"/>
        </w:rPr>
        <w:t>ISSN: 0926-6690</w:t>
      </w:r>
    </w:p>
    <w:p w:rsidR="001B6390" w:rsidRDefault="001B6390" w:rsidP="001B6390">
      <w:pPr>
        <w:rPr>
          <w:szCs w:val="21"/>
        </w:rPr>
      </w:pPr>
      <w:r w:rsidRPr="00D94591">
        <w:rPr>
          <w:szCs w:val="21"/>
        </w:rPr>
        <w:t>eISSN: 1872-633X</w:t>
      </w:r>
    </w:p>
    <w:p w:rsidR="001B6390" w:rsidRPr="00D94591" w:rsidRDefault="001B6390" w:rsidP="001B6390">
      <w:pPr>
        <w:rPr>
          <w:szCs w:val="21"/>
        </w:rPr>
      </w:pPr>
    </w:p>
    <w:p w:rsidR="001B6390" w:rsidRPr="00D94591" w:rsidRDefault="001B6390" w:rsidP="001B6390">
      <w:pPr>
        <w:rPr>
          <w:szCs w:val="21"/>
        </w:rPr>
      </w:pPr>
      <w:r w:rsidRPr="00D94591">
        <w:rPr>
          <w:szCs w:val="21"/>
        </w:rPr>
        <w:t>Record 70 of 273</w:t>
      </w:r>
    </w:p>
    <w:p w:rsidR="001B6390" w:rsidRPr="00D94591" w:rsidRDefault="001B6390" w:rsidP="001B6390">
      <w:pPr>
        <w:rPr>
          <w:szCs w:val="21"/>
        </w:rPr>
      </w:pPr>
      <w:r w:rsidRPr="00D94591">
        <w:rPr>
          <w:szCs w:val="21"/>
        </w:rPr>
        <w:t>Title: Cobalt nanocrystals embedded into N-doped carbon as highly active bifunctional electrocatalysts from pyrolysis of triazolebenzoate complex</w:t>
      </w:r>
    </w:p>
    <w:p w:rsidR="001B6390" w:rsidRPr="00D94591" w:rsidRDefault="001B6390" w:rsidP="001B6390">
      <w:pPr>
        <w:rPr>
          <w:szCs w:val="21"/>
        </w:rPr>
      </w:pPr>
      <w:r w:rsidRPr="00D94591">
        <w:rPr>
          <w:szCs w:val="21"/>
        </w:rPr>
        <w:t>Author(s): Wei, ZJ (Wei, Zhaojun); Yang, Y (Yang, Yang); Liu, MM (Liu, Minmin); Dong, J (Dong, Jing); Fan, XJ (Fan, Xiujun); Zhang, XM (Zhang, XianMing)</w:t>
      </w:r>
    </w:p>
    <w:p w:rsidR="001B6390" w:rsidRPr="00D94591" w:rsidRDefault="001B6390" w:rsidP="001B6390">
      <w:pPr>
        <w:rPr>
          <w:szCs w:val="21"/>
        </w:rPr>
      </w:pPr>
      <w:r w:rsidRPr="00D94591">
        <w:rPr>
          <w:szCs w:val="21"/>
        </w:rPr>
        <w:t xml:space="preserve">Source: ELECTROCHIMICA ACTA  Volume: 284  Pages: 733-741  DOI: 10.1016/j.electacta.2018.07.163  Published: SEP 10 2018  </w:t>
      </w:r>
    </w:p>
    <w:p w:rsidR="001B6390" w:rsidRPr="00D94591" w:rsidRDefault="001B6390" w:rsidP="001B6390">
      <w:pPr>
        <w:rPr>
          <w:szCs w:val="21"/>
        </w:rPr>
      </w:pPr>
      <w:r w:rsidRPr="00D94591">
        <w:rPr>
          <w:szCs w:val="21"/>
        </w:rPr>
        <w:t>Accession Number: WOS:000442485100078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lastRenderedPageBreak/>
        <w:t>Document Type: Article</w:t>
      </w:r>
    </w:p>
    <w:p w:rsidR="001B6390" w:rsidRPr="00D94591" w:rsidRDefault="001B6390" w:rsidP="001B6390">
      <w:pPr>
        <w:rPr>
          <w:szCs w:val="21"/>
        </w:rPr>
      </w:pPr>
      <w:r w:rsidRPr="00D94591">
        <w:rPr>
          <w:szCs w:val="21"/>
        </w:rPr>
        <w:t xml:space="preserve">Addresses: [Wei, Zhaojun; Liu, Minmin; Fan, Xiujun; Zhang, XianMing] Shanxi Normal Univ, Sch Chem &amp; Mat Sci, Linfen 041004, Shanxi, Peoples R China. </w:t>
      </w:r>
    </w:p>
    <w:p w:rsidR="001B6390" w:rsidRPr="00D94591" w:rsidRDefault="001B6390" w:rsidP="001B6390">
      <w:pPr>
        <w:rPr>
          <w:szCs w:val="21"/>
        </w:rPr>
      </w:pPr>
      <w:r w:rsidRPr="00D94591">
        <w:rPr>
          <w:szCs w:val="21"/>
        </w:rPr>
        <w:t>[Wei, Zhaojun; Yang, Yang; Dong, Jing; Fan, Xiujun; Zhang, XianMing] Shanxi Univ, Inst Crystalline Mat, Taiyuan 030006, Shanxi, Peoples R China.</w:t>
      </w:r>
    </w:p>
    <w:p w:rsidR="001B6390" w:rsidRPr="00D94591" w:rsidRDefault="001B6390" w:rsidP="001B6390">
      <w:pPr>
        <w:rPr>
          <w:szCs w:val="21"/>
        </w:rPr>
      </w:pPr>
      <w:r w:rsidRPr="00D94591">
        <w:rPr>
          <w:szCs w:val="21"/>
        </w:rPr>
        <w:t>Reprint Address: Zhang, XM (reprint author), Shanxi Normal Univ, Sch Chem &amp; Mat Sci, Linfen 041004, Shanxi, Peoples R China.</w:t>
      </w:r>
    </w:p>
    <w:p w:rsidR="001B6390" w:rsidRPr="00D94591" w:rsidRDefault="001B6390" w:rsidP="001B6390">
      <w:pPr>
        <w:rPr>
          <w:szCs w:val="21"/>
        </w:rPr>
      </w:pPr>
      <w:r w:rsidRPr="00D94591">
        <w:rPr>
          <w:szCs w:val="21"/>
        </w:rPr>
        <w:t>Fan, XJ (reprint author), Shanxi Univ, Inst Crystalline Mat, Taiyuan 030006, Shanxi, Peoples R China.</w:t>
      </w:r>
    </w:p>
    <w:p w:rsidR="001B6390" w:rsidRPr="00D94591" w:rsidRDefault="001B6390" w:rsidP="001B6390">
      <w:pPr>
        <w:rPr>
          <w:szCs w:val="21"/>
        </w:rPr>
      </w:pPr>
      <w:r w:rsidRPr="00D94591">
        <w:rPr>
          <w:szCs w:val="21"/>
        </w:rPr>
        <w:t>E-mail Addresses: fxiujun@gmail.com; xmzhang@sxu.edu.cn</w:t>
      </w:r>
    </w:p>
    <w:p w:rsidR="001B6390" w:rsidRPr="00D94591" w:rsidRDefault="001B6390" w:rsidP="001B6390">
      <w:pPr>
        <w:rPr>
          <w:szCs w:val="21"/>
        </w:rPr>
      </w:pPr>
      <w:r w:rsidRPr="00D94591">
        <w:rPr>
          <w:szCs w:val="21"/>
        </w:rPr>
        <w:t>IDS Number: GR3JF</w:t>
      </w:r>
    </w:p>
    <w:p w:rsidR="001B6390" w:rsidRPr="00D94591" w:rsidRDefault="001B6390" w:rsidP="001B6390">
      <w:pPr>
        <w:rPr>
          <w:szCs w:val="21"/>
        </w:rPr>
      </w:pPr>
      <w:r w:rsidRPr="00D94591">
        <w:rPr>
          <w:szCs w:val="21"/>
        </w:rPr>
        <w:t>ISSN: 0013-4686</w:t>
      </w:r>
    </w:p>
    <w:p w:rsidR="001B6390" w:rsidRDefault="001B6390" w:rsidP="001B6390">
      <w:pPr>
        <w:rPr>
          <w:szCs w:val="21"/>
        </w:rPr>
      </w:pPr>
      <w:r w:rsidRPr="00D94591">
        <w:rPr>
          <w:szCs w:val="21"/>
        </w:rPr>
        <w:t>eISSN: 1873-3859</w:t>
      </w:r>
    </w:p>
    <w:p w:rsidR="001B6390" w:rsidRPr="00D94591" w:rsidRDefault="001B6390" w:rsidP="001B6390">
      <w:pPr>
        <w:rPr>
          <w:szCs w:val="21"/>
        </w:rPr>
      </w:pPr>
    </w:p>
    <w:p w:rsidR="001B6390" w:rsidRPr="00D94591" w:rsidRDefault="001B6390" w:rsidP="001B6390">
      <w:pPr>
        <w:rPr>
          <w:szCs w:val="21"/>
        </w:rPr>
      </w:pPr>
      <w:r w:rsidRPr="00D94591">
        <w:rPr>
          <w:szCs w:val="21"/>
        </w:rPr>
        <w:t>Record 71 of 273</w:t>
      </w:r>
    </w:p>
    <w:p w:rsidR="001B6390" w:rsidRPr="00D94591" w:rsidRDefault="001B6390" w:rsidP="001B6390">
      <w:pPr>
        <w:rPr>
          <w:szCs w:val="21"/>
        </w:rPr>
      </w:pPr>
      <w:r w:rsidRPr="00D94591">
        <w:rPr>
          <w:szCs w:val="21"/>
        </w:rPr>
        <w:t>Title: Small Carbon Quantum Dots, Large Photosynthesis Enhancement</w:t>
      </w:r>
    </w:p>
    <w:p w:rsidR="001B6390" w:rsidRPr="00D94591" w:rsidRDefault="001B6390" w:rsidP="001B6390">
      <w:pPr>
        <w:rPr>
          <w:szCs w:val="21"/>
        </w:rPr>
      </w:pPr>
      <w:r w:rsidRPr="00D94591">
        <w:rPr>
          <w:szCs w:val="21"/>
        </w:rPr>
        <w:t>Author(s): Gong, Y (Gong, Yan); Zhao, J (Zhao, Jie)</w:t>
      </w:r>
    </w:p>
    <w:p w:rsidR="001B6390" w:rsidRPr="00D94591" w:rsidRDefault="001B6390" w:rsidP="001B6390">
      <w:pPr>
        <w:rPr>
          <w:szCs w:val="21"/>
        </w:rPr>
      </w:pPr>
      <w:r w:rsidRPr="00D94591">
        <w:rPr>
          <w:szCs w:val="21"/>
        </w:rPr>
        <w:t xml:space="preserve">Source: JOURNAL OF AGRICULTURAL AND FOOD CHEMISTRY  Volume: 66  Issue: 35  Pages: 9159-9161  DOI: 10.1021/acs.jafc.8b01788  Published: SEP 5 2018  </w:t>
      </w:r>
    </w:p>
    <w:p w:rsidR="001B6390" w:rsidRPr="00D94591" w:rsidRDefault="001B6390" w:rsidP="001B6390">
      <w:pPr>
        <w:rPr>
          <w:szCs w:val="21"/>
        </w:rPr>
      </w:pPr>
      <w:r w:rsidRPr="00D94591">
        <w:rPr>
          <w:szCs w:val="21"/>
        </w:rPr>
        <w:t>Accession Number: WOS:000444219000001</w:t>
      </w:r>
    </w:p>
    <w:p w:rsidR="001B6390" w:rsidRPr="00D94591" w:rsidRDefault="001B6390" w:rsidP="001B6390">
      <w:pPr>
        <w:rPr>
          <w:szCs w:val="21"/>
        </w:rPr>
      </w:pPr>
      <w:r w:rsidRPr="00D94591">
        <w:rPr>
          <w:szCs w:val="21"/>
        </w:rPr>
        <w:t>PubMed ID: 30141913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Editorial Material</w:t>
      </w:r>
    </w:p>
    <w:p w:rsidR="001B6390" w:rsidRPr="00D94591" w:rsidRDefault="001B6390" w:rsidP="001B6390">
      <w:pPr>
        <w:rPr>
          <w:szCs w:val="21"/>
        </w:rPr>
      </w:pPr>
      <w:r w:rsidRPr="00D94591">
        <w:rPr>
          <w:szCs w:val="21"/>
        </w:rPr>
        <w:t>Addresses: [Gong, Yan; Zhao, Jie] Shanxi Normal Univ, Sch Life Sci, Linfen 041004, Peoples R China.</w:t>
      </w:r>
    </w:p>
    <w:p w:rsidR="001B6390" w:rsidRPr="00D94591" w:rsidRDefault="001B6390" w:rsidP="001B6390">
      <w:pPr>
        <w:rPr>
          <w:szCs w:val="21"/>
        </w:rPr>
      </w:pPr>
      <w:r w:rsidRPr="00D94591">
        <w:rPr>
          <w:szCs w:val="21"/>
        </w:rPr>
        <w:t>Reprint Address: Gong, Y (reprint author), Shanxi Normal Univ, Sch Life Sci, Linfen 041004, Peoples R China.</w:t>
      </w:r>
    </w:p>
    <w:p w:rsidR="001B6390" w:rsidRPr="00D94591" w:rsidRDefault="001B6390" w:rsidP="001B6390">
      <w:pPr>
        <w:rPr>
          <w:szCs w:val="21"/>
        </w:rPr>
      </w:pPr>
      <w:r w:rsidRPr="00D94591">
        <w:rPr>
          <w:szCs w:val="21"/>
        </w:rPr>
        <w:t>E-mail Addresses: crush_bc@163.com</w:t>
      </w:r>
    </w:p>
    <w:p w:rsidR="001B6390" w:rsidRPr="00D94591" w:rsidRDefault="001B6390" w:rsidP="001B6390">
      <w:pPr>
        <w:rPr>
          <w:szCs w:val="21"/>
        </w:rPr>
      </w:pPr>
      <w:r w:rsidRPr="00D94591">
        <w:rPr>
          <w:szCs w:val="21"/>
        </w:rPr>
        <w:t>IDS Number: GT1HO</w:t>
      </w:r>
    </w:p>
    <w:p w:rsidR="001B6390" w:rsidRPr="00D94591" w:rsidRDefault="001B6390" w:rsidP="001B6390">
      <w:pPr>
        <w:rPr>
          <w:szCs w:val="21"/>
        </w:rPr>
      </w:pPr>
      <w:r w:rsidRPr="00D94591">
        <w:rPr>
          <w:szCs w:val="21"/>
        </w:rPr>
        <w:t>ISSN: 0021-8561</w:t>
      </w:r>
    </w:p>
    <w:p w:rsidR="001B6390" w:rsidRDefault="001B6390" w:rsidP="001B6390">
      <w:pPr>
        <w:rPr>
          <w:szCs w:val="21"/>
        </w:rPr>
      </w:pPr>
      <w:r w:rsidRPr="00D94591">
        <w:rPr>
          <w:szCs w:val="21"/>
        </w:rPr>
        <w:t>eISSN: 1520-5118</w:t>
      </w:r>
    </w:p>
    <w:p w:rsidR="001B6390" w:rsidRPr="00D94591" w:rsidRDefault="001B6390" w:rsidP="001B6390">
      <w:pPr>
        <w:rPr>
          <w:szCs w:val="21"/>
        </w:rPr>
      </w:pPr>
    </w:p>
    <w:p w:rsidR="001B6390" w:rsidRPr="00D94591" w:rsidRDefault="001B6390" w:rsidP="001B6390">
      <w:pPr>
        <w:rPr>
          <w:szCs w:val="21"/>
        </w:rPr>
      </w:pPr>
      <w:r w:rsidRPr="00D94591">
        <w:rPr>
          <w:szCs w:val="21"/>
        </w:rPr>
        <w:t>Record 72 of 273</w:t>
      </w:r>
    </w:p>
    <w:p w:rsidR="001B6390" w:rsidRPr="00D94591" w:rsidRDefault="001B6390" w:rsidP="001B6390">
      <w:pPr>
        <w:rPr>
          <w:szCs w:val="21"/>
        </w:rPr>
      </w:pPr>
      <w:r w:rsidRPr="00D94591">
        <w:rPr>
          <w:szCs w:val="21"/>
        </w:rPr>
        <w:t>Title: Wheat Cultivars at Different Decades Vary Widely in Grain-filling Characteristics in Shaanxi Province, China</w:t>
      </w:r>
    </w:p>
    <w:p w:rsidR="001B6390" w:rsidRPr="00D94591" w:rsidRDefault="001B6390" w:rsidP="001B6390">
      <w:pPr>
        <w:rPr>
          <w:szCs w:val="21"/>
        </w:rPr>
      </w:pPr>
      <w:r w:rsidRPr="00D94591">
        <w:rPr>
          <w:szCs w:val="21"/>
        </w:rPr>
        <w:t>Author(s): Sun, Y (Sun, Y.); Liu, X (Liu, X.); Zhang, S (Zhang, S.); Wang, N (Wang, N.)</w:t>
      </w:r>
    </w:p>
    <w:p w:rsidR="001B6390" w:rsidRPr="00D94591" w:rsidRDefault="001B6390" w:rsidP="001B6390">
      <w:pPr>
        <w:rPr>
          <w:szCs w:val="21"/>
        </w:rPr>
      </w:pPr>
      <w:r w:rsidRPr="00D94591">
        <w:rPr>
          <w:szCs w:val="21"/>
        </w:rPr>
        <w:t xml:space="preserve">Source: CEREAL RESEARCH COMMUNICATIONS  Volume: 46  Issue: 3  Pages: 533-544  DOI: 10.1556/0806.46.2018.032  Published: SEP 2018  </w:t>
      </w:r>
    </w:p>
    <w:p w:rsidR="001B6390" w:rsidRPr="00D94591" w:rsidRDefault="001B6390" w:rsidP="001B6390">
      <w:pPr>
        <w:rPr>
          <w:szCs w:val="21"/>
        </w:rPr>
      </w:pPr>
      <w:r w:rsidRPr="00D94591">
        <w:rPr>
          <w:szCs w:val="21"/>
        </w:rPr>
        <w:t>Accession Number: WOS:000454427000015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[Sun, Y.] Shaanxi Prov Land Engn Construct Grp Co Ltd, Shaanxi Prov Land Reclamat Engn Technol Res Ctr, Xian 710075, Shaanxi, Peoples R China. </w:t>
      </w:r>
    </w:p>
    <w:p w:rsidR="001B6390" w:rsidRPr="00D94591" w:rsidRDefault="001B6390" w:rsidP="001B6390">
      <w:pPr>
        <w:rPr>
          <w:szCs w:val="21"/>
        </w:rPr>
      </w:pPr>
      <w:r w:rsidRPr="00D94591">
        <w:rPr>
          <w:szCs w:val="21"/>
        </w:rPr>
        <w:t xml:space="preserve">[Sun, Y.; Zhang, S.; Wang, N.] Northwest A&amp;F Univ, State Key Lab Soil Eros &amp; Dryland Farming Loess P, 26 Xinong Rd, Yangling 712100, Shaanxi, Peoples R China. </w:t>
      </w:r>
    </w:p>
    <w:p w:rsidR="001B6390" w:rsidRPr="00D94591" w:rsidRDefault="001B6390" w:rsidP="001B6390">
      <w:pPr>
        <w:rPr>
          <w:szCs w:val="21"/>
        </w:rPr>
      </w:pPr>
      <w:r w:rsidRPr="00D94591">
        <w:rPr>
          <w:szCs w:val="21"/>
        </w:rPr>
        <w:t xml:space="preserve">[Liu, X.] Shanxi Normal Univ, 1 Gongyuan St, Linfen 041000, Peoples R China. </w:t>
      </w:r>
    </w:p>
    <w:p w:rsidR="001B6390" w:rsidRPr="00D94591" w:rsidRDefault="001B6390" w:rsidP="001B6390">
      <w:pPr>
        <w:rPr>
          <w:szCs w:val="21"/>
        </w:rPr>
      </w:pPr>
      <w:r w:rsidRPr="00D94591">
        <w:rPr>
          <w:szCs w:val="21"/>
        </w:rPr>
        <w:lastRenderedPageBreak/>
        <w:t>[Sun, Y.] Minist Land &amp; Resources, Key Lab Degraded &amp; Unused Land Consolidat Engn, Xian 710075, Shaanxi, Peoples R China.</w:t>
      </w:r>
    </w:p>
    <w:p w:rsidR="001B6390" w:rsidRPr="00D94591" w:rsidRDefault="001B6390" w:rsidP="001B6390">
      <w:pPr>
        <w:rPr>
          <w:szCs w:val="21"/>
        </w:rPr>
      </w:pPr>
      <w:r w:rsidRPr="00D94591">
        <w:rPr>
          <w:szCs w:val="21"/>
        </w:rPr>
        <w:t>Reprint Address: Zhang, S (reprint author), Northwest A&amp;F Univ, State Key Lab Soil Eros &amp; Dryland Farming Loess P, 26 Xinong Rd, Yangling 712100, Shaanxi, Peoples R China.</w:t>
      </w:r>
    </w:p>
    <w:p w:rsidR="001B6390" w:rsidRPr="00D94591" w:rsidRDefault="001B6390" w:rsidP="001B6390">
      <w:pPr>
        <w:rPr>
          <w:szCs w:val="21"/>
        </w:rPr>
      </w:pPr>
      <w:r w:rsidRPr="00D94591">
        <w:rPr>
          <w:szCs w:val="21"/>
        </w:rPr>
        <w:t>E-mail Addresses: sqzhang@ms.iswc.ac.cn</w:t>
      </w:r>
    </w:p>
    <w:p w:rsidR="001B6390" w:rsidRPr="00D94591" w:rsidRDefault="001B6390" w:rsidP="001B6390">
      <w:pPr>
        <w:rPr>
          <w:szCs w:val="21"/>
        </w:rPr>
      </w:pPr>
      <w:r w:rsidRPr="00D94591">
        <w:rPr>
          <w:szCs w:val="21"/>
        </w:rPr>
        <w:t>IDS Number: HF7NT</w:t>
      </w:r>
    </w:p>
    <w:p w:rsidR="001B6390" w:rsidRPr="00D94591" w:rsidRDefault="001B6390" w:rsidP="001B6390">
      <w:pPr>
        <w:rPr>
          <w:szCs w:val="21"/>
        </w:rPr>
      </w:pPr>
      <w:r w:rsidRPr="00D94591">
        <w:rPr>
          <w:szCs w:val="21"/>
        </w:rPr>
        <w:t>ISSN: 0133-3720</w:t>
      </w:r>
    </w:p>
    <w:p w:rsidR="001B6390" w:rsidRDefault="001B6390" w:rsidP="001B6390">
      <w:pPr>
        <w:rPr>
          <w:szCs w:val="21"/>
        </w:rPr>
      </w:pPr>
      <w:r w:rsidRPr="00D94591">
        <w:rPr>
          <w:szCs w:val="21"/>
        </w:rPr>
        <w:t>eISSN: 1788-9170</w:t>
      </w:r>
    </w:p>
    <w:p w:rsidR="001B6390" w:rsidRPr="00D94591" w:rsidRDefault="001B6390" w:rsidP="001B6390">
      <w:pPr>
        <w:rPr>
          <w:szCs w:val="21"/>
        </w:rPr>
      </w:pPr>
    </w:p>
    <w:p w:rsidR="001B6390" w:rsidRPr="00D94591" w:rsidRDefault="001B6390" w:rsidP="001B6390">
      <w:pPr>
        <w:rPr>
          <w:szCs w:val="21"/>
        </w:rPr>
      </w:pPr>
      <w:r w:rsidRPr="00D94591">
        <w:rPr>
          <w:szCs w:val="21"/>
        </w:rPr>
        <w:t>Record 73 of 273</w:t>
      </w:r>
    </w:p>
    <w:p w:rsidR="001B6390" w:rsidRPr="00D94591" w:rsidRDefault="001B6390" w:rsidP="001B6390">
      <w:pPr>
        <w:rPr>
          <w:szCs w:val="21"/>
        </w:rPr>
      </w:pPr>
      <w:r w:rsidRPr="00D94591">
        <w:rPr>
          <w:szCs w:val="21"/>
        </w:rPr>
        <w:t>Title: The effect of elevated ozone concentration on enzymes increases NO3- content in the soil at the jointing stage of wheat field</w:t>
      </w:r>
    </w:p>
    <w:p w:rsidR="001B6390" w:rsidRPr="00D94591" w:rsidRDefault="001B6390" w:rsidP="001B6390">
      <w:pPr>
        <w:rPr>
          <w:szCs w:val="21"/>
        </w:rPr>
      </w:pPr>
      <w:r w:rsidRPr="00D94591">
        <w:rPr>
          <w:szCs w:val="21"/>
        </w:rPr>
        <w:t>Author(s): Chen, W (Chen, Wei); Hou, HX (Hou, Huixin); Sun, CJ (Sun, Congjian); Wu, ZJ (Wu, Zhijie); Zhang, LL (Zhang, Lili); Yu, WT (Yu, Wantai)</w:t>
      </w:r>
    </w:p>
    <w:p w:rsidR="001B6390" w:rsidRPr="00D94591" w:rsidRDefault="001B6390" w:rsidP="001B6390">
      <w:pPr>
        <w:rPr>
          <w:szCs w:val="21"/>
        </w:rPr>
      </w:pPr>
      <w:r w:rsidRPr="00D94591">
        <w:rPr>
          <w:szCs w:val="21"/>
        </w:rPr>
        <w:t xml:space="preserve">Source: EUROPEAN JOURNAL OF SOIL BIOLOGY  Volume: 89  Pages: 14-19  DOI: 10.1016/j.ejsobi.2018.07.005  Published: SEP-OCT 2018  </w:t>
      </w:r>
    </w:p>
    <w:p w:rsidR="001B6390" w:rsidRPr="00D94591" w:rsidRDefault="001B6390" w:rsidP="001B6390">
      <w:pPr>
        <w:rPr>
          <w:szCs w:val="21"/>
        </w:rPr>
      </w:pPr>
      <w:r w:rsidRPr="00D94591">
        <w:rPr>
          <w:szCs w:val="21"/>
        </w:rPr>
        <w:t>Accession Number: WOS:000451499300003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 Wei; Wu, Zhijie; Zhang, Lili; Yu, Wantai] Chinese Acad Sci, Inst Appl Ecol, POB 417, Shenyang 10016, Liaoning, Peoples R China. </w:t>
      </w:r>
    </w:p>
    <w:p w:rsidR="001B6390" w:rsidRPr="00D94591" w:rsidRDefault="001B6390" w:rsidP="001B6390">
      <w:pPr>
        <w:rPr>
          <w:szCs w:val="21"/>
        </w:rPr>
      </w:pPr>
      <w:r w:rsidRPr="00D94591">
        <w:rPr>
          <w:szCs w:val="21"/>
        </w:rPr>
        <w:t>[Chen, Wei; Hou, Huixin; Sun, Congjian] Shanxi Normal Univ, Sch Geog Sci, Gongyuan St 1, Linfen 041000, Shanxi, Peoples R China.</w:t>
      </w:r>
    </w:p>
    <w:p w:rsidR="001B6390" w:rsidRPr="00D94591" w:rsidRDefault="001B6390" w:rsidP="001B6390">
      <w:pPr>
        <w:rPr>
          <w:szCs w:val="21"/>
        </w:rPr>
      </w:pPr>
      <w:r w:rsidRPr="00D94591">
        <w:rPr>
          <w:szCs w:val="21"/>
        </w:rPr>
        <w:t>Reprint Address: Wu, ZJ; Zhang, LL (reprint author), Chinese Acad Sci, Inst Appl Ecol, POB 417, Shenyang 10016, Liaoning, Peoples R China.</w:t>
      </w:r>
    </w:p>
    <w:p w:rsidR="001B6390" w:rsidRPr="00D94591" w:rsidRDefault="001B6390" w:rsidP="001B6390">
      <w:pPr>
        <w:rPr>
          <w:szCs w:val="21"/>
        </w:rPr>
      </w:pPr>
      <w:r w:rsidRPr="00D94591">
        <w:rPr>
          <w:szCs w:val="21"/>
        </w:rPr>
        <w:t>E-mail Addresses: wuzj@iae.ac.cn; chenwanxin0225@sina.com</w:t>
      </w:r>
    </w:p>
    <w:p w:rsidR="001B6390" w:rsidRPr="00D94591" w:rsidRDefault="001B6390" w:rsidP="001B6390">
      <w:pPr>
        <w:rPr>
          <w:szCs w:val="21"/>
        </w:rPr>
      </w:pPr>
      <w:r w:rsidRPr="00D94591">
        <w:rPr>
          <w:szCs w:val="21"/>
        </w:rPr>
        <w:t>IDS Number: HC0PC</w:t>
      </w:r>
    </w:p>
    <w:p w:rsidR="001B6390" w:rsidRPr="00D94591" w:rsidRDefault="001B6390" w:rsidP="001B6390">
      <w:pPr>
        <w:rPr>
          <w:szCs w:val="21"/>
        </w:rPr>
      </w:pPr>
      <w:r w:rsidRPr="00D94591">
        <w:rPr>
          <w:szCs w:val="21"/>
        </w:rPr>
        <w:t>ISSN: 1164-5563</w:t>
      </w:r>
    </w:p>
    <w:p w:rsidR="001B6390" w:rsidRDefault="001B6390" w:rsidP="001B6390">
      <w:pPr>
        <w:rPr>
          <w:szCs w:val="21"/>
        </w:rPr>
      </w:pPr>
      <w:r w:rsidRPr="00D94591">
        <w:rPr>
          <w:szCs w:val="21"/>
        </w:rPr>
        <w:t>eISSN: 1778-3615</w:t>
      </w:r>
    </w:p>
    <w:p w:rsidR="001B6390" w:rsidRPr="00D94591" w:rsidRDefault="001B6390" w:rsidP="001B6390">
      <w:pPr>
        <w:rPr>
          <w:szCs w:val="21"/>
        </w:rPr>
      </w:pPr>
    </w:p>
    <w:p w:rsidR="001B6390" w:rsidRPr="00D94591" w:rsidRDefault="001B6390" w:rsidP="001B6390">
      <w:pPr>
        <w:rPr>
          <w:szCs w:val="21"/>
        </w:rPr>
      </w:pPr>
      <w:r w:rsidRPr="00D94591">
        <w:rPr>
          <w:szCs w:val="21"/>
        </w:rPr>
        <w:t>Record 74 of 273</w:t>
      </w:r>
    </w:p>
    <w:p w:rsidR="001B6390" w:rsidRPr="00D94591" w:rsidRDefault="001B6390" w:rsidP="001B6390">
      <w:pPr>
        <w:rPr>
          <w:szCs w:val="21"/>
        </w:rPr>
      </w:pPr>
      <w:r w:rsidRPr="00D94591">
        <w:rPr>
          <w:szCs w:val="21"/>
        </w:rPr>
        <w:t>Title: The Effect of Oxygen Vacancies and Strain on the Curie Temperature of La0.7Sr0.3MnO3 Films</w:t>
      </w:r>
    </w:p>
    <w:p w:rsidR="001B6390" w:rsidRPr="00D94591" w:rsidRDefault="001B6390" w:rsidP="001B6390">
      <w:pPr>
        <w:rPr>
          <w:szCs w:val="21"/>
        </w:rPr>
      </w:pPr>
      <w:r w:rsidRPr="00D94591">
        <w:rPr>
          <w:szCs w:val="21"/>
        </w:rPr>
        <w:t>Author(s): Ma, RR (Ma, Rongrong); Hou, JH (Hou, Junhua); Yang, H (Yang, Hu)</w:t>
      </w:r>
    </w:p>
    <w:p w:rsidR="001B6390" w:rsidRPr="00D94591" w:rsidRDefault="001B6390" w:rsidP="001B6390">
      <w:pPr>
        <w:rPr>
          <w:szCs w:val="21"/>
        </w:rPr>
      </w:pPr>
      <w:r w:rsidRPr="00D94591">
        <w:rPr>
          <w:szCs w:val="21"/>
        </w:rPr>
        <w:t xml:space="preserve">Source: JOURNAL OF MAGNETICS  Volume: 23  Issue: 3  Pages: 333-336  DOI: 10.4283/JMAG.2018.23.3.333  Published: SEP 2018  </w:t>
      </w:r>
    </w:p>
    <w:p w:rsidR="001B6390" w:rsidRPr="00D94591" w:rsidRDefault="001B6390" w:rsidP="001B6390">
      <w:pPr>
        <w:rPr>
          <w:szCs w:val="21"/>
        </w:rPr>
      </w:pPr>
      <w:r w:rsidRPr="00D94591">
        <w:rPr>
          <w:szCs w:val="21"/>
        </w:rPr>
        <w:t>Accession Number: WOS:000446807500001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[Ma, Rongrong; Hou, Junhua; Yang, Hu] Shanxi Normal Univ, Sch Phys &amp; Informat Engn, Linfen 041004, Peoples R China.</w:t>
      </w:r>
    </w:p>
    <w:p w:rsidR="001B6390" w:rsidRPr="00D94591" w:rsidRDefault="001B6390" w:rsidP="001B6390">
      <w:pPr>
        <w:rPr>
          <w:szCs w:val="21"/>
        </w:rPr>
      </w:pPr>
      <w:r w:rsidRPr="00D94591">
        <w:rPr>
          <w:szCs w:val="21"/>
        </w:rPr>
        <w:t>Reprint Address: Ma, RR; Yang, H (reprint author), Shanxi Normal Univ, Sch Phys &amp; Informat Engn, Linfen 041004, Peoples R China.</w:t>
      </w:r>
    </w:p>
    <w:p w:rsidR="001B6390" w:rsidRPr="00D94591" w:rsidRDefault="001B6390" w:rsidP="001B6390">
      <w:pPr>
        <w:rPr>
          <w:szCs w:val="21"/>
        </w:rPr>
      </w:pPr>
      <w:r w:rsidRPr="00D94591">
        <w:rPr>
          <w:szCs w:val="21"/>
        </w:rPr>
        <w:t>E-mail Addresses: marr@sxnu.edu.cn</w:t>
      </w:r>
    </w:p>
    <w:p w:rsidR="001B6390" w:rsidRPr="00D94591" w:rsidRDefault="001B6390" w:rsidP="001B6390">
      <w:pPr>
        <w:rPr>
          <w:szCs w:val="21"/>
        </w:rPr>
      </w:pPr>
      <w:r w:rsidRPr="00D94591">
        <w:rPr>
          <w:szCs w:val="21"/>
        </w:rPr>
        <w:t>IDS Number: GW3LT</w:t>
      </w:r>
    </w:p>
    <w:p w:rsidR="001B6390" w:rsidRPr="00D94591" w:rsidRDefault="001B6390" w:rsidP="001B6390">
      <w:pPr>
        <w:rPr>
          <w:szCs w:val="21"/>
        </w:rPr>
      </w:pPr>
      <w:r w:rsidRPr="00D94591">
        <w:rPr>
          <w:szCs w:val="21"/>
        </w:rPr>
        <w:lastRenderedPageBreak/>
        <w:t>ISSN: 1226-1750</w:t>
      </w:r>
    </w:p>
    <w:p w:rsidR="001B6390" w:rsidRDefault="001B6390" w:rsidP="001B6390">
      <w:pPr>
        <w:rPr>
          <w:szCs w:val="21"/>
        </w:rPr>
      </w:pPr>
      <w:r w:rsidRPr="00D94591">
        <w:rPr>
          <w:szCs w:val="21"/>
        </w:rPr>
        <w:t>eISSN: 2233-6656</w:t>
      </w:r>
    </w:p>
    <w:p w:rsidR="001B6390" w:rsidRPr="00D94591" w:rsidRDefault="001B6390" w:rsidP="001B6390">
      <w:pPr>
        <w:rPr>
          <w:szCs w:val="21"/>
        </w:rPr>
      </w:pPr>
    </w:p>
    <w:p w:rsidR="001B6390" w:rsidRPr="00D94591" w:rsidRDefault="001B6390" w:rsidP="001B6390">
      <w:pPr>
        <w:rPr>
          <w:szCs w:val="21"/>
        </w:rPr>
      </w:pPr>
      <w:r w:rsidRPr="00D94591">
        <w:rPr>
          <w:szCs w:val="21"/>
        </w:rPr>
        <w:t>Record 75 of 273</w:t>
      </w:r>
    </w:p>
    <w:p w:rsidR="001B6390" w:rsidRPr="00D94591" w:rsidRDefault="001B6390" w:rsidP="001B6390">
      <w:pPr>
        <w:rPr>
          <w:szCs w:val="21"/>
        </w:rPr>
      </w:pPr>
      <w:r w:rsidRPr="00D94591">
        <w:rPr>
          <w:szCs w:val="21"/>
        </w:rPr>
        <w:t>Title: Mechanism of the Reverse Water-Gas Shift Reaction Catalyzed by Cu12TM Bimetallic Nanocluster: A Density Functional Theory Study</w:t>
      </w:r>
    </w:p>
    <w:p w:rsidR="001B6390" w:rsidRPr="00D94591" w:rsidRDefault="001B6390" w:rsidP="001B6390">
      <w:pPr>
        <w:rPr>
          <w:szCs w:val="21"/>
        </w:rPr>
      </w:pPr>
      <w:r w:rsidRPr="00D94591">
        <w:rPr>
          <w:szCs w:val="21"/>
        </w:rPr>
        <w:t>Author(s): Zhang, Q (Zhang, Qian); Guo, L (Guo, Ling)</w:t>
      </w:r>
    </w:p>
    <w:p w:rsidR="001B6390" w:rsidRPr="00D94591" w:rsidRDefault="001B6390" w:rsidP="001B6390">
      <w:pPr>
        <w:rPr>
          <w:szCs w:val="21"/>
        </w:rPr>
      </w:pPr>
      <w:r w:rsidRPr="00D94591">
        <w:rPr>
          <w:szCs w:val="21"/>
        </w:rPr>
        <w:t xml:space="preserve">Source: JOURNAL OF CLUSTER SCIENCE  Volume: 29  Issue: 5  Special Issue: SI  Pages: 867-877  DOI: 10.1007/s10876-018-1346-x  Published: SEP 2018  </w:t>
      </w:r>
    </w:p>
    <w:p w:rsidR="001B6390" w:rsidRPr="00D94591" w:rsidRDefault="001B6390" w:rsidP="001B6390">
      <w:pPr>
        <w:rPr>
          <w:szCs w:val="21"/>
        </w:rPr>
      </w:pPr>
      <w:r w:rsidRPr="00D94591">
        <w:rPr>
          <w:szCs w:val="21"/>
        </w:rPr>
        <w:t>Accession Number: WOS:000445373600007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Qian; Guo, Ling] Shanxi Normal Univ, Key Lab Magnet Mol &amp; Magnet Informat Mat, Minist Educ, Linfen 041004, Peoples R China. </w:t>
      </w:r>
    </w:p>
    <w:p w:rsidR="001B6390" w:rsidRPr="00D94591" w:rsidRDefault="001B6390" w:rsidP="001B6390">
      <w:pPr>
        <w:rPr>
          <w:szCs w:val="21"/>
        </w:rPr>
      </w:pPr>
      <w:r w:rsidRPr="00D94591">
        <w:rPr>
          <w:szCs w:val="21"/>
        </w:rPr>
        <w:t>[Zhang, Qian; Guo, Ling] Shanxi Normal Univ, Sch Chem &amp; Mat Sci, 1 Gongyuan St, Linfen 041004, Peoples R China.</w:t>
      </w:r>
    </w:p>
    <w:p w:rsidR="001B6390" w:rsidRPr="00D94591" w:rsidRDefault="001B6390" w:rsidP="001B6390">
      <w:pPr>
        <w:rPr>
          <w:szCs w:val="21"/>
        </w:rPr>
      </w:pPr>
      <w:r w:rsidRPr="00D94591">
        <w:rPr>
          <w:szCs w:val="21"/>
        </w:rPr>
        <w:t>Reprint Address: Guo, L (reprint author), Shanxi Normal Univ, Key Lab Magnet Mol &amp; Magnet Informat Mat, Minist Educ, Linfen 041004, Peoples R China.</w:t>
      </w:r>
    </w:p>
    <w:p w:rsidR="001B6390" w:rsidRPr="00D94591" w:rsidRDefault="001B6390" w:rsidP="001B6390">
      <w:pPr>
        <w:rPr>
          <w:szCs w:val="21"/>
        </w:rPr>
      </w:pPr>
      <w:r w:rsidRPr="00D94591">
        <w:rPr>
          <w:szCs w:val="21"/>
        </w:rPr>
        <w:t>Guo, L (reprint author), Shanxi Normal Univ, Sch Chem &amp; Mat Sci, 1 Gongyuan St, Linfen 041004, Peoples R China.</w:t>
      </w:r>
    </w:p>
    <w:p w:rsidR="001B6390" w:rsidRPr="00D94591" w:rsidRDefault="001B6390" w:rsidP="001B6390">
      <w:pPr>
        <w:rPr>
          <w:szCs w:val="21"/>
        </w:rPr>
      </w:pPr>
      <w:r w:rsidRPr="00D94591">
        <w:rPr>
          <w:szCs w:val="21"/>
        </w:rPr>
        <w:t>E-mail Addresses: jisuanhuaxue0@163.com</w:t>
      </w:r>
    </w:p>
    <w:p w:rsidR="001B6390" w:rsidRPr="00D94591" w:rsidRDefault="001B6390" w:rsidP="001B6390">
      <w:pPr>
        <w:rPr>
          <w:szCs w:val="21"/>
        </w:rPr>
      </w:pPr>
      <w:r w:rsidRPr="00D94591">
        <w:rPr>
          <w:szCs w:val="21"/>
        </w:rPr>
        <w:t>IDS Number: GU5YK</w:t>
      </w:r>
    </w:p>
    <w:p w:rsidR="001B6390" w:rsidRPr="00D94591" w:rsidRDefault="001B6390" w:rsidP="001B6390">
      <w:pPr>
        <w:rPr>
          <w:szCs w:val="21"/>
        </w:rPr>
      </w:pPr>
      <w:r w:rsidRPr="00D94591">
        <w:rPr>
          <w:szCs w:val="21"/>
        </w:rPr>
        <w:t>ISSN: 1040-7278</w:t>
      </w:r>
    </w:p>
    <w:p w:rsidR="001B6390" w:rsidRDefault="001B6390" w:rsidP="001B6390">
      <w:pPr>
        <w:rPr>
          <w:szCs w:val="21"/>
        </w:rPr>
      </w:pPr>
      <w:r w:rsidRPr="00D94591">
        <w:rPr>
          <w:szCs w:val="21"/>
        </w:rPr>
        <w:t>eISSN: 1572-8862</w:t>
      </w:r>
    </w:p>
    <w:p w:rsidR="001B6390" w:rsidRPr="00D94591" w:rsidRDefault="001B6390" w:rsidP="001B6390">
      <w:pPr>
        <w:rPr>
          <w:szCs w:val="21"/>
        </w:rPr>
      </w:pPr>
    </w:p>
    <w:p w:rsidR="001B6390" w:rsidRPr="00D94591" w:rsidRDefault="001B6390" w:rsidP="001B6390">
      <w:pPr>
        <w:rPr>
          <w:szCs w:val="21"/>
        </w:rPr>
      </w:pPr>
      <w:r w:rsidRPr="00D94591">
        <w:rPr>
          <w:szCs w:val="21"/>
        </w:rPr>
        <w:t>Record 76 of 273</w:t>
      </w:r>
    </w:p>
    <w:p w:rsidR="001B6390" w:rsidRPr="00D94591" w:rsidRDefault="001B6390" w:rsidP="001B6390">
      <w:pPr>
        <w:rPr>
          <w:szCs w:val="21"/>
        </w:rPr>
      </w:pPr>
      <w:r w:rsidRPr="00D94591">
        <w:rPr>
          <w:szCs w:val="21"/>
        </w:rPr>
        <w:t>Title: Structural, Electronic and Tunable Magnetic Properties of Transition Metal Doped Rh-8 Cluster from First Principles Calculation</w:t>
      </w:r>
    </w:p>
    <w:p w:rsidR="001B6390" w:rsidRPr="00D94591" w:rsidRDefault="001B6390" w:rsidP="001B6390">
      <w:pPr>
        <w:rPr>
          <w:szCs w:val="21"/>
        </w:rPr>
      </w:pPr>
      <w:r w:rsidRPr="00D94591">
        <w:rPr>
          <w:szCs w:val="21"/>
        </w:rPr>
        <w:t>Author(s): Cheng, J (Cheng, Juan); Lv, J (Lv, Jin); Wu, HS (Wu, Hai Shun)</w:t>
      </w:r>
    </w:p>
    <w:p w:rsidR="001B6390" w:rsidRPr="00D94591" w:rsidRDefault="001B6390" w:rsidP="001B6390">
      <w:pPr>
        <w:rPr>
          <w:szCs w:val="21"/>
        </w:rPr>
      </w:pPr>
      <w:r w:rsidRPr="00D94591">
        <w:rPr>
          <w:szCs w:val="21"/>
        </w:rPr>
        <w:t xml:space="preserve">Source: JOURNAL OF CLUSTER SCIENCE  Volume: 29  Issue: 5  Special Issue: SI  Pages: 921-932  DOI: 10.1007/s10876-018-1385-3  Published: SEP 2018  </w:t>
      </w:r>
    </w:p>
    <w:p w:rsidR="001B6390" w:rsidRPr="00D94591" w:rsidRDefault="001B6390" w:rsidP="001B6390">
      <w:pPr>
        <w:rPr>
          <w:szCs w:val="21"/>
        </w:rPr>
      </w:pPr>
      <w:r w:rsidRPr="00D94591">
        <w:rPr>
          <w:szCs w:val="21"/>
        </w:rPr>
        <w:t>Accession Number: WOS:000445373600012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[Cheng, Juan; Lv, Jin; Wu, Hai Shun] Shanxi Normal Univ, Sch Chem &amp; Mat Sci, Linfen 041004, Peoples R China.</w:t>
      </w:r>
    </w:p>
    <w:p w:rsidR="001B6390" w:rsidRPr="00D94591" w:rsidRDefault="001B6390" w:rsidP="001B6390">
      <w:pPr>
        <w:rPr>
          <w:szCs w:val="21"/>
        </w:rPr>
      </w:pPr>
      <w:r w:rsidRPr="00D94591">
        <w:rPr>
          <w:szCs w:val="21"/>
        </w:rPr>
        <w:t>Reprint Address: Lv, J (reprint author), Shanxi Normal Univ, Sch Chem &amp; Mat Sci, Linfen 041004, Peoples R China.</w:t>
      </w:r>
    </w:p>
    <w:p w:rsidR="001B6390" w:rsidRPr="00D94591" w:rsidRDefault="001B6390" w:rsidP="001B6390">
      <w:pPr>
        <w:rPr>
          <w:szCs w:val="21"/>
        </w:rPr>
      </w:pPr>
      <w:r w:rsidRPr="00D94591">
        <w:rPr>
          <w:szCs w:val="21"/>
        </w:rPr>
        <w:t>E-mail Addresses: lvjin_sxnu@163.com</w:t>
      </w:r>
    </w:p>
    <w:p w:rsidR="001B6390" w:rsidRPr="00D94591" w:rsidRDefault="001B6390" w:rsidP="001B6390">
      <w:pPr>
        <w:rPr>
          <w:szCs w:val="21"/>
        </w:rPr>
      </w:pPr>
      <w:r w:rsidRPr="00D94591">
        <w:rPr>
          <w:szCs w:val="21"/>
        </w:rPr>
        <w:t>IDS Number: GU5YK</w:t>
      </w:r>
    </w:p>
    <w:p w:rsidR="001B6390" w:rsidRPr="00D94591" w:rsidRDefault="001B6390" w:rsidP="001B6390">
      <w:pPr>
        <w:rPr>
          <w:szCs w:val="21"/>
        </w:rPr>
      </w:pPr>
      <w:r w:rsidRPr="00D94591">
        <w:rPr>
          <w:szCs w:val="21"/>
        </w:rPr>
        <w:t>ISSN: 1040-7278</w:t>
      </w:r>
    </w:p>
    <w:p w:rsidR="001B6390" w:rsidRDefault="001B6390" w:rsidP="001B6390">
      <w:pPr>
        <w:rPr>
          <w:szCs w:val="21"/>
        </w:rPr>
      </w:pPr>
      <w:r w:rsidRPr="00D94591">
        <w:rPr>
          <w:szCs w:val="21"/>
        </w:rPr>
        <w:t>eISSN: 1572-8862</w:t>
      </w:r>
    </w:p>
    <w:p w:rsidR="001B6390" w:rsidRPr="00D94591" w:rsidRDefault="001B6390" w:rsidP="001B6390">
      <w:pPr>
        <w:rPr>
          <w:szCs w:val="21"/>
        </w:rPr>
      </w:pPr>
    </w:p>
    <w:p w:rsidR="001B6390" w:rsidRPr="00D94591" w:rsidRDefault="001B6390" w:rsidP="001B6390">
      <w:pPr>
        <w:rPr>
          <w:szCs w:val="21"/>
        </w:rPr>
      </w:pPr>
      <w:r w:rsidRPr="00D94591">
        <w:rPr>
          <w:szCs w:val="21"/>
        </w:rPr>
        <w:t>Record 77 of 273</w:t>
      </w:r>
    </w:p>
    <w:p w:rsidR="001B6390" w:rsidRPr="00D94591" w:rsidRDefault="001B6390" w:rsidP="001B6390">
      <w:pPr>
        <w:rPr>
          <w:szCs w:val="21"/>
        </w:rPr>
      </w:pPr>
      <w:r w:rsidRPr="00D94591">
        <w:rPr>
          <w:szCs w:val="21"/>
        </w:rPr>
        <w:lastRenderedPageBreak/>
        <w:t>Title: A mitochondrial phosphate transporter, McPht gene, confers an acclimation regulation of the transgenic rice to phosphorus deficiency</w:t>
      </w:r>
    </w:p>
    <w:p w:rsidR="001B6390" w:rsidRPr="00D94591" w:rsidRDefault="001B6390" w:rsidP="001B6390">
      <w:pPr>
        <w:rPr>
          <w:szCs w:val="21"/>
        </w:rPr>
      </w:pPr>
      <w:r w:rsidRPr="00D94591">
        <w:rPr>
          <w:szCs w:val="21"/>
        </w:rPr>
        <w:t>Author(s): Han, J (Han Jiao); Yu, GH (Yu Guo-hong); Wang, L (Wang Li); Li, W (Li Wei); He, R (He Rui); Wang, B (Wang Bing); Huang, SC (Huang Sheng-cai); Cheng, XG (Cheng Xian-guo)</w:t>
      </w:r>
    </w:p>
    <w:p w:rsidR="001B6390" w:rsidRPr="00D94591" w:rsidRDefault="001B6390" w:rsidP="001B6390">
      <w:pPr>
        <w:rPr>
          <w:szCs w:val="21"/>
        </w:rPr>
      </w:pPr>
      <w:r w:rsidRPr="00D94591">
        <w:rPr>
          <w:szCs w:val="21"/>
        </w:rPr>
        <w:t xml:space="preserve">Source: JOURNAL OF INTEGRATIVE AGRICULTURE  Volume: 17  Issue: 9  Pages: 1932-1945  DOI: 10.1016/S2095-3119(17)61792-1  Published: SEP 2018  </w:t>
      </w:r>
    </w:p>
    <w:p w:rsidR="001B6390" w:rsidRPr="00D94591" w:rsidRDefault="001B6390" w:rsidP="001B6390">
      <w:pPr>
        <w:rPr>
          <w:szCs w:val="21"/>
        </w:rPr>
      </w:pPr>
      <w:r w:rsidRPr="00D94591">
        <w:rPr>
          <w:szCs w:val="21"/>
        </w:rPr>
        <w:t>Accession Number: WOS:000444179300002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[Han Jiao; Wang Li] Shanxi Normal Univ, Coll Life Sci, Linfen 041000, Peoples R China. </w:t>
      </w:r>
    </w:p>
    <w:p w:rsidR="001B6390" w:rsidRPr="00D94591" w:rsidRDefault="001B6390" w:rsidP="001B6390">
      <w:pPr>
        <w:rPr>
          <w:szCs w:val="21"/>
        </w:rPr>
      </w:pPr>
      <w:r w:rsidRPr="00D94591">
        <w:rPr>
          <w:szCs w:val="21"/>
        </w:rPr>
        <w:t xml:space="preserve">[Yu Guo-hong; Li Wei; Wang Bing; Huang Sheng-cai; Cheng Xian-guo] Chinese Acad Agr Sci, Inst Agr Resources &amp; Reg Planning, Beijing 100081, Peoples R China. </w:t>
      </w:r>
    </w:p>
    <w:p w:rsidR="001B6390" w:rsidRPr="00D94591" w:rsidRDefault="001B6390" w:rsidP="001B6390">
      <w:pPr>
        <w:rPr>
          <w:szCs w:val="21"/>
        </w:rPr>
      </w:pPr>
      <w:r w:rsidRPr="00D94591">
        <w:rPr>
          <w:szCs w:val="21"/>
        </w:rPr>
        <w:t>[He Rui] Shenyang Agr Univ, Coll Land &amp; Environm, Shenyang 110866, Liaoning, Peoples R China.</w:t>
      </w:r>
    </w:p>
    <w:p w:rsidR="001B6390" w:rsidRPr="00D94591" w:rsidRDefault="001B6390" w:rsidP="001B6390">
      <w:pPr>
        <w:rPr>
          <w:szCs w:val="21"/>
        </w:rPr>
      </w:pPr>
      <w:r w:rsidRPr="00D94591">
        <w:rPr>
          <w:szCs w:val="21"/>
        </w:rPr>
        <w:t>Reprint Address: Wang, L (reprint author), Shanxi Normal Univ, Coll Life Sci, Linfen 041000, Peoples R China.</w:t>
      </w:r>
    </w:p>
    <w:p w:rsidR="001B6390" w:rsidRPr="00D94591" w:rsidRDefault="001B6390" w:rsidP="001B6390">
      <w:pPr>
        <w:rPr>
          <w:szCs w:val="21"/>
        </w:rPr>
      </w:pPr>
      <w:r w:rsidRPr="00D94591">
        <w:rPr>
          <w:szCs w:val="21"/>
        </w:rPr>
        <w:t>Cheng, XG (reprint author), Chinese Acad Agr Sci, Inst Agr Resources &amp; Reg Planning, Beijing 100081, Peoples R China.</w:t>
      </w:r>
    </w:p>
    <w:p w:rsidR="001B6390" w:rsidRPr="00D94591" w:rsidRDefault="001B6390" w:rsidP="001B6390">
      <w:pPr>
        <w:rPr>
          <w:szCs w:val="21"/>
        </w:rPr>
      </w:pPr>
      <w:r w:rsidRPr="00D94591">
        <w:rPr>
          <w:szCs w:val="21"/>
        </w:rPr>
        <w:t>E-mail Addresses: 1223786877@qq.com; wangli11882003@126.com; chengxianguo@caas.cn</w:t>
      </w:r>
    </w:p>
    <w:p w:rsidR="001B6390" w:rsidRPr="00D94591" w:rsidRDefault="001B6390" w:rsidP="001B6390">
      <w:pPr>
        <w:rPr>
          <w:szCs w:val="21"/>
        </w:rPr>
      </w:pPr>
      <w:r w:rsidRPr="00D94591">
        <w:rPr>
          <w:szCs w:val="21"/>
        </w:rPr>
        <w:t>IDS Number: GT0YJ</w:t>
      </w:r>
    </w:p>
    <w:p w:rsidR="001B6390" w:rsidRDefault="001B6390" w:rsidP="001B6390">
      <w:pPr>
        <w:rPr>
          <w:szCs w:val="21"/>
        </w:rPr>
      </w:pPr>
      <w:r w:rsidRPr="00D94591">
        <w:rPr>
          <w:szCs w:val="21"/>
        </w:rPr>
        <w:t>ISSN: 2095-3119</w:t>
      </w:r>
    </w:p>
    <w:p w:rsidR="001B6390" w:rsidRPr="00D94591" w:rsidRDefault="001B6390" w:rsidP="001B6390">
      <w:pPr>
        <w:rPr>
          <w:szCs w:val="21"/>
        </w:rPr>
      </w:pPr>
    </w:p>
    <w:p w:rsidR="001B6390" w:rsidRPr="00D94591" w:rsidRDefault="001B6390" w:rsidP="001B6390">
      <w:pPr>
        <w:rPr>
          <w:szCs w:val="21"/>
        </w:rPr>
      </w:pPr>
      <w:r w:rsidRPr="00D94591">
        <w:rPr>
          <w:szCs w:val="21"/>
        </w:rPr>
        <w:t>Record 78 of 273</w:t>
      </w:r>
    </w:p>
    <w:p w:rsidR="001B6390" w:rsidRPr="00D94591" w:rsidRDefault="001B6390" w:rsidP="001B6390">
      <w:pPr>
        <w:rPr>
          <w:szCs w:val="21"/>
        </w:rPr>
      </w:pPr>
      <w:r w:rsidRPr="00D94591">
        <w:rPr>
          <w:szCs w:val="21"/>
        </w:rPr>
        <w:t>Title: Mechanical and electronic properties of lateral graphene and hexagonal boron nitride heterostructures</w:t>
      </w:r>
    </w:p>
    <w:p w:rsidR="001B6390" w:rsidRPr="00D94591" w:rsidRDefault="001B6390" w:rsidP="001B6390">
      <w:pPr>
        <w:rPr>
          <w:szCs w:val="21"/>
        </w:rPr>
      </w:pPr>
      <w:r w:rsidRPr="00D94591">
        <w:rPr>
          <w:szCs w:val="21"/>
        </w:rPr>
        <w:t>Author(s): Ge, M (Ge, Mei); Si, C (Si, Chen)</w:t>
      </w:r>
    </w:p>
    <w:p w:rsidR="001B6390" w:rsidRPr="00D94591" w:rsidRDefault="001B6390" w:rsidP="001B6390">
      <w:pPr>
        <w:rPr>
          <w:szCs w:val="21"/>
        </w:rPr>
      </w:pPr>
      <w:r w:rsidRPr="00D94591">
        <w:rPr>
          <w:szCs w:val="21"/>
        </w:rPr>
        <w:t xml:space="preserve">Source: CARBON  Volume: 136  Pages: 286-291  DOI: 10.1016/j.carbon.2018.04.069  Published: SEP 2018  </w:t>
      </w:r>
    </w:p>
    <w:p w:rsidR="001B6390" w:rsidRPr="00D94591" w:rsidRDefault="001B6390" w:rsidP="001B6390">
      <w:pPr>
        <w:rPr>
          <w:szCs w:val="21"/>
        </w:rPr>
      </w:pPr>
      <w:r w:rsidRPr="00D94591">
        <w:rPr>
          <w:szCs w:val="21"/>
        </w:rPr>
        <w:t>Accession Number: WOS:000440453200034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[Ge, Mei] Shanxi Normal Univ, Sch Phys &amp; Informat Engn, Linfen 041004, Peoples R China. </w:t>
      </w:r>
    </w:p>
    <w:p w:rsidR="001B6390" w:rsidRPr="00D94591" w:rsidRDefault="001B6390" w:rsidP="001B6390">
      <w:pPr>
        <w:rPr>
          <w:szCs w:val="21"/>
        </w:rPr>
      </w:pPr>
      <w:r w:rsidRPr="00D94591">
        <w:rPr>
          <w:szCs w:val="21"/>
        </w:rPr>
        <w:t>[Si, Chen] Beihang Univ, Sch Mat Sci &amp; Engn, Beijing 100191, Peoples R China.</w:t>
      </w:r>
    </w:p>
    <w:p w:rsidR="001B6390" w:rsidRPr="00D94591" w:rsidRDefault="001B6390" w:rsidP="001B6390">
      <w:pPr>
        <w:rPr>
          <w:szCs w:val="21"/>
        </w:rPr>
      </w:pPr>
      <w:r w:rsidRPr="00D94591">
        <w:rPr>
          <w:szCs w:val="21"/>
        </w:rPr>
        <w:t>Reprint Address: Ge, M (reprint author), Shanxi Normal Univ, Sch Phys &amp; Informat Engn, Linfen 041004, Peoples R China.</w:t>
      </w:r>
    </w:p>
    <w:p w:rsidR="001B6390" w:rsidRPr="00D94591" w:rsidRDefault="001B6390" w:rsidP="001B6390">
      <w:pPr>
        <w:rPr>
          <w:szCs w:val="21"/>
        </w:rPr>
      </w:pPr>
      <w:r w:rsidRPr="00D94591">
        <w:rPr>
          <w:szCs w:val="21"/>
        </w:rPr>
        <w:t>E-mail Addresses: gemei@sxnu.edu.cn</w:t>
      </w:r>
    </w:p>
    <w:p w:rsidR="001B6390" w:rsidRPr="00D94591" w:rsidRDefault="001B6390" w:rsidP="001B6390">
      <w:pPr>
        <w:rPr>
          <w:szCs w:val="21"/>
        </w:rPr>
      </w:pPr>
      <w:r w:rsidRPr="00D94591">
        <w:rPr>
          <w:szCs w:val="21"/>
        </w:rPr>
        <w:t>IDS Number: GO9UL</w:t>
      </w:r>
    </w:p>
    <w:p w:rsidR="001B6390" w:rsidRPr="00D94591" w:rsidRDefault="001B6390" w:rsidP="001B6390">
      <w:pPr>
        <w:rPr>
          <w:szCs w:val="21"/>
        </w:rPr>
      </w:pPr>
      <w:r w:rsidRPr="00D94591">
        <w:rPr>
          <w:szCs w:val="21"/>
        </w:rPr>
        <w:t>ISSN: 0008-6223</w:t>
      </w:r>
    </w:p>
    <w:p w:rsidR="001B6390" w:rsidRDefault="001B6390" w:rsidP="001B6390">
      <w:pPr>
        <w:rPr>
          <w:szCs w:val="21"/>
        </w:rPr>
      </w:pPr>
      <w:r w:rsidRPr="00D94591">
        <w:rPr>
          <w:szCs w:val="21"/>
        </w:rPr>
        <w:t>eISSN: 1873-3891</w:t>
      </w:r>
    </w:p>
    <w:p w:rsidR="001B6390" w:rsidRPr="00D94591" w:rsidRDefault="001B6390" w:rsidP="001B6390">
      <w:pPr>
        <w:rPr>
          <w:szCs w:val="21"/>
        </w:rPr>
      </w:pPr>
    </w:p>
    <w:p w:rsidR="001B6390" w:rsidRPr="00D94591" w:rsidRDefault="001B6390" w:rsidP="001B6390">
      <w:pPr>
        <w:rPr>
          <w:szCs w:val="21"/>
        </w:rPr>
      </w:pPr>
      <w:r w:rsidRPr="00D94591">
        <w:rPr>
          <w:szCs w:val="21"/>
        </w:rPr>
        <w:t>Record 79 of 273</w:t>
      </w:r>
    </w:p>
    <w:p w:rsidR="001B6390" w:rsidRPr="00D94591" w:rsidRDefault="001B6390" w:rsidP="001B6390">
      <w:pPr>
        <w:rPr>
          <w:szCs w:val="21"/>
        </w:rPr>
      </w:pPr>
      <w:r w:rsidRPr="00D94591">
        <w:rPr>
          <w:szCs w:val="21"/>
        </w:rPr>
        <w:t>Title: Comparative proteomic analysis reveals the regulatory network of the veA gene during asexua and sexual spore development of Aspergillus cristatus</w:t>
      </w:r>
    </w:p>
    <w:p w:rsidR="001B6390" w:rsidRPr="00D94591" w:rsidRDefault="001B6390" w:rsidP="001B6390">
      <w:pPr>
        <w:rPr>
          <w:szCs w:val="21"/>
        </w:rPr>
      </w:pPr>
      <w:r w:rsidRPr="00D94591">
        <w:rPr>
          <w:szCs w:val="21"/>
        </w:rPr>
        <w:t xml:space="preserve">Author(s): Liu, H (Liu, Hui); Sang, SL (Sang, Shilei); Wang, H (Wang, Hui); Ren, XY (Ren, Xiyi); Tan, </w:t>
      </w:r>
      <w:r w:rsidRPr="00D94591">
        <w:rPr>
          <w:szCs w:val="21"/>
        </w:rPr>
        <w:lastRenderedPageBreak/>
        <w:t>YM (Tan, Yumei); Chen, W (Chen, Wei); Liu, ZY (Liu, Zuoyi); Liu, YX (Liu, Yongxiang)</w:t>
      </w:r>
    </w:p>
    <w:p w:rsidR="001B6390" w:rsidRPr="00D94591" w:rsidRDefault="001B6390" w:rsidP="001B6390">
      <w:pPr>
        <w:rPr>
          <w:szCs w:val="21"/>
        </w:rPr>
      </w:pPr>
      <w:r w:rsidRPr="00D94591">
        <w:rPr>
          <w:szCs w:val="21"/>
        </w:rPr>
        <w:t xml:space="preserve">Source: BIOSCIENCE REPORTS  Volume: 38  Article Number: BSR20180067  DOI: 10.1042/BSR20180067  Part: 4  Published: AUG 31 2018  </w:t>
      </w:r>
    </w:p>
    <w:p w:rsidR="001B6390" w:rsidRPr="00D94591" w:rsidRDefault="001B6390" w:rsidP="001B6390">
      <w:pPr>
        <w:rPr>
          <w:szCs w:val="21"/>
        </w:rPr>
      </w:pPr>
      <w:r w:rsidRPr="00D94591">
        <w:rPr>
          <w:szCs w:val="21"/>
        </w:rPr>
        <w:t>Accession Number: WOS:000449560000035</w:t>
      </w:r>
    </w:p>
    <w:p w:rsidR="001B6390" w:rsidRPr="00D94591" w:rsidRDefault="001B6390" w:rsidP="001B6390">
      <w:pPr>
        <w:rPr>
          <w:szCs w:val="21"/>
        </w:rPr>
      </w:pPr>
      <w:r w:rsidRPr="00D94591">
        <w:rPr>
          <w:szCs w:val="21"/>
        </w:rPr>
        <w:t>PubMed ID: 29773679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[Liu, Hui; Wang, Hui; Ren, Xiyi; Tan, Yumei; Liu, Zuoyi; Liu, Yongxiang] Guizhou Acad Agr Sci, Guizhou Biotechnol Inst, Guiyang 550006, Guizhou, Peoples R China. </w:t>
      </w:r>
    </w:p>
    <w:p w:rsidR="001B6390" w:rsidRPr="00D94591" w:rsidRDefault="001B6390" w:rsidP="001B6390">
      <w:pPr>
        <w:rPr>
          <w:szCs w:val="21"/>
        </w:rPr>
      </w:pPr>
      <w:r w:rsidRPr="00D94591">
        <w:rPr>
          <w:szCs w:val="21"/>
        </w:rPr>
        <w:t xml:space="preserve">[Liu, Hui; Wang, Hui; Ren, Xiyi; Tan, Yumei; Liu, Zuoyi; Liu, Yongxiang] Guizhou Key Lab Agr Biotechnol, Guiyang 510632, Guizhou, Peoples R China. </w:t>
      </w:r>
    </w:p>
    <w:p w:rsidR="001B6390" w:rsidRPr="00D94591" w:rsidRDefault="001B6390" w:rsidP="001B6390">
      <w:pPr>
        <w:rPr>
          <w:szCs w:val="21"/>
        </w:rPr>
      </w:pPr>
      <w:r w:rsidRPr="00D94591">
        <w:rPr>
          <w:szCs w:val="21"/>
        </w:rPr>
        <w:t xml:space="preserve">[Sang, Shilei] Jinan Univ, Inst Groundwater &amp; Earth Sci, Guangzhou 510632, Guangdong, Peoples R China. </w:t>
      </w:r>
    </w:p>
    <w:p w:rsidR="001B6390" w:rsidRPr="00D94591" w:rsidRDefault="001B6390" w:rsidP="001B6390">
      <w:pPr>
        <w:rPr>
          <w:szCs w:val="21"/>
        </w:rPr>
      </w:pPr>
      <w:r w:rsidRPr="00D94591">
        <w:rPr>
          <w:szCs w:val="21"/>
        </w:rPr>
        <w:t>[Chen, Wei] Shanxi Normal Univ, Sch Life Sci, Linfen 041000, Shanxi, Peoples R China.</w:t>
      </w:r>
    </w:p>
    <w:p w:rsidR="001B6390" w:rsidRPr="00D94591" w:rsidRDefault="001B6390" w:rsidP="001B6390">
      <w:pPr>
        <w:rPr>
          <w:szCs w:val="21"/>
        </w:rPr>
      </w:pPr>
      <w:r w:rsidRPr="00D94591">
        <w:rPr>
          <w:szCs w:val="21"/>
        </w:rPr>
        <w:t>Reprint Address: Liu, ZY; Liu, YX (reprint author), Guizhou Acad Agr Sci, Guizhou Biotechnol Inst, Guiyang 550006, Guizhou, Peoples R China.</w:t>
      </w:r>
    </w:p>
    <w:p w:rsidR="001B6390" w:rsidRPr="00D94591" w:rsidRDefault="001B6390" w:rsidP="001B6390">
      <w:pPr>
        <w:rPr>
          <w:szCs w:val="21"/>
        </w:rPr>
      </w:pPr>
      <w:r w:rsidRPr="00D94591">
        <w:rPr>
          <w:szCs w:val="21"/>
        </w:rPr>
        <w:t>Liu, ZY; Liu, YX (reprint author), Guizhou Key Lab Agr Biotechnol, Guiyang 510632, Guizhou, Peoples R China.</w:t>
      </w:r>
    </w:p>
    <w:p w:rsidR="001B6390" w:rsidRPr="00D94591" w:rsidRDefault="001B6390" w:rsidP="001B6390">
      <w:pPr>
        <w:rPr>
          <w:szCs w:val="21"/>
        </w:rPr>
      </w:pPr>
      <w:r w:rsidRPr="00D94591">
        <w:rPr>
          <w:szCs w:val="21"/>
        </w:rPr>
        <w:t>E-mail Addresses: gzliuzuoyi@163.com; kittyliu0211@163.com</w:t>
      </w:r>
    </w:p>
    <w:p w:rsidR="001B6390" w:rsidRPr="00D94591" w:rsidRDefault="001B6390" w:rsidP="001B6390">
      <w:pPr>
        <w:rPr>
          <w:szCs w:val="21"/>
        </w:rPr>
      </w:pPr>
      <w:r w:rsidRPr="00D94591">
        <w:rPr>
          <w:szCs w:val="21"/>
        </w:rPr>
        <w:t>IDS Number: GZ6OY</w:t>
      </w:r>
    </w:p>
    <w:p w:rsidR="001B6390" w:rsidRPr="00D94591" w:rsidRDefault="001B6390" w:rsidP="001B6390">
      <w:pPr>
        <w:rPr>
          <w:szCs w:val="21"/>
        </w:rPr>
      </w:pPr>
      <w:r w:rsidRPr="00D94591">
        <w:rPr>
          <w:szCs w:val="21"/>
        </w:rPr>
        <w:t>ISSN: 0144-8463</w:t>
      </w:r>
    </w:p>
    <w:p w:rsidR="001B6390" w:rsidRDefault="001B6390" w:rsidP="001B6390">
      <w:pPr>
        <w:rPr>
          <w:szCs w:val="21"/>
        </w:rPr>
      </w:pPr>
      <w:r w:rsidRPr="00D94591">
        <w:rPr>
          <w:szCs w:val="21"/>
        </w:rPr>
        <w:t>eISSN: 1573-4935</w:t>
      </w:r>
    </w:p>
    <w:p w:rsidR="001B6390" w:rsidRPr="00D94591" w:rsidRDefault="001B6390" w:rsidP="001B6390">
      <w:pPr>
        <w:rPr>
          <w:szCs w:val="21"/>
        </w:rPr>
      </w:pPr>
    </w:p>
    <w:p w:rsidR="001B6390" w:rsidRPr="00D94591" w:rsidRDefault="001B6390" w:rsidP="001B6390">
      <w:pPr>
        <w:rPr>
          <w:szCs w:val="21"/>
        </w:rPr>
      </w:pPr>
      <w:r w:rsidRPr="00D94591">
        <w:rPr>
          <w:szCs w:val="21"/>
        </w:rPr>
        <w:t>Record 80 of 273</w:t>
      </w:r>
    </w:p>
    <w:p w:rsidR="001B6390" w:rsidRPr="00D94591" w:rsidRDefault="001B6390" w:rsidP="001B6390">
      <w:pPr>
        <w:rPr>
          <w:szCs w:val="21"/>
        </w:rPr>
      </w:pPr>
      <w:r w:rsidRPr="00D94591">
        <w:rPr>
          <w:szCs w:val="21"/>
        </w:rPr>
        <w:t>Title: Roles of Joule heating and spin-orbit torques in the direct current induced magnetization reversal</w:t>
      </w:r>
    </w:p>
    <w:p w:rsidR="001B6390" w:rsidRPr="00D94591" w:rsidRDefault="001B6390" w:rsidP="001B6390">
      <w:pPr>
        <w:rPr>
          <w:szCs w:val="21"/>
        </w:rPr>
      </w:pPr>
      <w:r w:rsidRPr="00D94591">
        <w:rPr>
          <w:szCs w:val="21"/>
        </w:rPr>
        <w:t>Author(s): Li, D (Li, Dong); Chen, SW (Chen, Shiwei); Zuo, YJ (Zuo, Yalu); Yun, JJ (Yun, Jijun); Cui, BS (Cui, Baoshan); Wu, K (Wu, Kai); Guo, XB (Guo, Xiaobin); Yang, DZ (Yang, Dezheng); Wang, JB (Wang, Jianbo); Xi, L (Xi, Li)</w:t>
      </w:r>
    </w:p>
    <w:p w:rsidR="001B6390" w:rsidRPr="00D94591" w:rsidRDefault="001B6390" w:rsidP="001B6390">
      <w:pPr>
        <w:rPr>
          <w:szCs w:val="21"/>
        </w:rPr>
      </w:pPr>
      <w:r w:rsidRPr="00D94591">
        <w:rPr>
          <w:szCs w:val="21"/>
        </w:rPr>
        <w:t xml:space="preserve">Source: SCIENTIFIC REPORTS  Volume: 8  Article Number: 12959  DOI: 10.1038/s41598-018-31201-2  Published: AUG 28 2018  </w:t>
      </w:r>
    </w:p>
    <w:p w:rsidR="001B6390" w:rsidRPr="00D94591" w:rsidRDefault="001B6390" w:rsidP="001B6390">
      <w:pPr>
        <w:rPr>
          <w:szCs w:val="21"/>
        </w:rPr>
      </w:pPr>
      <w:r w:rsidRPr="00D94591">
        <w:rPr>
          <w:szCs w:val="21"/>
        </w:rPr>
        <w:t>Accession Number: WOS:000442917500031</w:t>
      </w:r>
    </w:p>
    <w:p w:rsidR="001B6390" w:rsidRPr="00D94591" w:rsidRDefault="001B6390" w:rsidP="001B6390">
      <w:pPr>
        <w:rPr>
          <w:szCs w:val="21"/>
        </w:rPr>
      </w:pPr>
      <w:r w:rsidRPr="00D94591">
        <w:rPr>
          <w:szCs w:val="21"/>
        </w:rPr>
        <w:t>PubMed ID: 30154491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Dong; Chen, Shiwei; Zuo, Yalu; Yun, Jijun; Cui, Baoshan; Wu, Kai; Guo, Xiaobin; Yang, Dezheng; Wang, Jianbo; Xi, Li] Lanzhou Univ, Minist Educ, Key Lab Magnetism &amp; Magnet Mat, Lanzhou 730000, Gansu, Peoples R China. </w:t>
      </w:r>
    </w:p>
    <w:p w:rsidR="001B6390" w:rsidRPr="00D94591" w:rsidRDefault="001B6390" w:rsidP="001B6390">
      <w:pPr>
        <w:rPr>
          <w:szCs w:val="21"/>
        </w:rPr>
      </w:pPr>
      <w:r w:rsidRPr="00D94591">
        <w:rPr>
          <w:szCs w:val="21"/>
        </w:rPr>
        <w:t xml:space="preserve">[Li, Dong; Chen, Shiwei; Zuo, Yalu; Yun, Jijun; Cui, Baoshan; Wu, Kai; Guo, Xiaobin; Yang, Dezheng; Wang, Jianbo; Xi, Li] Lanzhou Univ, Sch Phys Sci &amp; Technol, Lanzhou 730000, Gansu, Peoples R China. </w:t>
      </w:r>
    </w:p>
    <w:p w:rsidR="001B6390" w:rsidRPr="00D94591" w:rsidRDefault="001B6390" w:rsidP="001B6390">
      <w:pPr>
        <w:rPr>
          <w:szCs w:val="21"/>
        </w:rPr>
      </w:pPr>
      <w:r w:rsidRPr="00D94591">
        <w:rPr>
          <w:szCs w:val="21"/>
        </w:rPr>
        <w:t>[Li, Dong] Shanxi Normal Univ, Res Inst Mat Sci, Linfen 041004, Peoples R China.</w:t>
      </w:r>
    </w:p>
    <w:p w:rsidR="001B6390" w:rsidRPr="00D94591" w:rsidRDefault="001B6390" w:rsidP="001B6390">
      <w:pPr>
        <w:rPr>
          <w:szCs w:val="21"/>
        </w:rPr>
      </w:pPr>
      <w:r w:rsidRPr="00D94591">
        <w:rPr>
          <w:szCs w:val="21"/>
        </w:rPr>
        <w:t>Reprint Address: Xi, L (reprint author), Lanzhou Univ, Minist Educ, Key Lab Magnetism &amp; Magnet Mat, Lanzhou 730000, Gansu, Peoples R China.</w:t>
      </w:r>
    </w:p>
    <w:p w:rsidR="001B6390" w:rsidRPr="00D94591" w:rsidRDefault="001B6390" w:rsidP="001B6390">
      <w:pPr>
        <w:rPr>
          <w:szCs w:val="21"/>
        </w:rPr>
      </w:pPr>
      <w:r w:rsidRPr="00D94591">
        <w:rPr>
          <w:szCs w:val="21"/>
        </w:rPr>
        <w:t xml:space="preserve">Xi, L (reprint author), Lanzhou Univ, Sch Phys Sci &amp; Technol, Lanzhou 730000, Gansu, Peoples R </w:t>
      </w:r>
      <w:r w:rsidRPr="00D94591">
        <w:rPr>
          <w:szCs w:val="21"/>
        </w:rPr>
        <w:lastRenderedPageBreak/>
        <w:t>China.</w:t>
      </w:r>
    </w:p>
    <w:p w:rsidR="001B6390" w:rsidRPr="00D94591" w:rsidRDefault="001B6390" w:rsidP="001B6390">
      <w:pPr>
        <w:rPr>
          <w:szCs w:val="21"/>
        </w:rPr>
      </w:pPr>
      <w:r w:rsidRPr="00D94591">
        <w:rPr>
          <w:szCs w:val="21"/>
        </w:rPr>
        <w:t>E-mail Addresses: xili@lzu.edu.cn</w:t>
      </w:r>
    </w:p>
    <w:p w:rsidR="001B6390" w:rsidRPr="00D94591" w:rsidRDefault="001B6390" w:rsidP="001B6390">
      <w:pPr>
        <w:rPr>
          <w:szCs w:val="21"/>
        </w:rPr>
      </w:pPr>
      <w:r w:rsidRPr="00D94591">
        <w:rPr>
          <w:szCs w:val="21"/>
        </w:rPr>
        <w:t>IDS Number: GR7YP</w:t>
      </w:r>
    </w:p>
    <w:p w:rsidR="001B6390" w:rsidRDefault="001B6390" w:rsidP="001B6390">
      <w:pPr>
        <w:rPr>
          <w:szCs w:val="21"/>
        </w:rPr>
      </w:pPr>
      <w:r w:rsidRPr="00D94591">
        <w:rPr>
          <w:szCs w:val="21"/>
        </w:rPr>
        <w:t>ISSN: 2045-2322</w:t>
      </w:r>
    </w:p>
    <w:p w:rsidR="001B6390" w:rsidRPr="00D94591" w:rsidRDefault="001B6390" w:rsidP="001B6390">
      <w:pPr>
        <w:rPr>
          <w:szCs w:val="21"/>
        </w:rPr>
      </w:pPr>
    </w:p>
    <w:p w:rsidR="001B6390" w:rsidRPr="00D94591" w:rsidRDefault="001B6390" w:rsidP="001B6390">
      <w:pPr>
        <w:rPr>
          <w:szCs w:val="21"/>
        </w:rPr>
      </w:pPr>
      <w:r w:rsidRPr="00D94591">
        <w:rPr>
          <w:szCs w:val="21"/>
        </w:rPr>
        <w:t>Record 81 of 273</w:t>
      </w:r>
    </w:p>
    <w:p w:rsidR="001B6390" w:rsidRPr="00D94591" w:rsidRDefault="001B6390" w:rsidP="001B6390">
      <w:pPr>
        <w:rPr>
          <w:szCs w:val="21"/>
        </w:rPr>
      </w:pPr>
      <w:r w:rsidRPr="00D94591">
        <w:rPr>
          <w:szCs w:val="21"/>
        </w:rPr>
        <w:t>Title: Synthesis of alpha-(N-Sulfonyl)amino Amides Derivatives Using Carbamoylsilanes as an Amide Source</w:t>
      </w:r>
    </w:p>
    <w:p w:rsidR="001B6390" w:rsidRPr="00D94591" w:rsidRDefault="001B6390" w:rsidP="001B6390">
      <w:pPr>
        <w:rPr>
          <w:szCs w:val="21"/>
        </w:rPr>
      </w:pPr>
      <w:r w:rsidRPr="00D94591">
        <w:rPr>
          <w:szCs w:val="21"/>
        </w:rPr>
        <w:t>Author(s): Han, YL (Han Yuling); Tong, WT (Tong Wenting); Liu, H (Liu Hui); Chen, JX (Chen Jianxin)</w:t>
      </w:r>
    </w:p>
    <w:p w:rsidR="001B6390" w:rsidRPr="00D94591" w:rsidRDefault="001B6390" w:rsidP="001B6390">
      <w:pPr>
        <w:rPr>
          <w:szCs w:val="21"/>
        </w:rPr>
      </w:pPr>
      <w:r w:rsidRPr="00D94591">
        <w:rPr>
          <w:szCs w:val="21"/>
        </w:rPr>
        <w:t xml:space="preserve">Source: CHINESE JOURNAL OF ORGANIC CHEMISTRY  Volume: 38  Issue: 8  Pages: 1993-2001  DOI: 10.6023/cjoc201803054  Published: AUG 25 2018  </w:t>
      </w:r>
    </w:p>
    <w:p w:rsidR="001B6390" w:rsidRPr="00D94591" w:rsidRDefault="001B6390" w:rsidP="001B6390">
      <w:pPr>
        <w:rPr>
          <w:szCs w:val="21"/>
        </w:rPr>
      </w:pPr>
      <w:r w:rsidRPr="00D94591">
        <w:rPr>
          <w:szCs w:val="21"/>
        </w:rPr>
        <w:t>Accession Number: WOS:000450199700014</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[Han Yuling; Tong Wenting; Liu Hui; Chen Jianxin] Shanxi Normal Univ, Coll Chem &amp; Mat Sci, Linfen 041004, Peoples R China.</w:t>
      </w:r>
    </w:p>
    <w:p w:rsidR="001B6390" w:rsidRPr="00D94591" w:rsidRDefault="001B6390" w:rsidP="001B6390">
      <w:pPr>
        <w:rPr>
          <w:szCs w:val="21"/>
        </w:rPr>
      </w:pPr>
      <w:r w:rsidRPr="00D94591">
        <w:rPr>
          <w:szCs w:val="21"/>
        </w:rPr>
        <w:t>Reprint Address: Chen, JX (reprint author), Shanxi Normal Univ, Coll Chem &amp; Mat Sci, Linfen 041004, Peoples R China.</w:t>
      </w:r>
    </w:p>
    <w:p w:rsidR="001B6390" w:rsidRPr="00D94591" w:rsidRDefault="001B6390" w:rsidP="001B6390">
      <w:pPr>
        <w:rPr>
          <w:szCs w:val="21"/>
        </w:rPr>
      </w:pPr>
      <w:r w:rsidRPr="00D94591">
        <w:rPr>
          <w:szCs w:val="21"/>
        </w:rPr>
        <w:t>E-mail Addresses: jjxxcc2002@yahoo.com</w:t>
      </w:r>
    </w:p>
    <w:p w:rsidR="001B6390" w:rsidRPr="00D94591" w:rsidRDefault="001B6390" w:rsidP="001B6390">
      <w:pPr>
        <w:rPr>
          <w:szCs w:val="21"/>
        </w:rPr>
      </w:pPr>
      <w:r w:rsidRPr="00D94591">
        <w:rPr>
          <w:szCs w:val="21"/>
        </w:rPr>
        <w:t>IDS Number: HA4AK</w:t>
      </w:r>
    </w:p>
    <w:p w:rsidR="001B6390" w:rsidRDefault="001B6390" w:rsidP="001B6390">
      <w:pPr>
        <w:rPr>
          <w:szCs w:val="21"/>
        </w:rPr>
      </w:pPr>
      <w:r w:rsidRPr="00D94591">
        <w:rPr>
          <w:szCs w:val="21"/>
        </w:rPr>
        <w:t>ISSN: 0253-2786</w:t>
      </w:r>
    </w:p>
    <w:p w:rsidR="001B6390" w:rsidRPr="00D94591" w:rsidRDefault="001B6390" w:rsidP="001B6390">
      <w:pPr>
        <w:rPr>
          <w:szCs w:val="21"/>
        </w:rPr>
      </w:pPr>
    </w:p>
    <w:p w:rsidR="001B6390" w:rsidRPr="00D94591" w:rsidRDefault="001B6390" w:rsidP="001B6390">
      <w:pPr>
        <w:rPr>
          <w:szCs w:val="21"/>
        </w:rPr>
      </w:pPr>
      <w:r w:rsidRPr="00D94591">
        <w:rPr>
          <w:szCs w:val="21"/>
        </w:rPr>
        <w:t>Record 82 of 273</w:t>
      </w:r>
    </w:p>
    <w:p w:rsidR="001B6390" w:rsidRPr="00D94591" w:rsidRDefault="001B6390" w:rsidP="001B6390">
      <w:pPr>
        <w:rPr>
          <w:szCs w:val="21"/>
        </w:rPr>
      </w:pPr>
      <w:r w:rsidRPr="00D94591">
        <w:rPr>
          <w:szCs w:val="21"/>
        </w:rPr>
        <w:t>Title: Novel Covalent Triazine Framework for High-Performance CO2 Capture and Alkyne Carboxylation Reaction</w:t>
      </w:r>
    </w:p>
    <w:p w:rsidR="001B6390" w:rsidRPr="00D94591" w:rsidRDefault="001B6390" w:rsidP="001B6390">
      <w:pPr>
        <w:rPr>
          <w:szCs w:val="21"/>
        </w:rPr>
      </w:pPr>
      <w:r w:rsidRPr="00D94591">
        <w:rPr>
          <w:szCs w:val="21"/>
        </w:rPr>
        <w:t>Author(s): Dang, QQ (Dang, Qin-Qin); Liu, CY (Liu, Chun-Yan); Wang, XM (Wang, Xiao-Min); Zhang, XM (Zhang, Xian-Ming)</w:t>
      </w:r>
    </w:p>
    <w:p w:rsidR="001B6390" w:rsidRPr="00D94591" w:rsidRDefault="001B6390" w:rsidP="001B6390">
      <w:pPr>
        <w:rPr>
          <w:szCs w:val="21"/>
        </w:rPr>
      </w:pPr>
      <w:r w:rsidRPr="00D94591">
        <w:rPr>
          <w:szCs w:val="21"/>
        </w:rPr>
        <w:t xml:space="preserve">Source: ACS APPLIED MATERIALS &amp; INTERFACES  Volume: 10  Issue: 33  Pages: 27972-27978  DOI: 10.1021/acsami.8b08964  Published: AUG 22 2018  </w:t>
      </w:r>
    </w:p>
    <w:p w:rsidR="001B6390" w:rsidRPr="00D94591" w:rsidRDefault="001B6390" w:rsidP="001B6390">
      <w:pPr>
        <w:rPr>
          <w:szCs w:val="21"/>
        </w:rPr>
      </w:pPr>
      <w:r w:rsidRPr="00D94591">
        <w:rPr>
          <w:szCs w:val="21"/>
        </w:rPr>
        <w:t>Accession Number: WOS:000442706600047</w:t>
      </w:r>
    </w:p>
    <w:p w:rsidR="001B6390" w:rsidRPr="00D94591" w:rsidRDefault="001B6390" w:rsidP="001B6390">
      <w:pPr>
        <w:rPr>
          <w:szCs w:val="21"/>
        </w:rPr>
      </w:pPr>
      <w:r w:rsidRPr="00D94591">
        <w:rPr>
          <w:szCs w:val="21"/>
        </w:rPr>
        <w:t>PubMed ID: 30040377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[Dang, Qin-Qin; Liu, Chun-Yan; Wang, Xiao-Min; Zhang, Xian-Ming] Shanxi Normal Univ, Sch Chem &amp; Mat Sci, Linfen 041004, Shanxi, Peoples R China. </w:t>
      </w:r>
    </w:p>
    <w:p w:rsidR="001B6390" w:rsidRPr="00D94591" w:rsidRDefault="001B6390" w:rsidP="001B6390">
      <w:pPr>
        <w:rPr>
          <w:szCs w:val="21"/>
        </w:rPr>
      </w:pPr>
      <w:r w:rsidRPr="00D94591">
        <w:rPr>
          <w:szCs w:val="21"/>
        </w:rPr>
        <w:t>[Wang, Xiao-Min] Inner Mongolia Entry Exit Inspect &amp; Quarantine Bu, Inspect &amp; Quarantine Technol Ctr, Hohhot 010020, Peoples R China.</w:t>
      </w:r>
    </w:p>
    <w:p w:rsidR="001B6390" w:rsidRPr="00D94591" w:rsidRDefault="001B6390" w:rsidP="001B6390">
      <w:pPr>
        <w:rPr>
          <w:szCs w:val="21"/>
        </w:rPr>
      </w:pPr>
      <w:r w:rsidRPr="00D94591">
        <w:rPr>
          <w:szCs w:val="21"/>
        </w:rPr>
        <w:t>Reprint Address: Dang, QQ; Zhang, XM (reprint author), Shanxi Normal Univ, Sch Chem &amp; Mat Sci, Linfen 041004, Shanxi, Peoples R China.</w:t>
      </w:r>
    </w:p>
    <w:p w:rsidR="001B6390" w:rsidRPr="00D94591" w:rsidRDefault="001B6390" w:rsidP="001B6390">
      <w:pPr>
        <w:rPr>
          <w:szCs w:val="21"/>
        </w:rPr>
      </w:pPr>
      <w:r w:rsidRPr="00D94591">
        <w:rPr>
          <w:szCs w:val="21"/>
        </w:rPr>
        <w:t>E-mail Addresses: dangqq820116@163.com; zhangxm@dns.sxnu.edu.cn</w:t>
      </w:r>
    </w:p>
    <w:p w:rsidR="001B6390" w:rsidRPr="00D94591" w:rsidRDefault="001B6390" w:rsidP="001B6390">
      <w:pPr>
        <w:rPr>
          <w:szCs w:val="21"/>
        </w:rPr>
      </w:pPr>
      <w:r w:rsidRPr="00D94591">
        <w:rPr>
          <w:szCs w:val="21"/>
        </w:rPr>
        <w:t>IDS Number: GR5UE</w:t>
      </w:r>
    </w:p>
    <w:p w:rsidR="001B6390" w:rsidRDefault="001B6390" w:rsidP="001B6390">
      <w:pPr>
        <w:rPr>
          <w:szCs w:val="21"/>
        </w:rPr>
      </w:pPr>
      <w:r w:rsidRPr="00D94591">
        <w:rPr>
          <w:szCs w:val="21"/>
        </w:rPr>
        <w:t>ISSN: 1944-8244</w:t>
      </w:r>
    </w:p>
    <w:p w:rsidR="001B6390" w:rsidRPr="00D94591" w:rsidRDefault="001B6390" w:rsidP="001B6390">
      <w:pPr>
        <w:rPr>
          <w:szCs w:val="21"/>
        </w:rPr>
      </w:pPr>
    </w:p>
    <w:p w:rsidR="001B6390" w:rsidRPr="00D94591" w:rsidRDefault="001B6390" w:rsidP="001B6390">
      <w:pPr>
        <w:rPr>
          <w:szCs w:val="21"/>
        </w:rPr>
      </w:pPr>
      <w:r w:rsidRPr="00D94591">
        <w:rPr>
          <w:szCs w:val="21"/>
        </w:rPr>
        <w:t>Record 83 of 273</w:t>
      </w:r>
    </w:p>
    <w:p w:rsidR="001B6390" w:rsidRPr="00D94591" w:rsidRDefault="001B6390" w:rsidP="001B6390">
      <w:pPr>
        <w:rPr>
          <w:szCs w:val="21"/>
        </w:rPr>
      </w:pPr>
      <w:r w:rsidRPr="00D94591">
        <w:rPr>
          <w:szCs w:val="21"/>
        </w:rPr>
        <w:lastRenderedPageBreak/>
        <w:t>Title: Current-Induced Domain Wall Motion an Tilting in Perpendicularly Magnetized Racetracks</w:t>
      </w:r>
    </w:p>
    <w:p w:rsidR="001B6390" w:rsidRPr="00D94591" w:rsidRDefault="001B6390" w:rsidP="001B6390">
      <w:pPr>
        <w:rPr>
          <w:szCs w:val="21"/>
        </w:rPr>
      </w:pPr>
      <w:r w:rsidRPr="00D94591">
        <w:rPr>
          <w:szCs w:val="21"/>
        </w:rPr>
        <w:t>Author(s): Li, D (Li, Dong); Cui, BS (Cui, Baoshan); Yun, JJ (Yun, Jijun); Chen, MZ (Chen, Minzhang); Guo, XB (Guo, Xiaobin); Wu, K (Wu, Kai); Zhang, X (Zhang, Xu); Wang, YP (Wang, Yupei); Mao, J (Mao, Jian); Zuo, YL (Zuo, Yalu); Wang, JB (Wang, Jianbo); Xi, L (Xi, Li)</w:t>
      </w:r>
    </w:p>
    <w:p w:rsidR="001B6390" w:rsidRPr="00D94591" w:rsidRDefault="001B6390" w:rsidP="001B6390">
      <w:pPr>
        <w:rPr>
          <w:szCs w:val="21"/>
        </w:rPr>
      </w:pPr>
      <w:r w:rsidRPr="00D94591">
        <w:rPr>
          <w:szCs w:val="21"/>
        </w:rPr>
        <w:t xml:space="preserve">Source: NANOSCALE RESEARCH LETTERS  Volume: 13  Article Number: 238  DOI: 10.1186/s11671-018-2655-6  Published: AUG 15 2018  </w:t>
      </w:r>
    </w:p>
    <w:p w:rsidR="001B6390" w:rsidRPr="00D94591" w:rsidRDefault="001B6390" w:rsidP="001B6390">
      <w:pPr>
        <w:rPr>
          <w:szCs w:val="21"/>
        </w:rPr>
      </w:pPr>
      <w:r w:rsidRPr="00D94591">
        <w:rPr>
          <w:szCs w:val="21"/>
        </w:rPr>
        <w:t>Accession Number: WOS:000442294300003</w:t>
      </w:r>
    </w:p>
    <w:p w:rsidR="001B6390" w:rsidRPr="00D94591" w:rsidRDefault="001B6390" w:rsidP="001B6390">
      <w:pPr>
        <w:rPr>
          <w:szCs w:val="21"/>
        </w:rPr>
      </w:pPr>
      <w:r w:rsidRPr="00D94591">
        <w:rPr>
          <w:szCs w:val="21"/>
        </w:rPr>
        <w:t>PubMed ID: 30112694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Dong; Cui, Baoshan; Yun, Jijun; Chen, Minzhang; Guo, Xiaobin; Wu, Kai; Zhang, Xu; Wang, Yupei; Mao, Jian; Zuo, Yalu; Wang, Jianbo; Xi, Li] Lanzhou Univ, Key Lab Magnetism &amp; Magnet Mat, Minist Educ, Lanzhou 730000, Gansu, Peoples R China. </w:t>
      </w:r>
    </w:p>
    <w:p w:rsidR="001B6390" w:rsidRPr="00D94591" w:rsidRDefault="001B6390" w:rsidP="001B6390">
      <w:pPr>
        <w:rPr>
          <w:szCs w:val="21"/>
        </w:rPr>
      </w:pPr>
      <w:r w:rsidRPr="00D94591">
        <w:rPr>
          <w:szCs w:val="21"/>
        </w:rPr>
        <w:t xml:space="preserve">[Li, Dong; Cui, Baoshan; Yun, Jijun; Chen, Minzhang; Guo, Xiaobin; Wu, Kai; Zhang, Xu; Wang, Yupei; Mao, Jian; Zuo, Yalu; Wang, Jianbo; Xi, Li] Lanzhou Univ, Sch Phys Sci &amp; Technol, Lanzhou 730000, Gansu, Peoples R China. </w:t>
      </w:r>
    </w:p>
    <w:p w:rsidR="001B6390" w:rsidRPr="00D94591" w:rsidRDefault="001B6390" w:rsidP="001B6390">
      <w:pPr>
        <w:rPr>
          <w:szCs w:val="21"/>
        </w:rPr>
      </w:pPr>
      <w:r w:rsidRPr="00D94591">
        <w:rPr>
          <w:szCs w:val="21"/>
        </w:rPr>
        <w:t>[Li, Dong] Shanxi Normal Univ, Res Inst Mat Sci, Linfen 041004, Peoples R China.</w:t>
      </w:r>
    </w:p>
    <w:p w:rsidR="001B6390" w:rsidRPr="00D94591" w:rsidRDefault="001B6390" w:rsidP="001B6390">
      <w:pPr>
        <w:rPr>
          <w:szCs w:val="21"/>
        </w:rPr>
      </w:pPr>
      <w:r w:rsidRPr="00D94591">
        <w:rPr>
          <w:szCs w:val="21"/>
        </w:rPr>
        <w:t>Reprint Address: Xi, L (reprint author), Lanzhou Univ, Key Lab Magnetism &amp; Magnet Mat, Minist Educ, Lanzhou 730000, Gansu, Peoples R China.</w:t>
      </w:r>
    </w:p>
    <w:p w:rsidR="001B6390" w:rsidRPr="00D94591" w:rsidRDefault="001B6390" w:rsidP="001B6390">
      <w:pPr>
        <w:rPr>
          <w:szCs w:val="21"/>
        </w:rPr>
      </w:pPr>
      <w:r w:rsidRPr="00D94591">
        <w:rPr>
          <w:szCs w:val="21"/>
        </w:rPr>
        <w:t>Xi, L (reprint author), Lanzhou Univ, Sch Phys Sci &amp; Technol, Lanzhou 730000, Gansu, Peoples R China.</w:t>
      </w:r>
    </w:p>
    <w:p w:rsidR="001B6390" w:rsidRPr="00D94591" w:rsidRDefault="001B6390" w:rsidP="001B6390">
      <w:pPr>
        <w:rPr>
          <w:szCs w:val="21"/>
        </w:rPr>
      </w:pPr>
      <w:r w:rsidRPr="00D94591">
        <w:rPr>
          <w:szCs w:val="21"/>
        </w:rPr>
        <w:t>E-mail Addresses: xili@lzu.edu.cn</w:t>
      </w:r>
    </w:p>
    <w:p w:rsidR="001B6390" w:rsidRPr="00D94591" w:rsidRDefault="001B6390" w:rsidP="001B6390">
      <w:pPr>
        <w:rPr>
          <w:szCs w:val="21"/>
        </w:rPr>
      </w:pPr>
      <w:r w:rsidRPr="00D94591">
        <w:rPr>
          <w:szCs w:val="21"/>
        </w:rPr>
        <w:t>IDS Number: GR1KD</w:t>
      </w:r>
    </w:p>
    <w:p w:rsidR="001B6390" w:rsidRDefault="001B6390" w:rsidP="001B6390">
      <w:pPr>
        <w:rPr>
          <w:szCs w:val="21"/>
        </w:rPr>
      </w:pPr>
      <w:r w:rsidRPr="00D94591">
        <w:rPr>
          <w:szCs w:val="21"/>
        </w:rPr>
        <w:t>ISSN: 1556-276X</w:t>
      </w:r>
    </w:p>
    <w:p w:rsidR="001B6390" w:rsidRPr="00D94591" w:rsidRDefault="001B6390" w:rsidP="001B6390">
      <w:pPr>
        <w:rPr>
          <w:szCs w:val="21"/>
        </w:rPr>
      </w:pPr>
    </w:p>
    <w:p w:rsidR="001B6390" w:rsidRPr="00D94591" w:rsidRDefault="001B6390" w:rsidP="001B6390">
      <w:pPr>
        <w:rPr>
          <w:szCs w:val="21"/>
        </w:rPr>
      </w:pPr>
      <w:r w:rsidRPr="00D94591">
        <w:rPr>
          <w:szCs w:val="21"/>
        </w:rPr>
        <w:t>Record 84 of 273</w:t>
      </w:r>
    </w:p>
    <w:p w:rsidR="001B6390" w:rsidRPr="00D94591" w:rsidRDefault="001B6390" w:rsidP="001B6390">
      <w:pPr>
        <w:rPr>
          <w:szCs w:val="21"/>
        </w:rPr>
      </w:pPr>
      <w:r w:rsidRPr="00D94591">
        <w:rPr>
          <w:szCs w:val="21"/>
        </w:rPr>
        <w:t>Title: Physicochemical and functional properties of coconut (Cocos nucifera L) cake dietary fibres: Effects of cellulase hydrolysis, acid treatment and particle size distribution</w:t>
      </w:r>
    </w:p>
    <w:p w:rsidR="001B6390" w:rsidRPr="00D94591" w:rsidRDefault="001B6390" w:rsidP="001B6390">
      <w:pPr>
        <w:rPr>
          <w:szCs w:val="21"/>
        </w:rPr>
      </w:pPr>
      <w:r w:rsidRPr="00D94591">
        <w:rPr>
          <w:szCs w:val="21"/>
        </w:rPr>
        <w:t>Author(s): Zheng, YJ (Zheng, Yajun); Li, Y (Li, Yan)</w:t>
      </w:r>
    </w:p>
    <w:p w:rsidR="001B6390" w:rsidRPr="00D94591" w:rsidRDefault="001B6390" w:rsidP="001B6390">
      <w:pPr>
        <w:rPr>
          <w:szCs w:val="21"/>
        </w:rPr>
      </w:pPr>
      <w:r w:rsidRPr="00D94591">
        <w:rPr>
          <w:szCs w:val="21"/>
        </w:rPr>
        <w:t xml:space="preserve">Source: FOOD CHEMISTRY  Volume: 257  Pages: 135-142  DOI: 10.1016/j.foodchem.2018.03.012  Published: AUG 15 2018  </w:t>
      </w:r>
    </w:p>
    <w:p w:rsidR="001B6390" w:rsidRPr="00D94591" w:rsidRDefault="001B6390" w:rsidP="001B6390">
      <w:pPr>
        <w:rPr>
          <w:szCs w:val="21"/>
        </w:rPr>
      </w:pPr>
      <w:r w:rsidRPr="00D94591">
        <w:rPr>
          <w:szCs w:val="21"/>
        </w:rPr>
        <w:t>Accession Number: WOS:000428938200017</w:t>
      </w:r>
    </w:p>
    <w:p w:rsidR="001B6390" w:rsidRPr="00D94591" w:rsidRDefault="001B6390" w:rsidP="001B6390">
      <w:pPr>
        <w:rPr>
          <w:szCs w:val="21"/>
        </w:rPr>
      </w:pPr>
      <w:r w:rsidRPr="00D94591">
        <w:rPr>
          <w:szCs w:val="21"/>
        </w:rPr>
        <w:t>PubMed ID: 29622189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[Zheng, Yajun; Li, Yan] Shanxi Normal Univ, Coll Food Sci, Linfen 041004, Peoples R China. </w:t>
      </w:r>
    </w:p>
    <w:p w:rsidR="001B6390" w:rsidRPr="00D94591" w:rsidRDefault="001B6390" w:rsidP="001B6390">
      <w:pPr>
        <w:rPr>
          <w:szCs w:val="21"/>
        </w:rPr>
      </w:pPr>
      <w:r w:rsidRPr="00D94591">
        <w:rPr>
          <w:szCs w:val="21"/>
        </w:rPr>
        <w:t>[Zheng, Yajun; Li, Yan] Hebei Engn Univ, Coll Life Sci &amp; Food Engn, Handan 056038, Peoples R China.</w:t>
      </w:r>
    </w:p>
    <w:p w:rsidR="001B6390" w:rsidRPr="00D94591" w:rsidRDefault="001B6390" w:rsidP="001B6390">
      <w:pPr>
        <w:rPr>
          <w:szCs w:val="21"/>
        </w:rPr>
      </w:pPr>
      <w:r w:rsidRPr="00D94591">
        <w:rPr>
          <w:szCs w:val="21"/>
        </w:rPr>
        <w:t>Reprint Address: Zheng, YJ (reprint author), Shanxi Normal Univ, Linfen 041004, Peoples R China.</w:t>
      </w:r>
    </w:p>
    <w:p w:rsidR="001B6390" w:rsidRPr="00D94591" w:rsidRDefault="001B6390" w:rsidP="001B6390">
      <w:pPr>
        <w:rPr>
          <w:szCs w:val="21"/>
        </w:rPr>
      </w:pPr>
      <w:r w:rsidRPr="00D94591">
        <w:rPr>
          <w:szCs w:val="21"/>
        </w:rPr>
        <w:t>E-mail Addresses: zyj_coconut@163.com</w:t>
      </w:r>
    </w:p>
    <w:p w:rsidR="001B6390" w:rsidRPr="00D94591" w:rsidRDefault="001B6390" w:rsidP="001B6390">
      <w:pPr>
        <w:rPr>
          <w:szCs w:val="21"/>
        </w:rPr>
      </w:pPr>
      <w:r w:rsidRPr="00D94591">
        <w:rPr>
          <w:szCs w:val="21"/>
        </w:rPr>
        <w:t>IDS Number: GB3EM</w:t>
      </w:r>
    </w:p>
    <w:p w:rsidR="001B6390" w:rsidRPr="00D94591" w:rsidRDefault="001B6390" w:rsidP="001B6390">
      <w:pPr>
        <w:rPr>
          <w:szCs w:val="21"/>
        </w:rPr>
      </w:pPr>
      <w:r w:rsidRPr="00D94591">
        <w:rPr>
          <w:szCs w:val="21"/>
        </w:rPr>
        <w:t>ISSN: 0308-8146</w:t>
      </w:r>
    </w:p>
    <w:p w:rsidR="001B6390" w:rsidRDefault="001B6390" w:rsidP="001B6390">
      <w:pPr>
        <w:rPr>
          <w:szCs w:val="21"/>
        </w:rPr>
      </w:pPr>
      <w:r w:rsidRPr="00D94591">
        <w:rPr>
          <w:szCs w:val="21"/>
        </w:rPr>
        <w:t>eISSN: 1873-7072</w:t>
      </w:r>
    </w:p>
    <w:p w:rsidR="001B6390" w:rsidRPr="00D94591" w:rsidRDefault="001B6390" w:rsidP="001B6390">
      <w:pPr>
        <w:rPr>
          <w:szCs w:val="21"/>
        </w:rPr>
      </w:pPr>
    </w:p>
    <w:p w:rsidR="001B6390" w:rsidRPr="00D94591" w:rsidRDefault="001B6390" w:rsidP="001B6390">
      <w:pPr>
        <w:rPr>
          <w:szCs w:val="21"/>
        </w:rPr>
      </w:pPr>
      <w:r w:rsidRPr="00D94591">
        <w:rPr>
          <w:szCs w:val="21"/>
        </w:rPr>
        <w:t>Record 85 of 273</w:t>
      </w:r>
    </w:p>
    <w:p w:rsidR="001B6390" w:rsidRPr="00D94591" w:rsidRDefault="001B6390" w:rsidP="001B6390">
      <w:pPr>
        <w:rPr>
          <w:szCs w:val="21"/>
        </w:rPr>
      </w:pPr>
      <w:r w:rsidRPr="00D94591">
        <w:rPr>
          <w:szCs w:val="21"/>
        </w:rPr>
        <w:t>Title: Regge trajectories for the mesons consisting of different quarks</w:t>
      </w:r>
    </w:p>
    <w:p w:rsidR="001B6390" w:rsidRPr="00D94591" w:rsidRDefault="001B6390" w:rsidP="001B6390">
      <w:pPr>
        <w:rPr>
          <w:szCs w:val="21"/>
        </w:rPr>
      </w:pPr>
      <w:r w:rsidRPr="00D94591">
        <w:rPr>
          <w:szCs w:val="21"/>
        </w:rPr>
        <w:t>Author(s): Chen, JK (Chen, Jiao-Kai)</w:t>
      </w:r>
    </w:p>
    <w:p w:rsidR="001B6390" w:rsidRPr="00D94591" w:rsidRDefault="001B6390" w:rsidP="001B6390">
      <w:pPr>
        <w:rPr>
          <w:szCs w:val="21"/>
        </w:rPr>
      </w:pPr>
      <w:r w:rsidRPr="00D94591">
        <w:rPr>
          <w:szCs w:val="21"/>
        </w:rPr>
        <w:t xml:space="preserve">Source: EUROPEAN PHYSICAL JOURNAL C  Volume: 78  Issue: 8  Article Number: 648  DOI: 10.1140/epjc/s10052-018-6134-0  Published: AUG 14 2018  </w:t>
      </w:r>
    </w:p>
    <w:p w:rsidR="001B6390" w:rsidRPr="00D94591" w:rsidRDefault="001B6390" w:rsidP="001B6390">
      <w:pPr>
        <w:rPr>
          <w:szCs w:val="21"/>
        </w:rPr>
      </w:pPr>
      <w:r w:rsidRPr="00D94591">
        <w:rPr>
          <w:szCs w:val="21"/>
        </w:rPr>
        <w:t>Accession Number: WOS:000441812700001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[Chen, Jiao-Kai] Shanxi Normal Univ, Sch Phys &amp; Informat Sci, Linfen 041004, Peoples R China.</w:t>
      </w:r>
    </w:p>
    <w:p w:rsidR="001B6390" w:rsidRPr="00D94591" w:rsidRDefault="001B6390" w:rsidP="001B6390">
      <w:pPr>
        <w:rPr>
          <w:szCs w:val="21"/>
        </w:rPr>
      </w:pPr>
      <w:r w:rsidRPr="00D94591">
        <w:rPr>
          <w:szCs w:val="21"/>
        </w:rPr>
        <w:t>Reprint Address: Chen, JK (reprint author), Shanxi Normal Univ, Sch Phys &amp; Informat Sci, Linfen 041004, Peoples R China.</w:t>
      </w:r>
    </w:p>
    <w:p w:rsidR="001B6390" w:rsidRPr="00D94591" w:rsidRDefault="001B6390" w:rsidP="001B6390">
      <w:pPr>
        <w:rPr>
          <w:szCs w:val="21"/>
        </w:rPr>
      </w:pPr>
      <w:r w:rsidRPr="00D94591">
        <w:rPr>
          <w:szCs w:val="21"/>
        </w:rPr>
        <w:t>E-mail Addresses: chenjk@sxnu.edu.cn</w:t>
      </w:r>
    </w:p>
    <w:p w:rsidR="001B6390" w:rsidRPr="00D94591" w:rsidRDefault="001B6390" w:rsidP="001B6390">
      <w:pPr>
        <w:rPr>
          <w:szCs w:val="21"/>
        </w:rPr>
      </w:pPr>
      <w:r w:rsidRPr="00D94591">
        <w:rPr>
          <w:szCs w:val="21"/>
        </w:rPr>
        <w:t>IDS Number: GQ6IQ</w:t>
      </w:r>
    </w:p>
    <w:p w:rsidR="001B6390" w:rsidRPr="00D94591" w:rsidRDefault="001B6390" w:rsidP="001B6390">
      <w:pPr>
        <w:rPr>
          <w:szCs w:val="21"/>
        </w:rPr>
      </w:pPr>
      <w:r w:rsidRPr="00D94591">
        <w:rPr>
          <w:szCs w:val="21"/>
        </w:rPr>
        <w:t>ISSN: 1434-6044</w:t>
      </w:r>
    </w:p>
    <w:p w:rsidR="001B6390" w:rsidRDefault="001B6390" w:rsidP="001B6390">
      <w:pPr>
        <w:rPr>
          <w:szCs w:val="21"/>
        </w:rPr>
      </w:pPr>
      <w:r w:rsidRPr="00D94591">
        <w:rPr>
          <w:szCs w:val="21"/>
        </w:rPr>
        <w:t>eISSN: 1434-6052</w:t>
      </w:r>
    </w:p>
    <w:p w:rsidR="001B6390" w:rsidRPr="00D94591" w:rsidRDefault="001B6390" w:rsidP="001B6390">
      <w:pPr>
        <w:rPr>
          <w:szCs w:val="21"/>
        </w:rPr>
      </w:pPr>
    </w:p>
    <w:p w:rsidR="001B6390" w:rsidRPr="00D94591" w:rsidRDefault="001B6390" w:rsidP="001B6390">
      <w:pPr>
        <w:rPr>
          <w:szCs w:val="21"/>
        </w:rPr>
      </w:pPr>
      <w:r w:rsidRPr="00D94591">
        <w:rPr>
          <w:szCs w:val="21"/>
        </w:rPr>
        <w:t>Record 86 of 273</w:t>
      </w:r>
    </w:p>
    <w:p w:rsidR="001B6390" w:rsidRPr="00D94591" w:rsidRDefault="001B6390" w:rsidP="001B6390">
      <w:pPr>
        <w:rPr>
          <w:szCs w:val="21"/>
        </w:rPr>
      </w:pPr>
      <w:r w:rsidRPr="00D94591">
        <w:rPr>
          <w:szCs w:val="21"/>
        </w:rPr>
        <w:t>Title: Investigation on the electronic structures and nonlinear optical properties of alkali metal atom doped all-cis 1,2,3,4,5,6-hexafluorocyclohexane</w:t>
      </w:r>
    </w:p>
    <w:p w:rsidR="001B6390" w:rsidRPr="00D94591" w:rsidRDefault="001B6390" w:rsidP="001B6390">
      <w:pPr>
        <w:rPr>
          <w:szCs w:val="21"/>
        </w:rPr>
      </w:pPr>
      <w:r w:rsidRPr="00D94591">
        <w:rPr>
          <w:szCs w:val="21"/>
        </w:rPr>
        <w:t>Author(s): Hou, N (Hou, Na); Wu, YY (Wu, Yuan-Yuan); Wang, BQ (Wang, Bing-Qiang); Wu, HS (Wu, Hai-Shun)</w:t>
      </w:r>
    </w:p>
    <w:p w:rsidR="001B6390" w:rsidRPr="00D94591" w:rsidRDefault="001B6390" w:rsidP="001B6390">
      <w:pPr>
        <w:rPr>
          <w:szCs w:val="21"/>
        </w:rPr>
      </w:pPr>
      <w:r w:rsidRPr="00D94591">
        <w:rPr>
          <w:szCs w:val="21"/>
        </w:rPr>
        <w:t xml:space="preserve">Source: INTERNATIONAL JOURNAL OF QUANTUM CHEMISTRY  Volume: 118  Issue: 15  Article Number: e25619  DOI: 10.1002/qua.25619  Published: AUG 5 2018  </w:t>
      </w:r>
    </w:p>
    <w:p w:rsidR="001B6390" w:rsidRPr="00D94591" w:rsidRDefault="001B6390" w:rsidP="001B6390">
      <w:pPr>
        <w:rPr>
          <w:szCs w:val="21"/>
        </w:rPr>
      </w:pPr>
      <w:r w:rsidRPr="00D94591">
        <w:rPr>
          <w:szCs w:val="21"/>
        </w:rPr>
        <w:t>Accession Number: WOS:000438343200014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[Hou, Na; Wu, Yuan-Yuan; Wang, Bing-Qiang; Wu, Hai-Shun] Shanxi Normal Univ, Sch Chem &amp; Mat Sci, Key Lab Magnet Mol &amp; Magnet Informat Mat, Minist Educ, Linfen 041004, Peoples R China. </w:t>
      </w:r>
    </w:p>
    <w:p w:rsidR="001B6390" w:rsidRPr="00D94591" w:rsidRDefault="001B6390" w:rsidP="001B6390">
      <w:pPr>
        <w:rPr>
          <w:szCs w:val="21"/>
        </w:rPr>
      </w:pPr>
      <w:r w:rsidRPr="00D94591">
        <w:rPr>
          <w:szCs w:val="21"/>
        </w:rPr>
        <w:t>[Hou, Na; Wu, Yuan-Yuan; Wang, Bing-Qiang; Wu, Hai-Shun] Shanxi Normal Univ, Sch Chem &amp; Mat Sci, Linfen 041004, Peoples R China.</w:t>
      </w:r>
    </w:p>
    <w:p w:rsidR="001B6390" w:rsidRPr="00D94591" w:rsidRDefault="001B6390" w:rsidP="001B6390">
      <w:pPr>
        <w:rPr>
          <w:szCs w:val="21"/>
        </w:rPr>
      </w:pPr>
      <w:r w:rsidRPr="00D94591">
        <w:rPr>
          <w:szCs w:val="21"/>
        </w:rPr>
        <w:t>Reprint Address: Hou, N (reprint author), Shanxi Normal Univ, Key Lab Magnet Mol &amp; Magnet Informat Mat, Minist Educ, Linfen 041004, Peoples R China.</w:t>
      </w:r>
    </w:p>
    <w:p w:rsidR="001B6390" w:rsidRPr="00D94591" w:rsidRDefault="001B6390" w:rsidP="001B6390">
      <w:pPr>
        <w:rPr>
          <w:szCs w:val="21"/>
        </w:rPr>
      </w:pPr>
      <w:r w:rsidRPr="00D94591">
        <w:rPr>
          <w:szCs w:val="21"/>
        </w:rPr>
        <w:t>E-mail Addresses: houna20072008@126.com</w:t>
      </w:r>
    </w:p>
    <w:p w:rsidR="001B6390" w:rsidRPr="00D94591" w:rsidRDefault="001B6390" w:rsidP="001B6390">
      <w:pPr>
        <w:rPr>
          <w:szCs w:val="21"/>
        </w:rPr>
      </w:pPr>
      <w:r w:rsidRPr="00D94591">
        <w:rPr>
          <w:szCs w:val="21"/>
        </w:rPr>
        <w:t>IDS Number: GM7EP</w:t>
      </w:r>
    </w:p>
    <w:p w:rsidR="001B6390" w:rsidRPr="00D94591" w:rsidRDefault="001B6390" w:rsidP="001B6390">
      <w:pPr>
        <w:rPr>
          <w:szCs w:val="21"/>
        </w:rPr>
      </w:pPr>
      <w:r w:rsidRPr="00D94591">
        <w:rPr>
          <w:szCs w:val="21"/>
        </w:rPr>
        <w:t>ISSN: 0020-7608</w:t>
      </w:r>
    </w:p>
    <w:p w:rsidR="001B6390" w:rsidRDefault="001B6390" w:rsidP="001B6390">
      <w:pPr>
        <w:rPr>
          <w:szCs w:val="21"/>
        </w:rPr>
      </w:pPr>
      <w:r w:rsidRPr="00D94591">
        <w:rPr>
          <w:szCs w:val="21"/>
        </w:rPr>
        <w:t>eISSN: 1097-461X</w:t>
      </w:r>
    </w:p>
    <w:p w:rsidR="001B6390" w:rsidRPr="00D94591" w:rsidRDefault="001B6390" w:rsidP="001B6390">
      <w:pPr>
        <w:rPr>
          <w:szCs w:val="21"/>
        </w:rPr>
      </w:pPr>
    </w:p>
    <w:p w:rsidR="001B6390" w:rsidRPr="00D94591" w:rsidRDefault="001B6390" w:rsidP="001B6390">
      <w:pPr>
        <w:rPr>
          <w:szCs w:val="21"/>
        </w:rPr>
      </w:pPr>
      <w:r w:rsidRPr="00D94591">
        <w:rPr>
          <w:szCs w:val="21"/>
        </w:rPr>
        <w:t>Record 87 of 273</w:t>
      </w:r>
    </w:p>
    <w:p w:rsidR="001B6390" w:rsidRPr="00D94591" w:rsidRDefault="001B6390" w:rsidP="001B6390">
      <w:pPr>
        <w:rPr>
          <w:szCs w:val="21"/>
        </w:rPr>
      </w:pPr>
      <w:r w:rsidRPr="00D94591">
        <w:rPr>
          <w:szCs w:val="21"/>
        </w:rPr>
        <w:t>Title: A negative feedback loop between microRNA-378 and Nrf1 promotes the development of hepatosteatosis in mice treated with a high fat diet</w:t>
      </w:r>
    </w:p>
    <w:p w:rsidR="001B6390" w:rsidRPr="00D94591" w:rsidRDefault="001B6390" w:rsidP="001B6390">
      <w:pPr>
        <w:rPr>
          <w:szCs w:val="21"/>
        </w:rPr>
      </w:pPr>
      <w:r w:rsidRPr="00D94591">
        <w:rPr>
          <w:szCs w:val="21"/>
        </w:rPr>
        <w:t xml:space="preserve">Author(s): Zhang, TP (Zhang, Tianpeng); Zhao, XL (Zhao, Xiaoling); Steer, CJ (Steer, Clifford J.); Yan, </w:t>
      </w:r>
      <w:r w:rsidRPr="00D94591">
        <w:rPr>
          <w:szCs w:val="21"/>
        </w:rPr>
        <w:lastRenderedPageBreak/>
        <w:t>GQ (Yan, Guiqin); Song, GS (Song, Guisheng)</w:t>
      </w:r>
    </w:p>
    <w:p w:rsidR="001B6390" w:rsidRPr="00D94591" w:rsidRDefault="001B6390" w:rsidP="001B6390">
      <w:pPr>
        <w:rPr>
          <w:szCs w:val="21"/>
        </w:rPr>
      </w:pPr>
      <w:r w:rsidRPr="00D94591">
        <w:rPr>
          <w:szCs w:val="21"/>
        </w:rPr>
        <w:t xml:space="preserve">Source: METABOLISM-CLINICAL AND EXPERIMENTAL  Volume: 85  Pages: 183-191  DOI: 10.1016/j.metabol.2018.03.023  Published: AUG 2018  </w:t>
      </w:r>
    </w:p>
    <w:p w:rsidR="001B6390" w:rsidRPr="00D94591" w:rsidRDefault="001B6390" w:rsidP="001B6390">
      <w:pPr>
        <w:rPr>
          <w:szCs w:val="21"/>
        </w:rPr>
      </w:pPr>
      <w:r w:rsidRPr="00D94591">
        <w:rPr>
          <w:szCs w:val="21"/>
        </w:rPr>
        <w:t>Accession Number: WOS:000454746400018</w:t>
      </w:r>
    </w:p>
    <w:p w:rsidR="001B6390" w:rsidRPr="00D94591" w:rsidRDefault="001B6390" w:rsidP="001B6390">
      <w:pPr>
        <w:rPr>
          <w:szCs w:val="21"/>
        </w:rPr>
      </w:pPr>
      <w:r w:rsidRPr="00D94591">
        <w:rPr>
          <w:szCs w:val="21"/>
        </w:rPr>
        <w:t>PubMed ID: 29625129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Tianpeng; Steer, Clifford J.; Song, Guisheng] Univ Minnesota, Dept Med, Minneapolis, MN 55455 USA. </w:t>
      </w:r>
    </w:p>
    <w:p w:rsidR="001B6390" w:rsidRPr="00D94591" w:rsidRDefault="001B6390" w:rsidP="001B6390">
      <w:pPr>
        <w:rPr>
          <w:szCs w:val="21"/>
        </w:rPr>
      </w:pPr>
      <w:r w:rsidRPr="00D94591">
        <w:rPr>
          <w:szCs w:val="21"/>
        </w:rPr>
        <w:t xml:space="preserve">[Zhao, Xiaoling; Song, Guisheng] McLab, San Francisco, CA 94080 USA. </w:t>
      </w:r>
    </w:p>
    <w:p w:rsidR="001B6390" w:rsidRPr="00D94591" w:rsidRDefault="001B6390" w:rsidP="001B6390">
      <w:pPr>
        <w:rPr>
          <w:szCs w:val="21"/>
        </w:rPr>
      </w:pPr>
      <w:r w:rsidRPr="00D94591">
        <w:rPr>
          <w:szCs w:val="21"/>
        </w:rPr>
        <w:t xml:space="preserve">[Steer, Clifford J.] Univ Minnesota, Dept Genet Cell Biol &amp; Dev, Minneapolis, MN 55455 USA. </w:t>
      </w:r>
    </w:p>
    <w:p w:rsidR="001B6390" w:rsidRPr="00D94591" w:rsidRDefault="001B6390" w:rsidP="001B6390">
      <w:pPr>
        <w:rPr>
          <w:szCs w:val="21"/>
        </w:rPr>
      </w:pPr>
      <w:r w:rsidRPr="00D94591">
        <w:rPr>
          <w:szCs w:val="21"/>
        </w:rPr>
        <w:t>[Yan, Guiqin; Song, Guisheng] Shanxi Normal Univ, Coll Life &amp; Biol Sci, Linfen City 041000, Peoples R China.</w:t>
      </w:r>
    </w:p>
    <w:p w:rsidR="001B6390" w:rsidRPr="00D94591" w:rsidRDefault="001B6390" w:rsidP="001B6390">
      <w:pPr>
        <w:rPr>
          <w:szCs w:val="21"/>
        </w:rPr>
      </w:pPr>
      <w:r w:rsidRPr="00D94591">
        <w:rPr>
          <w:szCs w:val="21"/>
        </w:rPr>
        <w:t>Reprint Address: Yan, GQ (reprint author), 1 Gongyuan St, Linfen City 041000, Peoples R China.</w:t>
      </w:r>
    </w:p>
    <w:p w:rsidR="001B6390" w:rsidRPr="00D94591" w:rsidRDefault="001B6390" w:rsidP="001B6390">
      <w:pPr>
        <w:rPr>
          <w:szCs w:val="21"/>
        </w:rPr>
      </w:pPr>
      <w:r w:rsidRPr="00D94591">
        <w:rPr>
          <w:szCs w:val="21"/>
        </w:rPr>
        <w:t>Song, GS (reprint author), Univ Minnesota, Div Gastroenterol Hepatol &amp; Nutr, 516 Delaware St SE,MMC 36, Minneapolis, MN 55455 USA.</w:t>
      </w:r>
    </w:p>
    <w:p w:rsidR="001B6390" w:rsidRPr="00D94591" w:rsidRDefault="001B6390" w:rsidP="001B6390">
      <w:pPr>
        <w:rPr>
          <w:szCs w:val="21"/>
        </w:rPr>
      </w:pPr>
      <w:r w:rsidRPr="00D94591">
        <w:rPr>
          <w:szCs w:val="21"/>
        </w:rPr>
        <w:t>E-mail Addresses: gqyan@126.com; gsong@umn.edu</w:t>
      </w:r>
    </w:p>
    <w:p w:rsidR="001B6390" w:rsidRPr="00D94591" w:rsidRDefault="001B6390" w:rsidP="001B6390">
      <w:pPr>
        <w:rPr>
          <w:szCs w:val="21"/>
        </w:rPr>
      </w:pPr>
      <w:r w:rsidRPr="00D94591">
        <w:rPr>
          <w:szCs w:val="21"/>
        </w:rPr>
        <w:t>IDS Number: HG1UL</w:t>
      </w:r>
    </w:p>
    <w:p w:rsidR="001B6390" w:rsidRPr="00D94591" w:rsidRDefault="001B6390" w:rsidP="001B6390">
      <w:pPr>
        <w:rPr>
          <w:szCs w:val="21"/>
        </w:rPr>
      </w:pPr>
      <w:r w:rsidRPr="00D94591">
        <w:rPr>
          <w:szCs w:val="21"/>
        </w:rPr>
        <w:t>ISSN: 0026-0495</w:t>
      </w:r>
    </w:p>
    <w:p w:rsidR="001B6390" w:rsidRDefault="001B6390" w:rsidP="001B6390">
      <w:pPr>
        <w:rPr>
          <w:szCs w:val="21"/>
        </w:rPr>
      </w:pPr>
      <w:r w:rsidRPr="00D94591">
        <w:rPr>
          <w:szCs w:val="21"/>
        </w:rPr>
        <w:t>eISSN: 1532-8600</w:t>
      </w:r>
    </w:p>
    <w:p w:rsidR="001B6390" w:rsidRPr="00D94591" w:rsidRDefault="001B6390" w:rsidP="001B6390">
      <w:pPr>
        <w:rPr>
          <w:szCs w:val="21"/>
        </w:rPr>
      </w:pPr>
    </w:p>
    <w:p w:rsidR="001B6390" w:rsidRPr="00D94591" w:rsidRDefault="001B6390" w:rsidP="001B6390">
      <w:pPr>
        <w:rPr>
          <w:szCs w:val="21"/>
        </w:rPr>
      </w:pPr>
      <w:r w:rsidRPr="00D94591">
        <w:rPr>
          <w:szCs w:val="21"/>
        </w:rPr>
        <w:t>Record 88 of 273</w:t>
      </w:r>
    </w:p>
    <w:p w:rsidR="001B6390" w:rsidRPr="00D94591" w:rsidRDefault="001B6390" w:rsidP="001B6390">
      <w:pPr>
        <w:rPr>
          <w:szCs w:val="21"/>
        </w:rPr>
      </w:pPr>
      <w:r w:rsidRPr="00D94591">
        <w:rPr>
          <w:szCs w:val="21"/>
        </w:rPr>
        <w:t>Title: Calculation method for theoretical dispersion curves of seismic channel waves considering variation of coal-seam thickness and analysis of dispersion characteristics</w:t>
      </w:r>
    </w:p>
    <w:p w:rsidR="001B6390" w:rsidRPr="00D94591" w:rsidRDefault="001B6390" w:rsidP="001B6390">
      <w:pPr>
        <w:rPr>
          <w:szCs w:val="21"/>
        </w:rPr>
      </w:pPr>
      <w:r w:rsidRPr="00D94591">
        <w:rPr>
          <w:szCs w:val="21"/>
        </w:rPr>
        <w:t>Author(s): Qiao, YH (Qiao YongHu); Teng, JW (Teng JiWen)</w:t>
      </w:r>
    </w:p>
    <w:p w:rsidR="001B6390" w:rsidRPr="00D94591" w:rsidRDefault="001B6390" w:rsidP="001B6390">
      <w:pPr>
        <w:rPr>
          <w:szCs w:val="21"/>
        </w:rPr>
      </w:pPr>
      <w:r w:rsidRPr="00D94591">
        <w:rPr>
          <w:szCs w:val="21"/>
        </w:rPr>
        <w:t xml:space="preserve">Source: CHINESE JOURNAL OF GEOPHYSICS-CHINESE EDITION  Volume: 61  Issue: 8  Pages: 3374-3384  DOI: 10.6038/cjg2018K0684  Published: AUG 2018  </w:t>
      </w:r>
    </w:p>
    <w:p w:rsidR="001B6390" w:rsidRPr="00D94591" w:rsidRDefault="001B6390" w:rsidP="001B6390">
      <w:pPr>
        <w:rPr>
          <w:szCs w:val="21"/>
        </w:rPr>
      </w:pPr>
      <w:r w:rsidRPr="00D94591">
        <w:rPr>
          <w:szCs w:val="21"/>
        </w:rPr>
        <w:t>Accession Number: WOS:000442058500023</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[Qiao YongHu] Shanxi Normal Univ, Linfen 041000, Shanxi, Peoples R China. </w:t>
      </w:r>
    </w:p>
    <w:p w:rsidR="001B6390" w:rsidRPr="00D94591" w:rsidRDefault="001B6390" w:rsidP="001B6390">
      <w:pPr>
        <w:rPr>
          <w:szCs w:val="21"/>
        </w:rPr>
      </w:pPr>
      <w:r w:rsidRPr="00D94591">
        <w:rPr>
          <w:szCs w:val="21"/>
        </w:rPr>
        <w:t xml:space="preserve">[Qiao YongHu; Teng JiWen] Chinese Acad Sci, Inst Geol &amp; Geophys, Beijing 100029, Peoples R China. </w:t>
      </w:r>
    </w:p>
    <w:p w:rsidR="001B6390" w:rsidRPr="00D94591" w:rsidRDefault="001B6390" w:rsidP="001B6390">
      <w:pPr>
        <w:rPr>
          <w:szCs w:val="21"/>
        </w:rPr>
      </w:pPr>
      <w:r w:rsidRPr="00D94591">
        <w:rPr>
          <w:szCs w:val="21"/>
        </w:rPr>
        <w:t>[Teng JiWen] Jilin Univ, Changchun 130026, Jilin, Peoples R China.</w:t>
      </w:r>
    </w:p>
    <w:p w:rsidR="001B6390" w:rsidRPr="00D94591" w:rsidRDefault="001B6390" w:rsidP="001B6390">
      <w:pPr>
        <w:rPr>
          <w:szCs w:val="21"/>
        </w:rPr>
      </w:pPr>
      <w:r w:rsidRPr="00D94591">
        <w:rPr>
          <w:szCs w:val="21"/>
        </w:rPr>
        <w:t>Reprint Address: Qiao, YH (reprint author), Shanxi Normal Univ, Linfen 041000, Shanxi, Peoples R China.</w:t>
      </w:r>
    </w:p>
    <w:p w:rsidR="001B6390" w:rsidRPr="00D94591" w:rsidRDefault="001B6390" w:rsidP="001B6390">
      <w:pPr>
        <w:rPr>
          <w:szCs w:val="21"/>
        </w:rPr>
      </w:pPr>
      <w:r w:rsidRPr="00D94591">
        <w:rPr>
          <w:szCs w:val="21"/>
        </w:rPr>
        <w:t>Qiao, YH (reprint author), Chinese Acad Sci, Inst Geol &amp; Geophys, Beijing 100029, Peoples R China.</w:t>
      </w:r>
    </w:p>
    <w:p w:rsidR="001B6390" w:rsidRPr="00D94591" w:rsidRDefault="001B6390" w:rsidP="001B6390">
      <w:pPr>
        <w:rPr>
          <w:szCs w:val="21"/>
        </w:rPr>
      </w:pPr>
      <w:r w:rsidRPr="00D94591">
        <w:rPr>
          <w:szCs w:val="21"/>
        </w:rPr>
        <w:t>E-mail Addresses: qiaoyonghu@qq.com</w:t>
      </w:r>
    </w:p>
    <w:p w:rsidR="001B6390" w:rsidRPr="00D94591" w:rsidRDefault="001B6390" w:rsidP="001B6390">
      <w:pPr>
        <w:rPr>
          <w:szCs w:val="21"/>
        </w:rPr>
      </w:pPr>
      <w:r w:rsidRPr="00D94591">
        <w:rPr>
          <w:szCs w:val="21"/>
        </w:rPr>
        <w:t>IDS Number: GQ9AO</w:t>
      </w:r>
    </w:p>
    <w:p w:rsidR="001B6390" w:rsidRDefault="001B6390" w:rsidP="001B6390">
      <w:pPr>
        <w:rPr>
          <w:szCs w:val="21"/>
        </w:rPr>
      </w:pPr>
      <w:r w:rsidRPr="00D94591">
        <w:rPr>
          <w:szCs w:val="21"/>
        </w:rPr>
        <w:t>ISSN: 0001-5733</w:t>
      </w:r>
    </w:p>
    <w:p w:rsidR="001B6390" w:rsidRPr="00D94591" w:rsidRDefault="001B6390" w:rsidP="001B6390">
      <w:pPr>
        <w:rPr>
          <w:szCs w:val="21"/>
        </w:rPr>
      </w:pPr>
    </w:p>
    <w:p w:rsidR="001B6390" w:rsidRPr="00D94591" w:rsidRDefault="001B6390" w:rsidP="001B6390">
      <w:pPr>
        <w:rPr>
          <w:szCs w:val="21"/>
        </w:rPr>
      </w:pPr>
      <w:r w:rsidRPr="00D94591">
        <w:rPr>
          <w:szCs w:val="21"/>
        </w:rPr>
        <w:t>Record 89 of 273</w:t>
      </w:r>
    </w:p>
    <w:p w:rsidR="001B6390" w:rsidRPr="00D94591" w:rsidRDefault="001B6390" w:rsidP="001B6390">
      <w:pPr>
        <w:rPr>
          <w:szCs w:val="21"/>
        </w:rPr>
      </w:pPr>
      <w:r w:rsidRPr="00D94591">
        <w:rPr>
          <w:szCs w:val="21"/>
        </w:rPr>
        <w:t>Title: Flyover Crustal Structures Beneath the Qinling Orogenic Belt and Its Tectonic Implications</w:t>
      </w:r>
    </w:p>
    <w:p w:rsidR="001B6390" w:rsidRPr="00D94591" w:rsidRDefault="001B6390" w:rsidP="001B6390">
      <w:pPr>
        <w:rPr>
          <w:szCs w:val="21"/>
        </w:rPr>
      </w:pPr>
      <w:r w:rsidRPr="00D94591">
        <w:rPr>
          <w:szCs w:val="21"/>
        </w:rPr>
        <w:t xml:space="preserve">Author(s): Song, PH (Song, Penghan); Teng, JW (Teng, Jiwen); Zhang, XM (Zhang, Xuemei); Liu, YS (Liu, Youshan); Si, X (Si, Xiang); Ma, XY (Ma, Xueying); Qiao, YH (Qiao, Yonghu); Dong, XP (Dong, </w:t>
      </w:r>
      <w:r w:rsidRPr="00D94591">
        <w:rPr>
          <w:szCs w:val="21"/>
        </w:rPr>
        <w:lastRenderedPageBreak/>
        <w:t>Xingpeng)</w:t>
      </w:r>
    </w:p>
    <w:p w:rsidR="001B6390" w:rsidRPr="00D94591" w:rsidRDefault="001B6390" w:rsidP="001B6390">
      <w:pPr>
        <w:rPr>
          <w:szCs w:val="21"/>
        </w:rPr>
      </w:pPr>
      <w:r w:rsidRPr="00D94591">
        <w:rPr>
          <w:szCs w:val="21"/>
        </w:rPr>
        <w:t xml:space="preserve">Source: JOURNAL OF GEOPHYSICAL RESEARCH-SOLID EARTH  Volume: 123  Issue: 8  Pages: 6703-6718  DOI: 10.1029/2017JB015401  Published: AUG 2018  </w:t>
      </w:r>
    </w:p>
    <w:p w:rsidR="001B6390" w:rsidRPr="00D94591" w:rsidRDefault="001B6390" w:rsidP="001B6390">
      <w:pPr>
        <w:rPr>
          <w:szCs w:val="21"/>
        </w:rPr>
      </w:pPr>
      <w:r w:rsidRPr="00D94591">
        <w:rPr>
          <w:szCs w:val="21"/>
        </w:rPr>
        <w:t>Accession Number: WOS:000446170700034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[Song, Penghan; Teng, Jiwen; Liu, Youshan; Ma, Xueying] Chinese Acad Sci, Inst Geol &amp; Geophys, State Key Lab Lithospher Evolut, Beijing, Peoples R China. </w:t>
      </w:r>
    </w:p>
    <w:p w:rsidR="001B6390" w:rsidRPr="00D94591" w:rsidRDefault="001B6390" w:rsidP="001B6390">
      <w:pPr>
        <w:rPr>
          <w:szCs w:val="21"/>
        </w:rPr>
      </w:pPr>
      <w:r w:rsidRPr="00D94591">
        <w:rPr>
          <w:szCs w:val="21"/>
        </w:rPr>
        <w:t xml:space="preserve">[Song, Penghan] Univ Chinese Acad Sci, Coll Earth &amp; Planetary Sci, Beijing, Peoples R China. </w:t>
      </w:r>
    </w:p>
    <w:p w:rsidR="001B6390" w:rsidRPr="00D94591" w:rsidRDefault="001B6390" w:rsidP="001B6390">
      <w:pPr>
        <w:rPr>
          <w:szCs w:val="21"/>
        </w:rPr>
      </w:pPr>
      <w:r w:rsidRPr="00D94591">
        <w:rPr>
          <w:szCs w:val="21"/>
        </w:rPr>
        <w:t xml:space="preserve">[Zhang, Xuemei] China Earthquake Networks Ctr, Beijing, Peoples R China. </w:t>
      </w:r>
    </w:p>
    <w:p w:rsidR="001B6390" w:rsidRPr="00D94591" w:rsidRDefault="001B6390" w:rsidP="001B6390">
      <w:pPr>
        <w:rPr>
          <w:szCs w:val="21"/>
        </w:rPr>
      </w:pPr>
      <w:r w:rsidRPr="00D94591">
        <w:rPr>
          <w:szCs w:val="21"/>
        </w:rPr>
        <w:t xml:space="preserve">[Si, Xiang] Minist Land &amp; Resources, Strateg Res Ctr Oil &amp; Gas Resources, Beijing, Peoples R China. </w:t>
      </w:r>
    </w:p>
    <w:p w:rsidR="001B6390" w:rsidRPr="00D94591" w:rsidRDefault="001B6390" w:rsidP="001B6390">
      <w:pPr>
        <w:rPr>
          <w:szCs w:val="21"/>
        </w:rPr>
      </w:pPr>
      <w:r w:rsidRPr="00D94591">
        <w:rPr>
          <w:szCs w:val="21"/>
        </w:rPr>
        <w:t xml:space="preserve">[Qiao, Yonghu] Shanxi Normal Univ, Coll Geog Sci, Linfen, Peoples R China. </w:t>
      </w:r>
    </w:p>
    <w:p w:rsidR="001B6390" w:rsidRPr="00D94591" w:rsidRDefault="001B6390" w:rsidP="001B6390">
      <w:pPr>
        <w:rPr>
          <w:szCs w:val="21"/>
        </w:rPr>
      </w:pPr>
      <w:r w:rsidRPr="00D94591">
        <w:rPr>
          <w:szCs w:val="21"/>
        </w:rPr>
        <w:t>[Dong, Xingpeng] Tsinghua Univ, Dept Math Sci, Beijing, Peoples R China.</w:t>
      </w:r>
    </w:p>
    <w:p w:rsidR="001B6390" w:rsidRPr="00D94591" w:rsidRDefault="001B6390" w:rsidP="001B6390">
      <w:pPr>
        <w:rPr>
          <w:szCs w:val="21"/>
        </w:rPr>
      </w:pPr>
      <w:r w:rsidRPr="00D94591">
        <w:rPr>
          <w:szCs w:val="21"/>
        </w:rPr>
        <w:t>Reprint Address: Song, PH (reprint author), Chinese Acad Sci, Inst Geol &amp; Geophys, State Key Lab Lithospher Evolut, Beijing, Peoples R China.</w:t>
      </w:r>
    </w:p>
    <w:p w:rsidR="001B6390" w:rsidRPr="00D94591" w:rsidRDefault="001B6390" w:rsidP="001B6390">
      <w:pPr>
        <w:rPr>
          <w:szCs w:val="21"/>
        </w:rPr>
      </w:pPr>
      <w:r w:rsidRPr="00D94591">
        <w:rPr>
          <w:szCs w:val="21"/>
        </w:rPr>
        <w:t>Song, PH (reprint author), Univ Chinese Acad Sci, Coll Earth &amp; Planetary Sci, Beijing, Peoples R China.</w:t>
      </w:r>
    </w:p>
    <w:p w:rsidR="001B6390" w:rsidRPr="00D94591" w:rsidRDefault="001B6390" w:rsidP="001B6390">
      <w:pPr>
        <w:rPr>
          <w:szCs w:val="21"/>
        </w:rPr>
      </w:pPr>
      <w:r w:rsidRPr="00D94591">
        <w:rPr>
          <w:szCs w:val="21"/>
        </w:rPr>
        <w:t>E-mail Addresses: songpenghan@hotmail.com</w:t>
      </w:r>
    </w:p>
    <w:p w:rsidR="001B6390" w:rsidRPr="00D94591" w:rsidRDefault="001B6390" w:rsidP="001B6390">
      <w:pPr>
        <w:rPr>
          <w:szCs w:val="21"/>
        </w:rPr>
      </w:pPr>
      <w:r w:rsidRPr="00D94591">
        <w:rPr>
          <w:szCs w:val="21"/>
        </w:rPr>
        <w:t>IDS Number: GV5UV</w:t>
      </w:r>
    </w:p>
    <w:p w:rsidR="001B6390" w:rsidRPr="00D94591" w:rsidRDefault="001B6390" w:rsidP="001B6390">
      <w:pPr>
        <w:rPr>
          <w:szCs w:val="21"/>
        </w:rPr>
      </w:pPr>
      <w:r w:rsidRPr="00D94591">
        <w:rPr>
          <w:szCs w:val="21"/>
        </w:rPr>
        <w:t>ISSN: 2169-9313</w:t>
      </w:r>
    </w:p>
    <w:p w:rsidR="001B6390" w:rsidRDefault="001B6390" w:rsidP="001B6390">
      <w:pPr>
        <w:rPr>
          <w:szCs w:val="21"/>
        </w:rPr>
      </w:pPr>
      <w:r w:rsidRPr="00D94591">
        <w:rPr>
          <w:szCs w:val="21"/>
        </w:rPr>
        <w:t>eISSN: 2169-9356</w:t>
      </w:r>
    </w:p>
    <w:p w:rsidR="001B6390" w:rsidRPr="00D94591" w:rsidRDefault="001B6390" w:rsidP="001B6390">
      <w:pPr>
        <w:rPr>
          <w:szCs w:val="21"/>
        </w:rPr>
      </w:pPr>
    </w:p>
    <w:p w:rsidR="001B6390" w:rsidRPr="00D94591" w:rsidRDefault="001B6390" w:rsidP="001B6390">
      <w:pPr>
        <w:rPr>
          <w:szCs w:val="21"/>
        </w:rPr>
      </w:pPr>
      <w:r w:rsidRPr="00D94591">
        <w:rPr>
          <w:szCs w:val="21"/>
        </w:rPr>
        <w:t>Record 90 of 273</w:t>
      </w:r>
    </w:p>
    <w:p w:rsidR="001B6390" w:rsidRPr="00D94591" w:rsidRDefault="001B6390" w:rsidP="001B6390">
      <w:pPr>
        <w:rPr>
          <w:szCs w:val="21"/>
        </w:rPr>
      </w:pPr>
      <w:r w:rsidRPr="00D94591">
        <w:rPr>
          <w:szCs w:val="21"/>
        </w:rPr>
        <w:t>Title: Ectopic Expression of a Thellungiella salsuginea Aquaporin Gene, TsPIP1;1, Increased the Salt Tolerance of Rice</w:t>
      </w:r>
    </w:p>
    <w:p w:rsidR="001B6390" w:rsidRPr="00D94591" w:rsidRDefault="001B6390" w:rsidP="001B6390">
      <w:pPr>
        <w:rPr>
          <w:szCs w:val="21"/>
        </w:rPr>
      </w:pPr>
      <w:r w:rsidRPr="00D94591">
        <w:rPr>
          <w:szCs w:val="21"/>
        </w:rPr>
        <w:t>Author(s): Li, W (Li, Wei); Qiang, XJ (Qiang, Xiao-Jing); Han, XR (Han, Xiao-Ri); Jiang, LL (Jiang, Lin-Lin); Zhang, SH (Zhang, Shu-Hui); Han, J (Han, Jiao); He, R (He, Rui); Cheng, XG (Cheng, Xian-Guo)</w:t>
      </w:r>
    </w:p>
    <w:p w:rsidR="001B6390" w:rsidRPr="00D94591" w:rsidRDefault="001B6390" w:rsidP="001B6390">
      <w:pPr>
        <w:rPr>
          <w:szCs w:val="21"/>
        </w:rPr>
      </w:pPr>
      <w:r w:rsidRPr="00D94591">
        <w:rPr>
          <w:szCs w:val="21"/>
        </w:rPr>
        <w:t xml:space="preserve">Source: INTERNATIONAL JOURNAL OF MOLECULAR SCIENCES  Volume: 19  Issue: 8  Article Number: 2229  DOI: 10.3390/ijms19082229  Published: AUG 2018  </w:t>
      </w:r>
    </w:p>
    <w:p w:rsidR="001B6390" w:rsidRPr="00D94591" w:rsidRDefault="001B6390" w:rsidP="001B6390">
      <w:pPr>
        <w:rPr>
          <w:szCs w:val="21"/>
        </w:rPr>
      </w:pPr>
      <w:r w:rsidRPr="00D94591">
        <w:rPr>
          <w:szCs w:val="21"/>
        </w:rPr>
        <w:t>Accession Number: WOS:000442869800081</w:t>
      </w:r>
    </w:p>
    <w:p w:rsidR="001B6390" w:rsidRPr="00D94591" w:rsidRDefault="001B6390" w:rsidP="001B6390">
      <w:pPr>
        <w:rPr>
          <w:szCs w:val="21"/>
        </w:rPr>
      </w:pPr>
      <w:r w:rsidRPr="00D94591">
        <w:rPr>
          <w:szCs w:val="21"/>
        </w:rPr>
        <w:t>PubMed ID: 30061546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Wei; Jiang, Lin-Lin; Cheng, Xian-Guo] Chinese Acad Agr Sci, Lab Plant Nutr Mol Biol, Inst Agr Resources &amp; Reg Planning, Beijing 100081, Peoples R China. </w:t>
      </w:r>
    </w:p>
    <w:p w:rsidR="001B6390" w:rsidRPr="00D94591" w:rsidRDefault="001B6390" w:rsidP="001B6390">
      <w:pPr>
        <w:rPr>
          <w:szCs w:val="21"/>
        </w:rPr>
      </w:pPr>
      <w:r w:rsidRPr="00D94591">
        <w:rPr>
          <w:szCs w:val="21"/>
        </w:rPr>
        <w:t xml:space="preserve">[Qiang, Xiao-Jing] Chinese Acad Agr Sci, Inst Environm &amp; Sustainable Dev Agr, Beijing 100081, Peoples R China. </w:t>
      </w:r>
    </w:p>
    <w:p w:rsidR="001B6390" w:rsidRPr="00D94591" w:rsidRDefault="001B6390" w:rsidP="001B6390">
      <w:pPr>
        <w:rPr>
          <w:szCs w:val="21"/>
        </w:rPr>
      </w:pPr>
      <w:r w:rsidRPr="00D94591">
        <w:rPr>
          <w:szCs w:val="21"/>
        </w:rPr>
        <w:t xml:space="preserve">[Han, Xiao-Ri; Zhang, Shu-Hui; He, Rui] Shenyang Agr Univ, Coll Land &amp; Environm, Shenyang 110866, Liaoning, Peoples R China. </w:t>
      </w:r>
    </w:p>
    <w:p w:rsidR="001B6390" w:rsidRPr="00D94591" w:rsidRDefault="001B6390" w:rsidP="001B6390">
      <w:pPr>
        <w:rPr>
          <w:szCs w:val="21"/>
        </w:rPr>
      </w:pPr>
      <w:r w:rsidRPr="00D94591">
        <w:rPr>
          <w:szCs w:val="21"/>
        </w:rPr>
        <w:t xml:space="preserve">[Han, Jiao] Shanxi Normal Univ, Coll Life Sci, Linfen 041004, Peoples R China. </w:t>
      </w:r>
    </w:p>
    <w:p w:rsidR="001B6390" w:rsidRPr="00D94591" w:rsidRDefault="001B6390" w:rsidP="001B6390">
      <w:pPr>
        <w:rPr>
          <w:szCs w:val="21"/>
        </w:rPr>
      </w:pPr>
      <w:r w:rsidRPr="00D94591">
        <w:rPr>
          <w:szCs w:val="21"/>
        </w:rPr>
        <w:t>[Li, Wei] Zhejiang Univ, Coll Environm &amp; Resource Sci, Hangzhou 310058, Zhejiang, Peoples R China.</w:t>
      </w:r>
    </w:p>
    <w:p w:rsidR="001B6390" w:rsidRPr="00D94591" w:rsidRDefault="001B6390" w:rsidP="001B6390">
      <w:pPr>
        <w:rPr>
          <w:szCs w:val="21"/>
        </w:rPr>
      </w:pPr>
      <w:r w:rsidRPr="00D94591">
        <w:rPr>
          <w:szCs w:val="21"/>
        </w:rPr>
        <w:t>Reprint Address: Cheng, XG (reprint author), Chinese Acad Agr Sci, Lab Plant Nutr Mol Biol, Inst Agr Resources &amp; Reg Planning, Beijing 100081, Peoples R China.</w:t>
      </w:r>
    </w:p>
    <w:p w:rsidR="001B6390" w:rsidRPr="00D94591" w:rsidRDefault="001B6390" w:rsidP="001B6390">
      <w:pPr>
        <w:rPr>
          <w:szCs w:val="21"/>
        </w:rPr>
      </w:pPr>
      <w:r w:rsidRPr="00D94591">
        <w:rPr>
          <w:szCs w:val="21"/>
        </w:rPr>
        <w:t xml:space="preserve">E-mail Addresses: 11714057@zju.edu.cn; qiangxiaojing11@163.com; hanxiaori@163.com; </w:t>
      </w:r>
      <w:r w:rsidRPr="00D94591">
        <w:rPr>
          <w:szCs w:val="21"/>
        </w:rPr>
        <w:lastRenderedPageBreak/>
        <w:t>danajiang@163.com; 13039514944@163.com; hanjiao19910905@126.com; 13051377892@163.com; chengxianguo@caas.cn</w:t>
      </w:r>
    </w:p>
    <w:p w:rsidR="001B6390" w:rsidRPr="00D94591" w:rsidRDefault="001B6390" w:rsidP="001B6390">
      <w:pPr>
        <w:rPr>
          <w:szCs w:val="21"/>
        </w:rPr>
      </w:pPr>
      <w:r w:rsidRPr="00D94591">
        <w:rPr>
          <w:szCs w:val="21"/>
        </w:rPr>
        <w:t>IDS Number: GR7LE</w:t>
      </w:r>
    </w:p>
    <w:p w:rsidR="001B6390" w:rsidRDefault="001B6390" w:rsidP="001B6390">
      <w:pPr>
        <w:rPr>
          <w:szCs w:val="21"/>
        </w:rPr>
      </w:pPr>
      <w:r w:rsidRPr="00D94591">
        <w:rPr>
          <w:szCs w:val="21"/>
        </w:rPr>
        <w:t>ISSN: 1422-0067</w:t>
      </w:r>
    </w:p>
    <w:p w:rsidR="001B6390" w:rsidRPr="00D94591" w:rsidRDefault="001B6390" w:rsidP="001B6390">
      <w:pPr>
        <w:rPr>
          <w:szCs w:val="21"/>
        </w:rPr>
      </w:pPr>
    </w:p>
    <w:p w:rsidR="001B6390" w:rsidRPr="00D94591" w:rsidRDefault="001B6390" w:rsidP="001B6390">
      <w:pPr>
        <w:rPr>
          <w:szCs w:val="21"/>
        </w:rPr>
      </w:pPr>
      <w:r w:rsidRPr="00D94591">
        <w:rPr>
          <w:szCs w:val="21"/>
        </w:rPr>
        <w:t>Record 91 of 273</w:t>
      </w:r>
    </w:p>
    <w:p w:rsidR="001B6390" w:rsidRPr="00D94591" w:rsidRDefault="001B6390" w:rsidP="001B6390">
      <w:pPr>
        <w:rPr>
          <w:szCs w:val="21"/>
        </w:rPr>
      </w:pPr>
      <w:r w:rsidRPr="00D94591">
        <w:rPr>
          <w:szCs w:val="21"/>
        </w:rPr>
        <w:t>Title: Long-term impacts of shrub plantations in a desert-oasis ecotone: Accumulation of soil nutrients, salinity, and development of herbaceour layer</w:t>
      </w:r>
    </w:p>
    <w:p w:rsidR="001B6390" w:rsidRPr="00D94591" w:rsidRDefault="001B6390" w:rsidP="001B6390">
      <w:pPr>
        <w:rPr>
          <w:szCs w:val="21"/>
        </w:rPr>
      </w:pPr>
      <w:r w:rsidRPr="00D94591">
        <w:rPr>
          <w:szCs w:val="21"/>
        </w:rPr>
        <w:t>Author(s): Yu, KL (Yu, Kailiang); Wang, GH (Wang, Guohua)</w:t>
      </w:r>
    </w:p>
    <w:p w:rsidR="001B6390" w:rsidRPr="00D94591" w:rsidRDefault="001B6390" w:rsidP="001B6390">
      <w:pPr>
        <w:rPr>
          <w:szCs w:val="21"/>
        </w:rPr>
      </w:pPr>
      <w:r w:rsidRPr="00D94591">
        <w:rPr>
          <w:szCs w:val="21"/>
        </w:rPr>
        <w:t xml:space="preserve">Source: LAND DEGRADATION &amp; DEVELOPMENT  Volume: 29  Issue: 8  Pages: 2681-2693  DOI: 10.1002/ldr.3009  Published: AUG 2018  </w:t>
      </w:r>
    </w:p>
    <w:p w:rsidR="001B6390" w:rsidRPr="00D94591" w:rsidRDefault="001B6390" w:rsidP="001B6390">
      <w:pPr>
        <w:rPr>
          <w:szCs w:val="21"/>
        </w:rPr>
      </w:pPr>
      <w:r w:rsidRPr="00D94591">
        <w:rPr>
          <w:szCs w:val="21"/>
        </w:rPr>
        <w:t>Accession Number: WOS:000441249100038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[Yu, Kailiang] Univ Virginia, Dept Environm Sci, Charlottesville, VA 22904 USA. </w:t>
      </w:r>
    </w:p>
    <w:p w:rsidR="001B6390" w:rsidRPr="00D94591" w:rsidRDefault="001B6390" w:rsidP="001B6390">
      <w:pPr>
        <w:rPr>
          <w:szCs w:val="21"/>
        </w:rPr>
      </w:pPr>
      <w:r w:rsidRPr="00D94591">
        <w:rPr>
          <w:szCs w:val="21"/>
        </w:rPr>
        <w:t xml:space="preserve">[Wang, Guohua] Shanxi Normal Univ, Coll Geog Sci, Linfen 041004, Peoples R China. </w:t>
      </w:r>
    </w:p>
    <w:p w:rsidR="001B6390" w:rsidRPr="00D94591" w:rsidRDefault="001B6390" w:rsidP="001B6390">
      <w:pPr>
        <w:rPr>
          <w:szCs w:val="21"/>
        </w:rPr>
      </w:pPr>
      <w:r w:rsidRPr="00D94591">
        <w:rPr>
          <w:szCs w:val="21"/>
        </w:rPr>
        <w:t>[Wang, Guohua] Chinese Acad Sci, Northwest Inst Ecoenvironm &amp; Resources, Key Lab Ecohydrol Inland River Basin, Lanzhou 730000, Peoples R China.</w:t>
      </w:r>
    </w:p>
    <w:p w:rsidR="001B6390" w:rsidRPr="00D94591" w:rsidRDefault="001B6390" w:rsidP="001B6390">
      <w:pPr>
        <w:rPr>
          <w:szCs w:val="21"/>
        </w:rPr>
      </w:pPr>
      <w:r w:rsidRPr="00D94591">
        <w:rPr>
          <w:szCs w:val="21"/>
        </w:rPr>
        <w:t>Reprint Address: Wang, GH (reprint author), Shanxi Normal Univ, Coll Geog Sci, Linfen 041004, Peoples R China.</w:t>
      </w:r>
    </w:p>
    <w:p w:rsidR="001B6390" w:rsidRPr="00D94591" w:rsidRDefault="001B6390" w:rsidP="001B6390">
      <w:pPr>
        <w:rPr>
          <w:szCs w:val="21"/>
        </w:rPr>
      </w:pPr>
      <w:r w:rsidRPr="00D94591">
        <w:rPr>
          <w:szCs w:val="21"/>
        </w:rPr>
        <w:t>E-mail Addresses: gimi123@126.com</w:t>
      </w:r>
    </w:p>
    <w:p w:rsidR="001B6390" w:rsidRPr="00D94591" w:rsidRDefault="001B6390" w:rsidP="001B6390">
      <w:pPr>
        <w:rPr>
          <w:szCs w:val="21"/>
        </w:rPr>
      </w:pPr>
      <w:r w:rsidRPr="00D94591">
        <w:rPr>
          <w:szCs w:val="21"/>
        </w:rPr>
        <w:t>IDS Number: GP9PO</w:t>
      </w:r>
    </w:p>
    <w:p w:rsidR="001B6390" w:rsidRPr="00D94591" w:rsidRDefault="001B6390" w:rsidP="001B6390">
      <w:pPr>
        <w:rPr>
          <w:szCs w:val="21"/>
        </w:rPr>
      </w:pPr>
      <w:r w:rsidRPr="00D94591">
        <w:rPr>
          <w:szCs w:val="21"/>
        </w:rPr>
        <w:t>ISSN: 1085-3278</w:t>
      </w:r>
    </w:p>
    <w:p w:rsidR="001B6390" w:rsidRDefault="001B6390" w:rsidP="001B6390">
      <w:pPr>
        <w:rPr>
          <w:szCs w:val="21"/>
        </w:rPr>
      </w:pPr>
      <w:r w:rsidRPr="00D94591">
        <w:rPr>
          <w:szCs w:val="21"/>
        </w:rPr>
        <w:t>eISSN: 1099-145X</w:t>
      </w:r>
    </w:p>
    <w:p w:rsidR="001B6390" w:rsidRPr="00D94591" w:rsidRDefault="001B6390" w:rsidP="001B6390">
      <w:pPr>
        <w:rPr>
          <w:szCs w:val="21"/>
        </w:rPr>
      </w:pPr>
    </w:p>
    <w:p w:rsidR="001B6390" w:rsidRPr="00D94591" w:rsidRDefault="001B6390" w:rsidP="001B6390">
      <w:pPr>
        <w:rPr>
          <w:szCs w:val="21"/>
        </w:rPr>
      </w:pPr>
      <w:r w:rsidRPr="00D94591">
        <w:rPr>
          <w:szCs w:val="21"/>
        </w:rPr>
        <w:t>Record 92 of 273</w:t>
      </w:r>
    </w:p>
    <w:p w:rsidR="001B6390" w:rsidRPr="00D94591" w:rsidRDefault="001B6390" w:rsidP="001B6390">
      <w:pPr>
        <w:rPr>
          <w:szCs w:val="21"/>
        </w:rPr>
      </w:pPr>
      <w:r w:rsidRPr="00D94591">
        <w:rPr>
          <w:szCs w:val="21"/>
        </w:rPr>
        <w:t>Title: Electron density measurement of a lightning stepped leader by oxygen spectral lines</w:t>
      </w:r>
    </w:p>
    <w:p w:rsidR="001B6390" w:rsidRPr="00D94591" w:rsidRDefault="001B6390" w:rsidP="001B6390">
      <w:pPr>
        <w:rPr>
          <w:szCs w:val="21"/>
        </w:rPr>
      </w:pPr>
      <w:r w:rsidRPr="00D94591">
        <w:rPr>
          <w:szCs w:val="21"/>
        </w:rPr>
        <w:t>Author(s): Cen, JY (Cen, Jianyong); Hou, Q (Hou, Qiang); Yuan, P (Yuan, Ping); Zhang, JJ (Zhang, Jinjun); Sun, MN (Sun, Minna); Pan, JX (Pan, Junxing); Cao, ZL (Cao, Zengli)</w:t>
      </w:r>
    </w:p>
    <w:p w:rsidR="001B6390" w:rsidRPr="00D94591" w:rsidRDefault="001B6390" w:rsidP="001B6390">
      <w:pPr>
        <w:rPr>
          <w:szCs w:val="21"/>
        </w:rPr>
      </w:pPr>
      <w:r w:rsidRPr="00D94591">
        <w:rPr>
          <w:szCs w:val="21"/>
        </w:rPr>
        <w:t xml:space="preserve">Source: AIP ADVANCES  Volume: 8  Issue: 8  Article Number: 085019  DOI: 10.1063/1.5042509  Published: AUG 2018  </w:t>
      </w:r>
    </w:p>
    <w:p w:rsidR="001B6390" w:rsidRPr="00D94591" w:rsidRDefault="001B6390" w:rsidP="001B6390">
      <w:pPr>
        <w:rPr>
          <w:szCs w:val="21"/>
        </w:rPr>
      </w:pPr>
      <w:r w:rsidRPr="00D94591">
        <w:rPr>
          <w:szCs w:val="21"/>
        </w:rPr>
        <w:t>Accession Number: WOS:000443722300019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[Cen, Jianyong; Hou, Qiang; Zhang, Jinjun; Sun, Minna; Pan, Junxing; Cao, Zengli] Shanxi Normal Univ, Coll Phys &amp; Informat Engn, Linfen 041000, Shanxi, Peoples R China. </w:t>
      </w:r>
    </w:p>
    <w:p w:rsidR="001B6390" w:rsidRPr="00D94591" w:rsidRDefault="001B6390" w:rsidP="001B6390">
      <w:pPr>
        <w:rPr>
          <w:szCs w:val="21"/>
        </w:rPr>
      </w:pPr>
      <w:r w:rsidRPr="00D94591">
        <w:rPr>
          <w:szCs w:val="21"/>
        </w:rPr>
        <w:t>[Yuan, Ping] Northwest Normal Univ, Coll Phys &amp; Elect Engn, Key Lab Atom &amp; Mol Phys &amp; Funct Mat Gansu Prov, Lanzhou 730070, Gansu, Peoples R China.</w:t>
      </w:r>
    </w:p>
    <w:p w:rsidR="001B6390" w:rsidRPr="00D94591" w:rsidRDefault="001B6390" w:rsidP="001B6390">
      <w:pPr>
        <w:rPr>
          <w:szCs w:val="21"/>
        </w:rPr>
      </w:pPr>
      <w:r w:rsidRPr="00D94591">
        <w:rPr>
          <w:szCs w:val="21"/>
        </w:rPr>
        <w:t>Reprint Address: Yuan, P (reprint author), Northwest Normal Univ, Coll Phys &amp; Elect Engn, Key Lab Atom &amp; Mol Phys &amp; Funct Mat Gansu Prov, Lanzhou 730070, Gansu, Peoples R China.</w:t>
      </w:r>
    </w:p>
    <w:p w:rsidR="001B6390" w:rsidRPr="00D94591" w:rsidRDefault="001B6390" w:rsidP="001B6390">
      <w:pPr>
        <w:rPr>
          <w:szCs w:val="21"/>
        </w:rPr>
      </w:pPr>
      <w:r w:rsidRPr="00D94591">
        <w:rPr>
          <w:szCs w:val="21"/>
        </w:rPr>
        <w:t>E-mail Addresses: yuanp@nwnu.edu.cn; zhangjinjun@sxnu.edu.cn</w:t>
      </w:r>
    </w:p>
    <w:p w:rsidR="001B6390" w:rsidRPr="00D94591" w:rsidRDefault="001B6390" w:rsidP="001B6390">
      <w:pPr>
        <w:rPr>
          <w:szCs w:val="21"/>
        </w:rPr>
      </w:pPr>
      <w:r w:rsidRPr="00D94591">
        <w:rPr>
          <w:szCs w:val="21"/>
        </w:rPr>
        <w:t>IDS Number: GS5QJ</w:t>
      </w:r>
    </w:p>
    <w:p w:rsidR="001B6390" w:rsidRDefault="001B6390" w:rsidP="001B6390">
      <w:pPr>
        <w:rPr>
          <w:szCs w:val="21"/>
        </w:rPr>
      </w:pPr>
      <w:r w:rsidRPr="00D94591">
        <w:rPr>
          <w:szCs w:val="21"/>
        </w:rPr>
        <w:t>ISSN: 2158-3226</w:t>
      </w:r>
    </w:p>
    <w:p w:rsidR="001B6390" w:rsidRPr="00D94591" w:rsidRDefault="001B6390" w:rsidP="001B6390">
      <w:pPr>
        <w:rPr>
          <w:szCs w:val="21"/>
        </w:rPr>
      </w:pPr>
    </w:p>
    <w:p w:rsidR="001B6390" w:rsidRPr="00D94591" w:rsidRDefault="001B6390" w:rsidP="001B6390">
      <w:pPr>
        <w:rPr>
          <w:szCs w:val="21"/>
        </w:rPr>
      </w:pPr>
      <w:r w:rsidRPr="00D94591">
        <w:rPr>
          <w:szCs w:val="21"/>
        </w:rPr>
        <w:lastRenderedPageBreak/>
        <w:t>Record 93 of 273</w:t>
      </w:r>
    </w:p>
    <w:p w:rsidR="001B6390" w:rsidRPr="00D94591" w:rsidRDefault="001B6390" w:rsidP="001B6390">
      <w:pPr>
        <w:rPr>
          <w:szCs w:val="21"/>
        </w:rPr>
      </w:pPr>
      <w:r w:rsidRPr="00D94591">
        <w:rPr>
          <w:szCs w:val="21"/>
        </w:rPr>
        <w:t>Title: Finite p-groups whose non-normal subgroups have few orders</w:t>
      </w:r>
    </w:p>
    <w:p w:rsidR="001B6390" w:rsidRPr="00D94591" w:rsidRDefault="001B6390" w:rsidP="001B6390">
      <w:pPr>
        <w:rPr>
          <w:szCs w:val="21"/>
        </w:rPr>
      </w:pPr>
      <w:r w:rsidRPr="00D94591">
        <w:rPr>
          <w:szCs w:val="21"/>
        </w:rPr>
        <w:t>Author(s): An, LJ (An, Lijian)</w:t>
      </w:r>
    </w:p>
    <w:p w:rsidR="001B6390" w:rsidRPr="00D94591" w:rsidRDefault="001B6390" w:rsidP="001B6390">
      <w:pPr>
        <w:rPr>
          <w:szCs w:val="21"/>
        </w:rPr>
      </w:pPr>
      <w:r w:rsidRPr="00D94591">
        <w:rPr>
          <w:szCs w:val="21"/>
        </w:rPr>
        <w:t xml:space="preserve">Source: FRONTIERS OF MATHEMATICS IN CHINA  Volume: 13  Issue: 4  Pages: 763-777  DOI: 10.1007/s11464-018-0693-0  Published: AUG 2018  </w:t>
      </w:r>
    </w:p>
    <w:p w:rsidR="001B6390" w:rsidRPr="00D94591" w:rsidRDefault="001B6390" w:rsidP="001B6390">
      <w:pPr>
        <w:rPr>
          <w:szCs w:val="21"/>
        </w:rPr>
      </w:pPr>
      <w:r w:rsidRPr="00D94591">
        <w:rPr>
          <w:szCs w:val="21"/>
        </w:rPr>
        <w:t>Accession Number: WOS:000440606300001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[An, Lijian] Shanxi Normal Univ, Dept Math, Linfen 041004, Peoples R China.</w:t>
      </w:r>
    </w:p>
    <w:p w:rsidR="001B6390" w:rsidRPr="00D94591" w:rsidRDefault="001B6390" w:rsidP="001B6390">
      <w:pPr>
        <w:rPr>
          <w:szCs w:val="21"/>
        </w:rPr>
      </w:pPr>
      <w:r w:rsidRPr="00D94591">
        <w:rPr>
          <w:szCs w:val="21"/>
        </w:rPr>
        <w:t>Reprint Address: An, LJ (reprint author), Shanxi Normal Univ, Dept Math, Linfen 041004, Peoples R China.</w:t>
      </w:r>
    </w:p>
    <w:p w:rsidR="001B6390" w:rsidRPr="00D94591" w:rsidRDefault="001B6390" w:rsidP="001B6390">
      <w:pPr>
        <w:rPr>
          <w:szCs w:val="21"/>
        </w:rPr>
      </w:pPr>
      <w:r w:rsidRPr="00D94591">
        <w:rPr>
          <w:szCs w:val="21"/>
        </w:rPr>
        <w:t>E-mail Addresses: anlj@sxnu.edu.cn</w:t>
      </w:r>
    </w:p>
    <w:p w:rsidR="001B6390" w:rsidRPr="00D94591" w:rsidRDefault="001B6390" w:rsidP="001B6390">
      <w:pPr>
        <w:rPr>
          <w:szCs w:val="21"/>
        </w:rPr>
      </w:pPr>
      <w:r w:rsidRPr="00D94591">
        <w:rPr>
          <w:szCs w:val="21"/>
        </w:rPr>
        <w:t>IDS Number: GP1VV</w:t>
      </w:r>
    </w:p>
    <w:p w:rsidR="001B6390" w:rsidRPr="00D94591" w:rsidRDefault="001B6390" w:rsidP="001B6390">
      <w:pPr>
        <w:rPr>
          <w:szCs w:val="21"/>
        </w:rPr>
      </w:pPr>
      <w:r w:rsidRPr="00D94591">
        <w:rPr>
          <w:szCs w:val="21"/>
        </w:rPr>
        <w:t>ISSN: 1673-3452</w:t>
      </w:r>
    </w:p>
    <w:p w:rsidR="001B6390" w:rsidRDefault="001B6390" w:rsidP="001B6390">
      <w:pPr>
        <w:rPr>
          <w:szCs w:val="21"/>
        </w:rPr>
      </w:pPr>
      <w:r w:rsidRPr="00D94591">
        <w:rPr>
          <w:szCs w:val="21"/>
        </w:rPr>
        <w:t>eISSN: 1673-3576</w:t>
      </w:r>
    </w:p>
    <w:p w:rsidR="001B6390" w:rsidRPr="00D94591" w:rsidRDefault="001B6390" w:rsidP="001B6390">
      <w:pPr>
        <w:rPr>
          <w:szCs w:val="21"/>
        </w:rPr>
      </w:pPr>
    </w:p>
    <w:p w:rsidR="001B6390" w:rsidRPr="00D94591" w:rsidRDefault="001B6390" w:rsidP="001B6390">
      <w:pPr>
        <w:rPr>
          <w:szCs w:val="21"/>
        </w:rPr>
      </w:pPr>
      <w:r w:rsidRPr="00D94591">
        <w:rPr>
          <w:szCs w:val="21"/>
        </w:rPr>
        <w:t>Record 94 of 273</w:t>
      </w:r>
    </w:p>
    <w:p w:rsidR="001B6390" w:rsidRPr="00D94591" w:rsidRDefault="001B6390" w:rsidP="001B6390">
      <w:pPr>
        <w:rPr>
          <w:szCs w:val="21"/>
        </w:rPr>
      </w:pPr>
      <w:r w:rsidRPr="00D94591">
        <w:rPr>
          <w:szCs w:val="21"/>
        </w:rPr>
        <w:t>Title: Global patterns in above-ground net primary production and precipitation-use efficiency in grasslands</w:t>
      </w:r>
    </w:p>
    <w:p w:rsidR="001B6390" w:rsidRPr="00D94591" w:rsidRDefault="001B6390" w:rsidP="001B6390">
      <w:pPr>
        <w:rPr>
          <w:szCs w:val="21"/>
        </w:rPr>
      </w:pPr>
      <w:r w:rsidRPr="00D94591">
        <w:rPr>
          <w:szCs w:val="21"/>
        </w:rPr>
        <w:t>Author(s): Qin, XJ (Qin Xiao-jing); Hong, JT (Hong Jiang-tao); Ma, XX (Ma Xing-xing); Wang, XD (Wang Xiao-dan)</w:t>
      </w:r>
    </w:p>
    <w:p w:rsidR="001B6390" w:rsidRPr="00D94591" w:rsidRDefault="001B6390" w:rsidP="001B6390">
      <w:pPr>
        <w:rPr>
          <w:szCs w:val="21"/>
        </w:rPr>
      </w:pPr>
      <w:r w:rsidRPr="00D94591">
        <w:rPr>
          <w:szCs w:val="21"/>
        </w:rPr>
        <w:t xml:space="preserve">Source: JOURNAL OF MOUNTAIN SCIENCE  Volume: 15  Issue: 8  Pages: 1682-1692  DOI: 10.1007/s11629-017-4772-6  Published: AUG 2018  </w:t>
      </w:r>
    </w:p>
    <w:p w:rsidR="001B6390" w:rsidRPr="00D94591" w:rsidRDefault="001B6390" w:rsidP="001B6390">
      <w:pPr>
        <w:rPr>
          <w:szCs w:val="21"/>
        </w:rPr>
      </w:pPr>
      <w:r w:rsidRPr="00D94591">
        <w:rPr>
          <w:szCs w:val="21"/>
        </w:rPr>
        <w:t>Accession Number: WOS:000442239600006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[Qin Xiao-jing; Hong Jiang-tao; Wang Xiao-dan] Chinese Acad Sci, Inst Mt Hazards &amp; Environm, Key Lab Mt Surface Proc &amp; Ecol Regulat, Chengdu 610041, Peoples R China. </w:t>
      </w:r>
    </w:p>
    <w:p w:rsidR="001B6390" w:rsidRPr="00D94591" w:rsidRDefault="001B6390" w:rsidP="001B6390">
      <w:pPr>
        <w:rPr>
          <w:szCs w:val="21"/>
        </w:rPr>
      </w:pPr>
      <w:r w:rsidRPr="00D94591">
        <w:rPr>
          <w:szCs w:val="21"/>
        </w:rPr>
        <w:t xml:space="preserve">[Qin Xiao-jing] Univ Chinese Acad Sci, Beijing 100049, Peoples R China. </w:t>
      </w:r>
    </w:p>
    <w:p w:rsidR="001B6390" w:rsidRPr="00D94591" w:rsidRDefault="001B6390" w:rsidP="001B6390">
      <w:pPr>
        <w:rPr>
          <w:szCs w:val="21"/>
        </w:rPr>
      </w:pPr>
      <w:r w:rsidRPr="00D94591">
        <w:rPr>
          <w:szCs w:val="21"/>
        </w:rPr>
        <w:t>[Ma Xing-xing] Shanxi Normal Univ, Coll Urban &amp; Environm Sci, Linfen 041000, Peoples R China.</w:t>
      </w:r>
    </w:p>
    <w:p w:rsidR="001B6390" w:rsidRPr="00D94591" w:rsidRDefault="001B6390" w:rsidP="001B6390">
      <w:pPr>
        <w:rPr>
          <w:szCs w:val="21"/>
        </w:rPr>
      </w:pPr>
      <w:r w:rsidRPr="00D94591">
        <w:rPr>
          <w:szCs w:val="21"/>
        </w:rPr>
        <w:t>Reprint Address: Wang, XD (reprint author), Chinese Acad Sci, Inst Mt Hazards &amp; Environm, Key Lab Mt Surface Proc &amp; Ecol Regulat, Chengdu 610041, Peoples R China.</w:t>
      </w:r>
    </w:p>
    <w:p w:rsidR="001B6390" w:rsidRPr="00D94591" w:rsidRDefault="001B6390" w:rsidP="001B6390">
      <w:pPr>
        <w:rPr>
          <w:szCs w:val="21"/>
        </w:rPr>
      </w:pPr>
      <w:r w:rsidRPr="00D94591">
        <w:rPr>
          <w:szCs w:val="21"/>
        </w:rPr>
        <w:t>E-mail Addresses: Xiaojingqin513@163.com; hongjiangtao@imde.ac.cn; maxximde@126.com; wxd@imde.ac.cn</w:t>
      </w:r>
    </w:p>
    <w:p w:rsidR="001B6390" w:rsidRPr="00D94591" w:rsidRDefault="001B6390" w:rsidP="001B6390">
      <w:pPr>
        <w:rPr>
          <w:szCs w:val="21"/>
        </w:rPr>
      </w:pPr>
      <w:r w:rsidRPr="00D94591">
        <w:rPr>
          <w:szCs w:val="21"/>
        </w:rPr>
        <w:t>IDS Number: GR0UR</w:t>
      </w:r>
    </w:p>
    <w:p w:rsidR="001B6390" w:rsidRPr="00D94591" w:rsidRDefault="001B6390" w:rsidP="001B6390">
      <w:pPr>
        <w:rPr>
          <w:szCs w:val="21"/>
        </w:rPr>
      </w:pPr>
      <w:r w:rsidRPr="00D94591">
        <w:rPr>
          <w:szCs w:val="21"/>
        </w:rPr>
        <w:t>ISSN: 1672-6316</w:t>
      </w:r>
    </w:p>
    <w:p w:rsidR="001B6390" w:rsidRDefault="001B6390" w:rsidP="001B6390">
      <w:pPr>
        <w:rPr>
          <w:szCs w:val="21"/>
        </w:rPr>
      </w:pPr>
      <w:r w:rsidRPr="00D94591">
        <w:rPr>
          <w:szCs w:val="21"/>
        </w:rPr>
        <w:t>eISSN: 1993-0321</w:t>
      </w:r>
    </w:p>
    <w:p w:rsidR="001B6390" w:rsidRPr="00D94591" w:rsidRDefault="001B6390" w:rsidP="001B6390">
      <w:pPr>
        <w:rPr>
          <w:szCs w:val="21"/>
        </w:rPr>
      </w:pPr>
    </w:p>
    <w:p w:rsidR="001B6390" w:rsidRPr="00D94591" w:rsidRDefault="001B6390" w:rsidP="001B6390">
      <w:pPr>
        <w:rPr>
          <w:szCs w:val="21"/>
        </w:rPr>
      </w:pPr>
      <w:r w:rsidRPr="00D94591">
        <w:rPr>
          <w:szCs w:val="21"/>
        </w:rPr>
        <w:t>Record 95 of 273</w:t>
      </w:r>
    </w:p>
    <w:p w:rsidR="001B6390" w:rsidRPr="00D94591" w:rsidRDefault="001B6390" w:rsidP="001B6390">
      <w:pPr>
        <w:rPr>
          <w:szCs w:val="21"/>
        </w:rPr>
      </w:pPr>
      <w:r w:rsidRPr="00D94591">
        <w:rPr>
          <w:szCs w:val="21"/>
        </w:rPr>
        <w:t>Title: Soil salt and NaCl have different effects on seed germination of the halophyte Suaeda salsa</w:t>
      </w:r>
    </w:p>
    <w:p w:rsidR="001B6390" w:rsidRPr="00D94591" w:rsidRDefault="001B6390" w:rsidP="001B6390">
      <w:pPr>
        <w:rPr>
          <w:szCs w:val="21"/>
        </w:rPr>
      </w:pPr>
      <w:r w:rsidRPr="00D94591">
        <w:rPr>
          <w:szCs w:val="21"/>
        </w:rPr>
        <w:t>Author(s): Gao, RR (Gao, Ruiru); Wei, XY (Wei, Xiaoya); He, Z (He, Zhan); Zhao, RH (Zhao, Ruihua); Wang, K (Wang, Kai); Yang, XJ (Yang, Xuejun); Walck, JL (Walck, Jeffrey L.)</w:t>
      </w:r>
    </w:p>
    <w:p w:rsidR="001B6390" w:rsidRPr="00D94591" w:rsidRDefault="001B6390" w:rsidP="001B6390">
      <w:pPr>
        <w:rPr>
          <w:szCs w:val="21"/>
        </w:rPr>
      </w:pPr>
      <w:r w:rsidRPr="00D94591">
        <w:rPr>
          <w:szCs w:val="21"/>
        </w:rPr>
        <w:t xml:space="preserve">Source: JOURNAL OF PLANT NUTRITION AND SOIL SCIENCE  Volume: 181  Issue: 4  Pages: 488-497  DOI: 10.1002/jpln.201700544  Published: AUG 2018  </w:t>
      </w:r>
    </w:p>
    <w:p w:rsidR="001B6390" w:rsidRPr="00D94591" w:rsidRDefault="001B6390" w:rsidP="001B6390">
      <w:pPr>
        <w:rPr>
          <w:szCs w:val="21"/>
        </w:rPr>
      </w:pPr>
      <w:r w:rsidRPr="00D94591">
        <w:rPr>
          <w:szCs w:val="21"/>
        </w:rPr>
        <w:lastRenderedPageBreak/>
        <w:t>Accession Number: WOS:000440553000002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[Gao, Ruiru; Wei, Xiaoya; He, Zhan; Zhao, Ruihua; Wang, Kai] Shanxi Normal Univ, Sch Life Sci, Linfen, Shanxi, Peoples R China. </w:t>
      </w:r>
    </w:p>
    <w:p w:rsidR="001B6390" w:rsidRPr="00D94591" w:rsidRDefault="001B6390" w:rsidP="001B6390">
      <w:pPr>
        <w:rPr>
          <w:szCs w:val="21"/>
        </w:rPr>
      </w:pPr>
      <w:r w:rsidRPr="00D94591">
        <w:rPr>
          <w:szCs w:val="21"/>
        </w:rPr>
        <w:t xml:space="preserve">[Yang, Xuejun] Chinese Acad Sci, Inst Bot, State Key Lab Vegetat &amp; Environm Change, Beijing 10003, Peoples R China. </w:t>
      </w:r>
    </w:p>
    <w:p w:rsidR="001B6390" w:rsidRPr="00D94591" w:rsidRDefault="001B6390" w:rsidP="001B6390">
      <w:pPr>
        <w:rPr>
          <w:szCs w:val="21"/>
        </w:rPr>
      </w:pPr>
      <w:r w:rsidRPr="00D94591">
        <w:rPr>
          <w:szCs w:val="21"/>
        </w:rPr>
        <w:t>[Walck, Jeffrey L.] Middle Tennessee State Univ, Dept Biol, Murfreesboro, TN 37132 USA.</w:t>
      </w:r>
    </w:p>
    <w:p w:rsidR="001B6390" w:rsidRPr="00D94591" w:rsidRDefault="001B6390" w:rsidP="001B6390">
      <w:pPr>
        <w:rPr>
          <w:szCs w:val="21"/>
        </w:rPr>
      </w:pPr>
      <w:r w:rsidRPr="00D94591">
        <w:rPr>
          <w:szCs w:val="21"/>
        </w:rPr>
        <w:t>Reprint Address: Gao, RR (reprint author), Shanxi Normal Univ, Sch Life Sci, Linfen, Shanxi, Peoples R China.</w:t>
      </w:r>
    </w:p>
    <w:p w:rsidR="001B6390" w:rsidRPr="00D94591" w:rsidRDefault="001B6390" w:rsidP="001B6390">
      <w:pPr>
        <w:rPr>
          <w:szCs w:val="21"/>
        </w:rPr>
      </w:pPr>
      <w:r w:rsidRPr="00D94591">
        <w:rPr>
          <w:szCs w:val="21"/>
        </w:rPr>
        <w:t>Yang, XJ (reprint author), Chinese Acad Sci, Inst Bot, State Key Lab Vegetat &amp; Environm Change, Beijing 10003, Peoples R China.</w:t>
      </w:r>
    </w:p>
    <w:p w:rsidR="001B6390" w:rsidRPr="00D94591" w:rsidRDefault="001B6390" w:rsidP="001B6390">
      <w:pPr>
        <w:rPr>
          <w:szCs w:val="21"/>
        </w:rPr>
      </w:pPr>
      <w:r w:rsidRPr="00D94591">
        <w:rPr>
          <w:szCs w:val="21"/>
        </w:rPr>
        <w:t>E-mail Addresses: widesea2001@163.com; xjyang_jx@ibcas.ac.cn</w:t>
      </w:r>
    </w:p>
    <w:p w:rsidR="001B6390" w:rsidRPr="00D94591" w:rsidRDefault="001B6390" w:rsidP="001B6390">
      <w:pPr>
        <w:rPr>
          <w:szCs w:val="21"/>
        </w:rPr>
      </w:pPr>
      <w:r w:rsidRPr="00D94591">
        <w:rPr>
          <w:szCs w:val="21"/>
        </w:rPr>
        <w:t>IDS Number: GP1DH</w:t>
      </w:r>
    </w:p>
    <w:p w:rsidR="001B6390" w:rsidRPr="00D94591" w:rsidRDefault="001B6390" w:rsidP="001B6390">
      <w:pPr>
        <w:rPr>
          <w:szCs w:val="21"/>
        </w:rPr>
      </w:pPr>
      <w:r w:rsidRPr="00D94591">
        <w:rPr>
          <w:szCs w:val="21"/>
        </w:rPr>
        <w:t>ISSN: 1436-8730</w:t>
      </w:r>
    </w:p>
    <w:p w:rsidR="001B6390" w:rsidRDefault="001B6390" w:rsidP="001B6390">
      <w:pPr>
        <w:rPr>
          <w:szCs w:val="21"/>
        </w:rPr>
      </w:pPr>
      <w:r w:rsidRPr="00D94591">
        <w:rPr>
          <w:szCs w:val="21"/>
        </w:rPr>
        <w:t>eISSN: 1522-2624</w:t>
      </w:r>
    </w:p>
    <w:p w:rsidR="001B6390" w:rsidRPr="00D94591" w:rsidRDefault="001B6390" w:rsidP="001B6390">
      <w:pPr>
        <w:rPr>
          <w:szCs w:val="21"/>
        </w:rPr>
      </w:pPr>
    </w:p>
    <w:p w:rsidR="001B6390" w:rsidRPr="00D94591" w:rsidRDefault="001B6390" w:rsidP="001B6390">
      <w:pPr>
        <w:rPr>
          <w:szCs w:val="21"/>
        </w:rPr>
      </w:pPr>
      <w:r w:rsidRPr="00D94591">
        <w:rPr>
          <w:szCs w:val="21"/>
        </w:rPr>
        <w:t>Record 96 of 273</w:t>
      </w:r>
    </w:p>
    <w:p w:rsidR="001B6390" w:rsidRPr="00D94591" w:rsidRDefault="001B6390" w:rsidP="001B6390">
      <w:pPr>
        <w:rPr>
          <w:szCs w:val="21"/>
        </w:rPr>
      </w:pPr>
      <w:r w:rsidRPr="00D94591">
        <w:rPr>
          <w:szCs w:val="21"/>
        </w:rPr>
        <w:t>Title: Development characteristics of cloud-to-ground lightning with multiple grounding points</w:t>
      </w:r>
    </w:p>
    <w:p w:rsidR="001B6390" w:rsidRPr="00D94591" w:rsidRDefault="001B6390" w:rsidP="001B6390">
      <w:pPr>
        <w:rPr>
          <w:szCs w:val="21"/>
        </w:rPr>
      </w:pPr>
      <w:r w:rsidRPr="00D94591">
        <w:rPr>
          <w:szCs w:val="21"/>
        </w:rPr>
        <w:t>Author(s): Fan, B (Fan, Bin); Yuan, P (Yuan, Ping); Wang, XJ (Wang, Xuejuan); Zhao, Y (Zhao, Yang); Cen, JY (Cen, Jianyong); Su, YL (Su, Yanling)</w:t>
      </w:r>
    </w:p>
    <w:p w:rsidR="001B6390" w:rsidRPr="00D94591" w:rsidRDefault="001B6390" w:rsidP="001B6390">
      <w:pPr>
        <w:rPr>
          <w:szCs w:val="21"/>
        </w:rPr>
      </w:pPr>
      <w:r w:rsidRPr="00D94591">
        <w:rPr>
          <w:szCs w:val="21"/>
        </w:rPr>
        <w:t xml:space="preserve">Source: SCIENCE CHINA-EARTH SCIENCES  Volume: 61  Issue: 8  Pages: 1127-1135  DOI: 10.1007/s11430-017-9204-4  Published: AUG 2018  </w:t>
      </w:r>
    </w:p>
    <w:p w:rsidR="001B6390" w:rsidRPr="00D94591" w:rsidRDefault="001B6390" w:rsidP="001B6390">
      <w:pPr>
        <w:rPr>
          <w:szCs w:val="21"/>
        </w:rPr>
      </w:pPr>
      <w:r w:rsidRPr="00D94591">
        <w:rPr>
          <w:szCs w:val="21"/>
        </w:rPr>
        <w:t>Accession Number: WOS:000440139000011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[Fan, Bin; Yuan, Ping; Wang, Xuejuan; Su, Yanling] Northwest Normal Univ, Coll Phys &amp; Elect Engn, Key Lab Atom &amp; Mol Phys &amp; Funct Mat Gansu Prov, Lanzhou 730070, Gansu, Peoples R China. </w:t>
      </w:r>
    </w:p>
    <w:p w:rsidR="001B6390" w:rsidRPr="00D94591" w:rsidRDefault="001B6390" w:rsidP="001B6390">
      <w:pPr>
        <w:rPr>
          <w:szCs w:val="21"/>
        </w:rPr>
      </w:pPr>
      <w:r w:rsidRPr="00D94591">
        <w:rPr>
          <w:szCs w:val="21"/>
        </w:rPr>
        <w:t xml:space="preserve">[Wang, Xuejuan; Zhao, Yang] Nanjing Univ Informat Sci &amp; Technol, Sch Atmospher Phys, Nanjing 210044, Jiangsu, Peoples R China. </w:t>
      </w:r>
    </w:p>
    <w:p w:rsidR="001B6390" w:rsidRPr="00D94591" w:rsidRDefault="001B6390" w:rsidP="001B6390">
      <w:pPr>
        <w:rPr>
          <w:szCs w:val="21"/>
        </w:rPr>
      </w:pPr>
      <w:r w:rsidRPr="00D94591">
        <w:rPr>
          <w:szCs w:val="21"/>
        </w:rPr>
        <w:t>[Cen, Jianyong] Shanxi Normal Univ, Coll Phys &amp; Informat Engn, Linfen 041004, Peoples R China.</w:t>
      </w:r>
    </w:p>
    <w:p w:rsidR="001B6390" w:rsidRPr="00D94591" w:rsidRDefault="001B6390" w:rsidP="001B6390">
      <w:pPr>
        <w:rPr>
          <w:szCs w:val="21"/>
        </w:rPr>
      </w:pPr>
      <w:r w:rsidRPr="00D94591">
        <w:rPr>
          <w:szCs w:val="21"/>
        </w:rPr>
        <w:t>Reprint Address: Yuan, P (reprint author), Northwest Normal Univ, Coll Phys &amp; Elect Engn, Key Lab Atom &amp; Mol Phys &amp; Funct Mat Gansu Prov, Lanzhou 730070, Gansu, Peoples R China.</w:t>
      </w:r>
    </w:p>
    <w:p w:rsidR="001B6390" w:rsidRPr="00D94591" w:rsidRDefault="001B6390" w:rsidP="001B6390">
      <w:pPr>
        <w:rPr>
          <w:szCs w:val="21"/>
        </w:rPr>
      </w:pPr>
      <w:r w:rsidRPr="00D94591">
        <w:rPr>
          <w:szCs w:val="21"/>
        </w:rPr>
        <w:t>E-mail Addresses: yuanp@nwnu.edu.cn</w:t>
      </w:r>
    </w:p>
    <w:p w:rsidR="001B6390" w:rsidRPr="00D94591" w:rsidRDefault="001B6390" w:rsidP="001B6390">
      <w:pPr>
        <w:rPr>
          <w:szCs w:val="21"/>
        </w:rPr>
      </w:pPr>
      <w:r w:rsidRPr="00D94591">
        <w:rPr>
          <w:szCs w:val="21"/>
        </w:rPr>
        <w:t>IDS Number: GO6GZ</w:t>
      </w:r>
    </w:p>
    <w:p w:rsidR="001B6390" w:rsidRPr="00D94591" w:rsidRDefault="001B6390" w:rsidP="001B6390">
      <w:pPr>
        <w:rPr>
          <w:szCs w:val="21"/>
        </w:rPr>
      </w:pPr>
      <w:r w:rsidRPr="00D94591">
        <w:rPr>
          <w:szCs w:val="21"/>
        </w:rPr>
        <w:t>ISSN: 1674-7313</w:t>
      </w:r>
    </w:p>
    <w:p w:rsidR="001B6390" w:rsidRDefault="001B6390" w:rsidP="001B6390">
      <w:pPr>
        <w:rPr>
          <w:szCs w:val="21"/>
        </w:rPr>
      </w:pPr>
      <w:r w:rsidRPr="00D94591">
        <w:rPr>
          <w:szCs w:val="21"/>
        </w:rPr>
        <w:t>eISSN: 1869-1897</w:t>
      </w:r>
    </w:p>
    <w:p w:rsidR="001B6390" w:rsidRPr="00D94591" w:rsidRDefault="001B6390" w:rsidP="001B6390">
      <w:pPr>
        <w:rPr>
          <w:szCs w:val="21"/>
        </w:rPr>
      </w:pPr>
    </w:p>
    <w:p w:rsidR="001B6390" w:rsidRPr="00D94591" w:rsidRDefault="001B6390" w:rsidP="001B6390">
      <w:pPr>
        <w:rPr>
          <w:szCs w:val="21"/>
        </w:rPr>
      </w:pPr>
      <w:r w:rsidRPr="00D94591">
        <w:rPr>
          <w:szCs w:val="21"/>
        </w:rPr>
        <w:t>Record 97 of 273</w:t>
      </w:r>
    </w:p>
    <w:p w:rsidR="001B6390" w:rsidRPr="00D94591" w:rsidRDefault="001B6390" w:rsidP="001B6390">
      <w:pPr>
        <w:rPr>
          <w:szCs w:val="21"/>
        </w:rPr>
      </w:pPr>
      <w:r w:rsidRPr="00D94591">
        <w:rPr>
          <w:szCs w:val="21"/>
        </w:rPr>
        <w:t>Title: Nanocavity induced light concentration for energy efficient heat assisted magnetic recording media</w:t>
      </w:r>
    </w:p>
    <w:p w:rsidR="001B6390" w:rsidRPr="00D94591" w:rsidRDefault="001B6390" w:rsidP="001B6390">
      <w:pPr>
        <w:rPr>
          <w:szCs w:val="21"/>
        </w:rPr>
      </w:pPr>
      <w:r w:rsidRPr="00D94591">
        <w:rPr>
          <w:szCs w:val="21"/>
        </w:rPr>
        <w:t>Author(s): Deng, CH (Deng, Chenhua); Song, HM (Song, Haomin); Parry, J (Parry, James); Liu, YH (Liu, Yihao); He, SL (He, Shuli); Xu, XH (Xu, Xiaohong); Gan, QQ (Gan, Qiaoqiang); Zeng, H (Zeng, Hao)</w:t>
      </w:r>
    </w:p>
    <w:p w:rsidR="001B6390" w:rsidRPr="00D94591" w:rsidRDefault="001B6390" w:rsidP="001B6390">
      <w:pPr>
        <w:rPr>
          <w:szCs w:val="21"/>
        </w:rPr>
      </w:pPr>
      <w:r w:rsidRPr="00D94591">
        <w:rPr>
          <w:szCs w:val="21"/>
        </w:rPr>
        <w:lastRenderedPageBreak/>
        <w:t xml:space="preserve">Source: NANO ENERGY  Volume: 50  Pages: 750-755  DOI: 10.1016/j.nanoen.2018.06.036  Published: AUG 2018  </w:t>
      </w:r>
    </w:p>
    <w:p w:rsidR="001B6390" w:rsidRPr="00D94591" w:rsidRDefault="001B6390" w:rsidP="001B6390">
      <w:pPr>
        <w:rPr>
          <w:szCs w:val="21"/>
        </w:rPr>
      </w:pPr>
      <w:r w:rsidRPr="00D94591">
        <w:rPr>
          <w:szCs w:val="21"/>
        </w:rPr>
        <w:t>Accession Number: WOS:000438076200087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[Deng, Chenhua; Xu, Xiaohong] Shanxi Normal Univ, Coll Chem &amp; Mat Sci, Linfen 041004, Peoples R China. </w:t>
      </w:r>
    </w:p>
    <w:p w:rsidR="001B6390" w:rsidRPr="00D94591" w:rsidRDefault="001B6390" w:rsidP="001B6390">
      <w:pPr>
        <w:rPr>
          <w:szCs w:val="21"/>
        </w:rPr>
      </w:pPr>
      <w:r w:rsidRPr="00D94591">
        <w:rPr>
          <w:szCs w:val="21"/>
        </w:rPr>
        <w:t xml:space="preserve">[Deng, Chenhua; Parry, James; Zeng, Hao] SUNY Buffalo, Dept Phys, Buffalo, NY 14260 USA. </w:t>
      </w:r>
    </w:p>
    <w:p w:rsidR="001B6390" w:rsidRPr="00D94591" w:rsidRDefault="001B6390" w:rsidP="001B6390">
      <w:pPr>
        <w:rPr>
          <w:szCs w:val="21"/>
        </w:rPr>
      </w:pPr>
      <w:r w:rsidRPr="00D94591">
        <w:rPr>
          <w:szCs w:val="21"/>
        </w:rPr>
        <w:t xml:space="preserve">[Deng, Chenhua] Taiyuan Normal Univ, Coll Chem, Jinzhong 030619, Peoples R China. </w:t>
      </w:r>
    </w:p>
    <w:p w:rsidR="001B6390" w:rsidRPr="00D94591" w:rsidRDefault="001B6390" w:rsidP="001B6390">
      <w:pPr>
        <w:rPr>
          <w:szCs w:val="21"/>
        </w:rPr>
      </w:pPr>
      <w:r w:rsidRPr="00D94591">
        <w:rPr>
          <w:szCs w:val="21"/>
        </w:rPr>
        <w:t xml:space="preserve">[Song, Haomin; Gan, Qiaoqiang] SUNY Buffalo, Dept Elect Engn, Buffalo, NY 14260 USA. </w:t>
      </w:r>
    </w:p>
    <w:p w:rsidR="001B6390" w:rsidRPr="00D94591" w:rsidRDefault="001B6390" w:rsidP="001B6390">
      <w:pPr>
        <w:rPr>
          <w:szCs w:val="21"/>
        </w:rPr>
      </w:pPr>
      <w:r w:rsidRPr="00D94591">
        <w:rPr>
          <w:szCs w:val="21"/>
        </w:rPr>
        <w:t>[Liu, Yihao; He, Shuli] Capital Normal Univ, Dept Phys, Beijing 100048, Peoples R China.</w:t>
      </w:r>
    </w:p>
    <w:p w:rsidR="001B6390" w:rsidRPr="00D94591" w:rsidRDefault="001B6390" w:rsidP="001B6390">
      <w:pPr>
        <w:rPr>
          <w:szCs w:val="21"/>
        </w:rPr>
      </w:pPr>
      <w:r w:rsidRPr="00D94591">
        <w:rPr>
          <w:szCs w:val="21"/>
        </w:rPr>
        <w:t>Reprint Address: Zeng, H (reprint author), SUNY Buffalo, Dept Phys, Buffalo, NY 14260 USA.</w:t>
      </w:r>
    </w:p>
    <w:p w:rsidR="001B6390" w:rsidRPr="00D94591" w:rsidRDefault="001B6390" w:rsidP="001B6390">
      <w:pPr>
        <w:rPr>
          <w:szCs w:val="21"/>
        </w:rPr>
      </w:pPr>
      <w:r w:rsidRPr="00D94591">
        <w:rPr>
          <w:szCs w:val="21"/>
        </w:rPr>
        <w:t>Gan, QQ (reprint author), SUNY Buffalo, Dept Elect Engn, Buffalo, NY 14260 USA.</w:t>
      </w:r>
    </w:p>
    <w:p w:rsidR="001B6390" w:rsidRPr="00D94591" w:rsidRDefault="001B6390" w:rsidP="001B6390">
      <w:pPr>
        <w:rPr>
          <w:szCs w:val="21"/>
        </w:rPr>
      </w:pPr>
      <w:r w:rsidRPr="00D94591">
        <w:rPr>
          <w:szCs w:val="21"/>
        </w:rPr>
        <w:t>E-mail Addresses: qqgan@buffalo.edu; haozeng@buffalo.edu</w:t>
      </w:r>
    </w:p>
    <w:p w:rsidR="001B6390" w:rsidRPr="00D94591" w:rsidRDefault="001B6390" w:rsidP="001B6390">
      <w:pPr>
        <w:rPr>
          <w:szCs w:val="21"/>
        </w:rPr>
      </w:pPr>
      <w:r w:rsidRPr="00D94591">
        <w:rPr>
          <w:szCs w:val="21"/>
        </w:rPr>
        <w:t>IDS Number: GM4GX</w:t>
      </w:r>
    </w:p>
    <w:p w:rsidR="001B6390" w:rsidRPr="00D94591" w:rsidRDefault="001B6390" w:rsidP="001B6390">
      <w:pPr>
        <w:rPr>
          <w:szCs w:val="21"/>
        </w:rPr>
      </w:pPr>
      <w:r w:rsidRPr="00D94591">
        <w:rPr>
          <w:szCs w:val="21"/>
        </w:rPr>
        <w:t>ISSN: 2211-2855</w:t>
      </w:r>
    </w:p>
    <w:p w:rsidR="001B6390" w:rsidRDefault="001B6390" w:rsidP="001B6390">
      <w:pPr>
        <w:rPr>
          <w:szCs w:val="21"/>
        </w:rPr>
      </w:pPr>
      <w:r w:rsidRPr="00D94591">
        <w:rPr>
          <w:szCs w:val="21"/>
        </w:rPr>
        <w:t>eISSN: 2211-3282</w:t>
      </w:r>
    </w:p>
    <w:p w:rsidR="001B6390" w:rsidRPr="00D94591" w:rsidRDefault="001B6390" w:rsidP="001B6390">
      <w:pPr>
        <w:rPr>
          <w:szCs w:val="21"/>
        </w:rPr>
      </w:pPr>
    </w:p>
    <w:p w:rsidR="001B6390" w:rsidRPr="00D94591" w:rsidRDefault="001B6390" w:rsidP="001B6390">
      <w:pPr>
        <w:rPr>
          <w:szCs w:val="21"/>
        </w:rPr>
      </w:pPr>
      <w:r w:rsidRPr="00D94591">
        <w:rPr>
          <w:szCs w:val="21"/>
        </w:rPr>
        <w:t>Record 98 of 273</w:t>
      </w:r>
    </w:p>
    <w:p w:rsidR="001B6390" w:rsidRPr="00D94591" w:rsidRDefault="001B6390" w:rsidP="001B6390">
      <w:pPr>
        <w:rPr>
          <w:szCs w:val="21"/>
        </w:rPr>
      </w:pPr>
      <w:r w:rsidRPr="00D94591">
        <w:rPr>
          <w:szCs w:val="21"/>
        </w:rPr>
        <w:t>Title: Chemiluminescence of copper nanoclusters and its application for trihexyphenidyl hydrochloride detection</w:t>
      </w:r>
    </w:p>
    <w:p w:rsidR="001B6390" w:rsidRPr="00D94591" w:rsidRDefault="001B6390" w:rsidP="001B6390">
      <w:pPr>
        <w:rPr>
          <w:szCs w:val="21"/>
        </w:rPr>
      </w:pPr>
      <w:r w:rsidRPr="00D94591">
        <w:rPr>
          <w:szCs w:val="21"/>
        </w:rPr>
        <w:t>Author(s): Chen, XX (Chen, Xiaoxia); Zhang, JM (Zhang, Junmei); Li, Y (Li, Yue); Han, SQ (Han, Suqin)</w:t>
      </w:r>
    </w:p>
    <w:p w:rsidR="001B6390" w:rsidRPr="00D94591" w:rsidRDefault="001B6390" w:rsidP="001B6390">
      <w:pPr>
        <w:rPr>
          <w:szCs w:val="21"/>
        </w:rPr>
      </w:pPr>
      <w:r w:rsidRPr="00D94591">
        <w:rPr>
          <w:szCs w:val="21"/>
        </w:rPr>
        <w:t xml:space="preserve">Source: LUMINESCENCE  Volume: 33  Issue: 5  Pages: 962-967  DOI: 10.1002/bio.3496  Published: AUG 2018  </w:t>
      </w:r>
    </w:p>
    <w:p w:rsidR="001B6390" w:rsidRPr="00D94591" w:rsidRDefault="001B6390" w:rsidP="001B6390">
      <w:pPr>
        <w:rPr>
          <w:szCs w:val="21"/>
        </w:rPr>
      </w:pPr>
      <w:r w:rsidRPr="00D94591">
        <w:rPr>
          <w:szCs w:val="21"/>
        </w:rPr>
        <w:t>Accession Number: WOS:000437743000018</w:t>
      </w:r>
    </w:p>
    <w:p w:rsidR="001B6390" w:rsidRPr="00D94591" w:rsidRDefault="001B6390" w:rsidP="001B6390">
      <w:pPr>
        <w:rPr>
          <w:szCs w:val="21"/>
        </w:rPr>
      </w:pPr>
      <w:r w:rsidRPr="00D94591">
        <w:rPr>
          <w:szCs w:val="21"/>
        </w:rPr>
        <w:t>PubMed ID: 29785806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 Xiaoxia; Zhang, Junmei; Li, Yue; Han, Suqin] Shanxi Normal Univ, Sch Chem &amp; Mat Sci, Linfen 041000, Shanxi, Peoples R China. </w:t>
      </w:r>
    </w:p>
    <w:p w:rsidR="001B6390" w:rsidRPr="00D94591" w:rsidRDefault="001B6390" w:rsidP="001B6390">
      <w:pPr>
        <w:rPr>
          <w:szCs w:val="21"/>
        </w:rPr>
      </w:pPr>
      <w:r w:rsidRPr="00D94591">
        <w:rPr>
          <w:szCs w:val="21"/>
        </w:rPr>
        <w:t>[Han, Suqin] Shanxi Normal Univ, Modern Coll Humanities &amp; Sci, Dept Chem, Linfen, Shanxi, Peoples R China.</w:t>
      </w:r>
    </w:p>
    <w:p w:rsidR="001B6390" w:rsidRPr="00D94591" w:rsidRDefault="001B6390" w:rsidP="001B6390">
      <w:pPr>
        <w:rPr>
          <w:szCs w:val="21"/>
        </w:rPr>
      </w:pPr>
      <w:r w:rsidRPr="00D94591">
        <w:rPr>
          <w:szCs w:val="21"/>
        </w:rPr>
        <w:t>Reprint Address: Han, SQ (reprint author), Shanxi Normal Univ, Sch Chem &amp; Mat Sci, Linfen 041000, Shanxi, Peoples R China.</w:t>
      </w:r>
    </w:p>
    <w:p w:rsidR="001B6390" w:rsidRPr="00D94591" w:rsidRDefault="001B6390" w:rsidP="001B6390">
      <w:pPr>
        <w:rPr>
          <w:szCs w:val="21"/>
        </w:rPr>
      </w:pPr>
      <w:r w:rsidRPr="00D94591">
        <w:rPr>
          <w:szCs w:val="21"/>
        </w:rPr>
        <w:t>E-mail Addresses: hsq@sxnu.edu.cn</w:t>
      </w:r>
    </w:p>
    <w:p w:rsidR="001B6390" w:rsidRPr="00D94591" w:rsidRDefault="001B6390" w:rsidP="001B6390">
      <w:pPr>
        <w:rPr>
          <w:szCs w:val="21"/>
        </w:rPr>
      </w:pPr>
      <w:r w:rsidRPr="00D94591">
        <w:rPr>
          <w:szCs w:val="21"/>
        </w:rPr>
        <w:t>IDS Number: GM0LV</w:t>
      </w:r>
    </w:p>
    <w:p w:rsidR="001B6390" w:rsidRPr="00D94591" w:rsidRDefault="001B6390" w:rsidP="001B6390">
      <w:pPr>
        <w:rPr>
          <w:szCs w:val="21"/>
        </w:rPr>
      </w:pPr>
      <w:r w:rsidRPr="00D94591">
        <w:rPr>
          <w:szCs w:val="21"/>
        </w:rPr>
        <w:t>ISSN: 1522-7235</w:t>
      </w:r>
    </w:p>
    <w:p w:rsidR="001B6390" w:rsidRDefault="001B6390" w:rsidP="001B6390">
      <w:pPr>
        <w:rPr>
          <w:szCs w:val="21"/>
        </w:rPr>
      </w:pPr>
      <w:r w:rsidRPr="00D94591">
        <w:rPr>
          <w:szCs w:val="21"/>
        </w:rPr>
        <w:t>eISSN: 1522-7243</w:t>
      </w:r>
    </w:p>
    <w:p w:rsidR="001B6390" w:rsidRPr="00D94591" w:rsidRDefault="001B6390" w:rsidP="001B6390">
      <w:pPr>
        <w:rPr>
          <w:szCs w:val="21"/>
        </w:rPr>
      </w:pPr>
    </w:p>
    <w:p w:rsidR="001B6390" w:rsidRPr="00D94591" w:rsidRDefault="001B6390" w:rsidP="001B6390">
      <w:pPr>
        <w:rPr>
          <w:szCs w:val="21"/>
        </w:rPr>
      </w:pPr>
      <w:r w:rsidRPr="00D94591">
        <w:rPr>
          <w:szCs w:val="21"/>
        </w:rPr>
        <w:t>Record 99 of 273</w:t>
      </w:r>
    </w:p>
    <w:p w:rsidR="001B6390" w:rsidRPr="00D94591" w:rsidRDefault="001B6390" w:rsidP="001B6390">
      <w:pPr>
        <w:rPr>
          <w:szCs w:val="21"/>
        </w:rPr>
      </w:pPr>
      <w:r w:rsidRPr="00D94591">
        <w:rPr>
          <w:szCs w:val="21"/>
        </w:rPr>
        <w:t>Title: EFFECT OF ENHANCED UV-B RADIATION ON WHEAT SEEDLING ROOTS</w:t>
      </w:r>
    </w:p>
    <w:p w:rsidR="001B6390" w:rsidRPr="00D94591" w:rsidRDefault="001B6390" w:rsidP="001B6390">
      <w:pPr>
        <w:rPr>
          <w:szCs w:val="21"/>
        </w:rPr>
      </w:pPr>
      <w:r w:rsidRPr="00D94591">
        <w:rPr>
          <w:szCs w:val="21"/>
        </w:rPr>
        <w:t>Author(s): Ran, HY (Ran, Haiyan); Chen, HZ (Chen, Huize); Han, R (Han, Rong)</w:t>
      </w:r>
    </w:p>
    <w:p w:rsidR="001B6390" w:rsidRPr="00D94591" w:rsidRDefault="001B6390" w:rsidP="001B6390">
      <w:pPr>
        <w:rPr>
          <w:szCs w:val="21"/>
        </w:rPr>
      </w:pPr>
      <w:r w:rsidRPr="00D94591">
        <w:rPr>
          <w:szCs w:val="21"/>
        </w:rPr>
        <w:t xml:space="preserve">Source: PAKISTAN JOURNAL OF BOTANY  Volume: 50  Issue: 4  Pages: 1415-1421  Published: </w:t>
      </w:r>
      <w:r w:rsidRPr="00D94591">
        <w:rPr>
          <w:szCs w:val="21"/>
        </w:rPr>
        <w:lastRenderedPageBreak/>
        <w:t xml:space="preserve">AUG 2018  </w:t>
      </w:r>
    </w:p>
    <w:p w:rsidR="001B6390" w:rsidRPr="00D94591" w:rsidRDefault="001B6390" w:rsidP="001B6390">
      <w:pPr>
        <w:rPr>
          <w:szCs w:val="21"/>
        </w:rPr>
      </w:pPr>
      <w:r w:rsidRPr="00D94591">
        <w:rPr>
          <w:szCs w:val="21"/>
        </w:rPr>
        <w:t>Accession Number: WOS:000433390500022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[Ran, Haiyan; Chen, Huize; Han, Rong] Shanxi Normal Univ, Sch Life Sci, Linfen, Peoples R China.</w:t>
      </w:r>
    </w:p>
    <w:p w:rsidR="001B6390" w:rsidRPr="00D94591" w:rsidRDefault="001B6390" w:rsidP="001B6390">
      <w:pPr>
        <w:rPr>
          <w:szCs w:val="21"/>
        </w:rPr>
      </w:pPr>
      <w:r w:rsidRPr="00D94591">
        <w:rPr>
          <w:szCs w:val="21"/>
        </w:rPr>
        <w:t>Reprint Address: Han, R (reprint author), Shanxi Normal Univ, Sch Life Sci, Linfen, Peoples R China.</w:t>
      </w:r>
    </w:p>
    <w:p w:rsidR="001B6390" w:rsidRPr="00D94591" w:rsidRDefault="001B6390" w:rsidP="001B6390">
      <w:pPr>
        <w:rPr>
          <w:szCs w:val="21"/>
        </w:rPr>
      </w:pPr>
      <w:r w:rsidRPr="00D94591">
        <w:rPr>
          <w:szCs w:val="21"/>
        </w:rPr>
        <w:t>E-mail Addresses: hhwrsl@163.com</w:t>
      </w:r>
    </w:p>
    <w:p w:rsidR="001B6390" w:rsidRPr="00D94591" w:rsidRDefault="001B6390" w:rsidP="001B6390">
      <w:pPr>
        <w:rPr>
          <w:szCs w:val="21"/>
        </w:rPr>
      </w:pPr>
      <w:r w:rsidRPr="00D94591">
        <w:rPr>
          <w:szCs w:val="21"/>
        </w:rPr>
        <w:t>IDS Number: GH4QZ</w:t>
      </w:r>
    </w:p>
    <w:p w:rsidR="001B6390" w:rsidRPr="00D94591" w:rsidRDefault="001B6390" w:rsidP="001B6390">
      <w:pPr>
        <w:rPr>
          <w:szCs w:val="21"/>
        </w:rPr>
      </w:pPr>
      <w:r w:rsidRPr="00D94591">
        <w:rPr>
          <w:szCs w:val="21"/>
        </w:rPr>
        <w:t>ISSN: 0556-3321</w:t>
      </w:r>
    </w:p>
    <w:p w:rsidR="001B6390" w:rsidRDefault="001B6390" w:rsidP="001B6390">
      <w:pPr>
        <w:rPr>
          <w:szCs w:val="21"/>
        </w:rPr>
      </w:pPr>
      <w:r w:rsidRPr="00D94591">
        <w:rPr>
          <w:szCs w:val="21"/>
        </w:rPr>
        <w:t>eISSN: 2070-3368</w:t>
      </w:r>
    </w:p>
    <w:p w:rsidR="001B6390" w:rsidRPr="00D94591" w:rsidRDefault="001B6390" w:rsidP="001B6390">
      <w:pPr>
        <w:rPr>
          <w:szCs w:val="21"/>
        </w:rPr>
      </w:pPr>
    </w:p>
    <w:p w:rsidR="001B6390" w:rsidRPr="00D94591" w:rsidRDefault="001B6390" w:rsidP="001B6390">
      <w:pPr>
        <w:rPr>
          <w:szCs w:val="21"/>
        </w:rPr>
      </w:pPr>
      <w:r w:rsidRPr="00D94591">
        <w:rPr>
          <w:szCs w:val="21"/>
        </w:rPr>
        <w:t>Record 100 of 273</w:t>
      </w:r>
    </w:p>
    <w:p w:rsidR="001B6390" w:rsidRPr="00D94591" w:rsidRDefault="001B6390" w:rsidP="001B6390">
      <w:pPr>
        <w:rPr>
          <w:szCs w:val="21"/>
        </w:rPr>
      </w:pPr>
      <w:r w:rsidRPr="00D94591">
        <w:rPr>
          <w:szCs w:val="21"/>
        </w:rPr>
        <w:t>Title: The luminescence characteristics and propagation speed of lightning leaders</w:t>
      </w:r>
    </w:p>
    <w:p w:rsidR="001B6390" w:rsidRPr="00D94591" w:rsidRDefault="001B6390" w:rsidP="001B6390">
      <w:pPr>
        <w:rPr>
          <w:szCs w:val="21"/>
        </w:rPr>
      </w:pPr>
      <w:r w:rsidRPr="00D94591">
        <w:rPr>
          <w:szCs w:val="21"/>
        </w:rPr>
        <w:t>Author(s): Li, QQ (Li, Qinqin); Yuan, P (Yuan, Ping); Cen, JY (Cen, Jianyong); Wang, XJ (Wang, Xuejuan)</w:t>
      </w:r>
    </w:p>
    <w:p w:rsidR="001B6390" w:rsidRPr="00D94591" w:rsidRDefault="001B6390" w:rsidP="001B6390">
      <w:pPr>
        <w:rPr>
          <w:szCs w:val="21"/>
        </w:rPr>
      </w:pPr>
      <w:r w:rsidRPr="00D94591">
        <w:rPr>
          <w:szCs w:val="21"/>
        </w:rPr>
        <w:t xml:space="preserve">Source: JOURNAL OF ATMOSPHERIC AND SOLAR-TERRESTRIAL PHYSICS  Volume: 173  Pages: 128-139  DOI: 10.1016/j.jastp.2018.03.006  Published: AUG 2018  </w:t>
      </w:r>
    </w:p>
    <w:p w:rsidR="001B6390" w:rsidRPr="00D94591" w:rsidRDefault="001B6390" w:rsidP="001B6390">
      <w:pPr>
        <w:rPr>
          <w:szCs w:val="21"/>
        </w:rPr>
      </w:pPr>
      <w:r w:rsidRPr="00D94591">
        <w:rPr>
          <w:szCs w:val="21"/>
        </w:rPr>
        <w:t>Accession Number: WOS:000433653800012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Qinqin; Yuan, Ping; Wang, Xuejuan] Northwest Normal Univ, Coll Phys &amp; Elect Engn, Key Lab Atom &amp; Mol Phys &amp; Mat Gansu Prov, Lanzhou 730070, Gansu, Peoples R China. </w:t>
      </w:r>
    </w:p>
    <w:p w:rsidR="001B6390" w:rsidRPr="00D94591" w:rsidRDefault="001B6390" w:rsidP="001B6390">
      <w:pPr>
        <w:rPr>
          <w:szCs w:val="21"/>
        </w:rPr>
      </w:pPr>
      <w:r w:rsidRPr="00D94591">
        <w:rPr>
          <w:szCs w:val="21"/>
        </w:rPr>
        <w:t>[Cen, Jianyong] Shanxi Normal Univ, Coll Phys &amp; Informat Engn, Linfen 041004, Peoples R China.</w:t>
      </w:r>
    </w:p>
    <w:p w:rsidR="001B6390" w:rsidRPr="00D94591" w:rsidRDefault="001B6390" w:rsidP="001B6390">
      <w:pPr>
        <w:rPr>
          <w:szCs w:val="21"/>
        </w:rPr>
      </w:pPr>
      <w:r w:rsidRPr="00D94591">
        <w:rPr>
          <w:szCs w:val="21"/>
        </w:rPr>
        <w:t>Reprint Address: Yuan, P (reprint author), Northwest Normal Univ, Coll Phys &amp; Elect Engn, Key Lab Atom &amp; Mol Phys &amp; Mat Gansu Prov, Lanzhou 730070, Gansu, Peoples R China.</w:t>
      </w:r>
    </w:p>
    <w:p w:rsidR="001B6390" w:rsidRPr="00D94591" w:rsidRDefault="001B6390" w:rsidP="001B6390">
      <w:pPr>
        <w:rPr>
          <w:szCs w:val="21"/>
        </w:rPr>
      </w:pPr>
      <w:r w:rsidRPr="00D94591">
        <w:rPr>
          <w:szCs w:val="21"/>
        </w:rPr>
        <w:t>E-mail Addresses: yuanp@nwnu.edu.cn</w:t>
      </w:r>
    </w:p>
    <w:p w:rsidR="001B6390" w:rsidRPr="00D94591" w:rsidRDefault="001B6390" w:rsidP="001B6390">
      <w:pPr>
        <w:rPr>
          <w:szCs w:val="21"/>
        </w:rPr>
      </w:pPr>
      <w:r w:rsidRPr="00D94591">
        <w:rPr>
          <w:szCs w:val="21"/>
        </w:rPr>
        <w:t>IDS Number: GH7SN</w:t>
      </w:r>
    </w:p>
    <w:p w:rsidR="001B6390" w:rsidRPr="00D94591" w:rsidRDefault="001B6390" w:rsidP="001B6390">
      <w:pPr>
        <w:rPr>
          <w:szCs w:val="21"/>
        </w:rPr>
      </w:pPr>
      <w:r w:rsidRPr="00D94591">
        <w:rPr>
          <w:szCs w:val="21"/>
        </w:rPr>
        <w:t>ISSN: 1364-6826</w:t>
      </w:r>
    </w:p>
    <w:p w:rsidR="001B6390" w:rsidRDefault="001B6390" w:rsidP="001B6390">
      <w:pPr>
        <w:rPr>
          <w:szCs w:val="21"/>
        </w:rPr>
      </w:pPr>
      <w:r w:rsidRPr="00D94591">
        <w:rPr>
          <w:szCs w:val="21"/>
        </w:rPr>
        <w:t>eISSN: 1879-1824</w:t>
      </w:r>
    </w:p>
    <w:p w:rsidR="001B6390" w:rsidRDefault="001B6390" w:rsidP="001B6390">
      <w:pPr>
        <w:rPr>
          <w:szCs w:val="21"/>
        </w:rPr>
      </w:pPr>
    </w:p>
    <w:p w:rsidR="001B6390" w:rsidRPr="00D94591" w:rsidRDefault="001B6390" w:rsidP="001B6390">
      <w:pPr>
        <w:rPr>
          <w:szCs w:val="21"/>
        </w:rPr>
      </w:pPr>
      <w:r w:rsidRPr="00D94591">
        <w:rPr>
          <w:szCs w:val="21"/>
        </w:rPr>
        <w:t>Record 101 of 273</w:t>
      </w:r>
    </w:p>
    <w:p w:rsidR="001B6390" w:rsidRPr="00D94591" w:rsidRDefault="001B6390" w:rsidP="001B6390">
      <w:pPr>
        <w:rPr>
          <w:szCs w:val="21"/>
        </w:rPr>
      </w:pPr>
      <w:r w:rsidRPr="00D94591">
        <w:rPr>
          <w:szCs w:val="21"/>
        </w:rPr>
        <w:t>Title: Novel Photo- and Thermo-Responsive Host-Guest Compounds Derived from Ethyl Viologen Cations</w:t>
      </w:r>
    </w:p>
    <w:p w:rsidR="001B6390" w:rsidRPr="00D94591" w:rsidRDefault="001B6390" w:rsidP="001B6390">
      <w:pPr>
        <w:rPr>
          <w:szCs w:val="21"/>
        </w:rPr>
      </w:pPr>
      <w:r w:rsidRPr="00D94591">
        <w:rPr>
          <w:szCs w:val="21"/>
        </w:rPr>
        <w:t>Author(s): Liu, JJ (Liu, Jinjian)</w:t>
      </w:r>
    </w:p>
    <w:p w:rsidR="001B6390" w:rsidRPr="00D94591" w:rsidRDefault="001B6390" w:rsidP="001B6390">
      <w:pPr>
        <w:rPr>
          <w:szCs w:val="21"/>
        </w:rPr>
      </w:pPr>
      <w:r w:rsidRPr="00D94591">
        <w:rPr>
          <w:szCs w:val="21"/>
        </w:rPr>
        <w:t xml:space="preserve">Source: CHEMISTRYSELECT  Volume: 3  Issue: 28  Pages: 8356-8362  DOI: 10.1002/slct.201801793  Published: JUL 31 2018  </w:t>
      </w:r>
    </w:p>
    <w:p w:rsidR="001B6390" w:rsidRPr="00D94591" w:rsidRDefault="001B6390" w:rsidP="001B6390">
      <w:pPr>
        <w:rPr>
          <w:szCs w:val="21"/>
        </w:rPr>
      </w:pPr>
      <w:r w:rsidRPr="00D94591">
        <w:rPr>
          <w:szCs w:val="21"/>
        </w:rPr>
        <w:t>Accession Number: WOS:000443350400047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[Liu, Jinjian] Shanxi Normal Univ, Dept Chem, Modern Coll Humanities &amp; Sci, Linfen 041000, Peoples R China. </w:t>
      </w:r>
    </w:p>
    <w:p w:rsidR="001B6390" w:rsidRPr="00D94591" w:rsidRDefault="001B6390" w:rsidP="001B6390">
      <w:pPr>
        <w:rPr>
          <w:szCs w:val="21"/>
        </w:rPr>
      </w:pPr>
      <w:r w:rsidRPr="00D94591">
        <w:rPr>
          <w:szCs w:val="21"/>
        </w:rPr>
        <w:t>[Liu, Jinjian] Shanxi Normal Univ, Sch Chem &amp; Mat Sci, Linfen 041004, Peoples R China.</w:t>
      </w:r>
    </w:p>
    <w:p w:rsidR="001B6390" w:rsidRPr="00D94591" w:rsidRDefault="001B6390" w:rsidP="001B6390">
      <w:pPr>
        <w:rPr>
          <w:szCs w:val="21"/>
        </w:rPr>
      </w:pPr>
      <w:r w:rsidRPr="00D94591">
        <w:rPr>
          <w:szCs w:val="21"/>
        </w:rPr>
        <w:t xml:space="preserve">Reprint Address: Liu, JJ (reprint author), Shanxi Normal Univ, Dept Chem, Modern Coll Humanities &amp; </w:t>
      </w:r>
      <w:r w:rsidRPr="00D94591">
        <w:rPr>
          <w:szCs w:val="21"/>
        </w:rPr>
        <w:lastRenderedPageBreak/>
        <w:t>Sci, Linfen 041000, Peoples R China.</w:t>
      </w:r>
    </w:p>
    <w:p w:rsidR="001B6390" w:rsidRPr="00D94591" w:rsidRDefault="001B6390" w:rsidP="001B6390">
      <w:pPr>
        <w:rPr>
          <w:szCs w:val="21"/>
        </w:rPr>
      </w:pPr>
      <w:r w:rsidRPr="00D94591">
        <w:rPr>
          <w:szCs w:val="21"/>
        </w:rPr>
        <w:t>Liu, JJ (reprint author), Shanxi Normal Univ, Sch Chem &amp; Mat Sci, Linfen 041004, Peoples R China.</w:t>
      </w:r>
    </w:p>
    <w:p w:rsidR="001B6390" w:rsidRPr="00D94591" w:rsidRDefault="001B6390" w:rsidP="001B6390">
      <w:pPr>
        <w:rPr>
          <w:szCs w:val="21"/>
        </w:rPr>
      </w:pPr>
      <w:r w:rsidRPr="00D94591">
        <w:rPr>
          <w:szCs w:val="21"/>
        </w:rPr>
        <w:t>E-mail Addresses: liujj@sxnu.edu.cn</w:t>
      </w:r>
    </w:p>
    <w:p w:rsidR="001B6390" w:rsidRPr="00D94591" w:rsidRDefault="001B6390" w:rsidP="001B6390">
      <w:pPr>
        <w:rPr>
          <w:szCs w:val="21"/>
        </w:rPr>
      </w:pPr>
      <w:r w:rsidRPr="00D94591">
        <w:rPr>
          <w:szCs w:val="21"/>
        </w:rPr>
        <w:t>IDS Number: GS2DE</w:t>
      </w:r>
    </w:p>
    <w:p w:rsidR="001B6390" w:rsidRDefault="001B6390" w:rsidP="001B6390">
      <w:pPr>
        <w:rPr>
          <w:szCs w:val="21"/>
        </w:rPr>
      </w:pPr>
      <w:r w:rsidRPr="00D94591">
        <w:rPr>
          <w:szCs w:val="21"/>
        </w:rPr>
        <w:t>ISSN: 2365-6549</w:t>
      </w:r>
    </w:p>
    <w:p w:rsidR="001B6390" w:rsidRPr="00D94591" w:rsidRDefault="001B6390" w:rsidP="001B6390">
      <w:pPr>
        <w:rPr>
          <w:szCs w:val="21"/>
        </w:rPr>
      </w:pPr>
    </w:p>
    <w:p w:rsidR="001B6390" w:rsidRPr="00D94591" w:rsidRDefault="001B6390" w:rsidP="001B6390">
      <w:pPr>
        <w:rPr>
          <w:szCs w:val="21"/>
        </w:rPr>
      </w:pPr>
      <w:r w:rsidRPr="00D94591">
        <w:rPr>
          <w:szCs w:val="21"/>
        </w:rPr>
        <w:t>Record 102 of 273</w:t>
      </w:r>
    </w:p>
    <w:p w:rsidR="001B6390" w:rsidRPr="00D94591" w:rsidRDefault="001B6390" w:rsidP="001B6390">
      <w:pPr>
        <w:rPr>
          <w:szCs w:val="21"/>
        </w:rPr>
      </w:pPr>
      <w:r w:rsidRPr="00D94591">
        <w:rPr>
          <w:szCs w:val="21"/>
        </w:rPr>
        <w:t>Title: SU(3) symmetry breaking in charmed baryon decays</w:t>
      </w:r>
    </w:p>
    <w:p w:rsidR="001B6390" w:rsidRPr="00D94591" w:rsidRDefault="001B6390" w:rsidP="001B6390">
      <w:pPr>
        <w:rPr>
          <w:szCs w:val="21"/>
        </w:rPr>
      </w:pPr>
      <w:r w:rsidRPr="00D94591">
        <w:rPr>
          <w:szCs w:val="21"/>
        </w:rPr>
        <w:t>Author(s): Geng, CQ (Geng, C. Q.); Hsiao, YK (Hsiao, Y. K.); Liu, CW (Liu, Chia-Wei); Tsai, TH (Tsai, Tien-Hsueh)</w:t>
      </w:r>
    </w:p>
    <w:p w:rsidR="001B6390" w:rsidRPr="00D94591" w:rsidRDefault="001B6390" w:rsidP="001B6390">
      <w:pPr>
        <w:rPr>
          <w:szCs w:val="21"/>
        </w:rPr>
      </w:pPr>
      <w:r w:rsidRPr="00D94591">
        <w:rPr>
          <w:szCs w:val="21"/>
        </w:rPr>
        <w:t xml:space="preserve">Source: EUROPEAN PHYSICAL JOURNAL C  Volume: 78  Issue: 7  Article Number: 593  DOI: 10.1140/epjc/s10052-018-6075-7  Published: JUL 21 2018  </w:t>
      </w:r>
    </w:p>
    <w:p w:rsidR="001B6390" w:rsidRPr="00D94591" w:rsidRDefault="001B6390" w:rsidP="001B6390">
      <w:pPr>
        <w:rPr>
          <w:szCs w:val="21"/>
        </w:rPr>
      </w:pPr>
      <w:r w:rsidRPr="00D94591">
        <w:rPr>
          <w:szCs w:val="21"/>
        </w:rPr>
        <w:t>Accession Number: WOS:000439512600004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[Geng, C. Q.; Hsiao, Y. K.] Shanxi Normal Univ, Sch Phys &amp; Informat Engn, Linfen 041004, Peoples R China. </w:t>
      </w:r>
    </w:p>
    <w:p w:rsidR="001B6390" w:rsidRPr="00D94591" w:rsidRDefault="001B6390" w:rsidP="001B6390">
      <w:pPr>
        <w:rPr>
          <w:szCs w:val="21"/>
        </w:rPr>
      </w:pPr>
      <w:r w:rsidRPr="00D94591">
        <w:rPr>
          <w:szCs w:val="21"/>
        </w:rPr>
        <w:t>[Geng, C. Q.; Hsiao, Y. K.; Liu, Chia-Wei; Tsai, Tien-Hsueh] Natl Tsing Hua Univ, Dept Phys, Hsinchu 300, Taiwan.</w:t>
      </w:r>
    </w:p>
    <w:p w:rsidR="001B6390" w:rsidRPr="00D94591" w:rsidRDefault="001B6390" w:rsidP="001B6390">
      <w:pPr>
        <w:rPr>
          <w:szCs w:val="21"/>
        </w:rPr>
      </w:pPr>
      <w:r w:rsidRPr="00D94591">
        <w:rPr>
          <w:szCs w:val="21"/>
        </w:rPr>
        <w:t>Reprint Address: Geng, CQ (reprint author), Shanxi Normal Univ, Sch Phys &amp; Informat Engn, Linfen 041004, Peoples R China.</w:t>
      </w:r>
    </w:p>
    <w:p w:rsidR="001B6390" w:rsidRPr="00D94591" w:rsidRDefault="001B6390" w:rsidP="001B6390">
      <w:pPr>
        <w:rPr>
          <w:szCs w:val="21"/>
        </w:rPr>
      </w:pPr>
      <w:r w:rsidRPr="00D94591">
        <w:rPr>
          <w:szCs w:val="21"/>
        </w:rPr>
        <w:t>Geng, CQ (reprint author), Natl Tsing Hua Univ, Dept Phys, Hsinchu 300, Taiwan.</w:t>
      </w:r>
    </w:p>
    <w:p w:rsidR="001B6390" w:rsidRPr="00D94591" w:rsidRDefault="001B6390" w:rsidP="001B6390">
      <w:pPr>
        <w:rPr>
          <w:szCs w:val="21"/>
        </w:rPr>
      </w:pPr>
      <w:r w:rsidRPr="00D94591">
        <w:rPr>
          <w:szCs w:val="21"/>
        </w:rPr>
        <w:t>E-mail Addresses: geng@phys.nthu.edu.tw</w:t>
      </w:r>
    </w:p>
    <w:p w:rsidR="001B6390" w:rsidRPr="00D94591" w:rsidRDefault="001B6390" w:rsidP="001B6390">
      <w:pPr>
        <w:rPr>
          <w:szCs w:val="21"/>
        </w:rPr>
      </w:pPr>
      <w:r w:rsidRPr="00D94591">
        <w:rPr>
          <w:szCs w:val="21"/>
        </w:rPr>
        <w:t>IDS Number: GN9JK</w:t>
      </w:r>
    </w:p>
    <w:p w:rsidR="001B6390" w:rsidRPr="00D94591" w:rsidRDefault="001B6390" w:rsidP="001B6390">
      <w:pPr>
        <w:rPr>
          <w:szCs w:val="21"/>
        </w:rPr>
      </w:pPr>
      <w:r w:rsidRPr="00D94591">
        <w:rPr>
          <w:szCs w:val="21"/>
        </w:rPr>
        <w:t>ISSN: 1434-6044</w:t>
      </w:r>
    </w:p>
    <w:p w:rsidR="001B6390" w:rsidRDefault="001B6390" w:rsidP="001B6390">
      <w:pPr>
        <w:rPr>
          <w:szCs w:val="21"/>
        </w:rPr>
      </w:pPr>
      <w:r w:rsidRPr="00D94591">
        <w:rPr>
          <w:szCs w:val="21"/>
        </w:rPr>
        <w:t>eISSN: 1434-6052</w:t>
      </w:r>
    </w:p>
    <w:p w:rsidR="001B6390" w:rsidRPr="00D94591" w:rsidRDefault="001B6390" w:rsidP="001B6390">
      <w:pPr>
        <w:rPr>
          <w:szCs w:val="21"/>
        </w:rPr>
      </w:pPr>
    </w:p>
    <w:p w:rsidR="001B6390" w:rsidRPr="00D94591" w:rsidRDefault="001B6390" w:rsidP="001B6390">
      <w:pPr>
        <w:rPr>
          <w:szCs w:val="21"/>
        </w:rPr>
      </w:pPr>
      <w:r w:rsidRPr="00D94591">
        <w:rPr>
          <w:szCs w:val="21"/>
        </w:rPr>
        <w:t>Record 103 of 273</w:t>
      </w:r>
    </w:p>
    <w:p w:rsidR="001B6390" w:rsidRPr="00D94591" w:rsidRDefault="001B6390" w:rsidP="001B6390">
      <w:pPr>
        <w:rPr>
          <w:szCs w:val="21"/>
        </w:rPr>
      </w:pPr>
      <w:r w:rsidRPr="00D94591">
        <w:rPr>
          <w:szCs w:val="21"/>
        </w:rPr>
        <w:t>Title: Preparation of core/shell nanocomposite adsorbents based on amine polymer-modified magnetic materials for the efficient adsorption of anionic dyes</w:t>
      </w:r>
    </w:p>
    <w:p w:rsidR="001B6390" w:rsidRPr="00D94591" w:rsidRDefault="001B6390" w:rsidP="001B6390">
      <w:pPr>
        <w:rPr>
          <w:szCs w:val="21"/>
        </w:rPr>
      </w:pPr>
      <w:r w:rsidRPr="00D94591">
        <w:rPr>
          <w:szCs w:val="21"/>
        </w:rPr>
        <w:t>Author(s): Huo, YX (Huo, Yaoxing); Wu, H (Wu, Hao); Wang, ZL (Wang, Zhuliang); Wang, F (Wang, Fang); Liu, YL (Liu, Yanli); Feng, YY (Feng, Yiyang); Zhao, YN (Zhao, Yani)</w:t>
      </w:r>
    </w:p>
    <w:p w:rsidR="001B6390" w:rsidRPr="00D94591" w:rsidRDefault="001B6390" w:rsidP="001B6390">
      <w:pPr>
        <w:rPr>
          <w:szCs w:val="21"/>
        </w:rPr>
      </w:pPr>
      <w:r w:rsidRPr="00D94591">
        <w:rPr>
          <w:szCs w:val="21"/>
        </w:rPr>
        <w:t xml:space="preserve">Source: COLLOIDS AND SURFACES A-PHYSICOCHEMICAL AND ENGINEERING ASPECTS  Volume: 549  Pages: 174-183  DOI: 10.1016/j.colsurfa.2018.04.021  Published: JUL 20 2018  </w:t>
      </w:r>
    </w:p>
    <w:p w:rsidR="001B6390" w:rsidRPr="00D94591" w:rsidRDefault="001B6390" w:rsidP="001B6390">
      <w:pPr>
        <w:rPr>
          <w:szCs w:val="21"/>
        </w:rPr>
      </w:pPr>
      <w:r w:rsidRPr="00D94591">
        <w:rPr>
          <w:szCs w:val="21"/>
        </w:rPr>
        <w:t>Accession Number: WOS:000432551500020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[Wu, Hao] Shanxi Normal Univ, Sch Chem &amp; Mat Sci, Linfen 041004, Shanxi, Peoples R China. </w:t>
      </w:r>
    </w:p>
    <w:p w:rsidR="001B6390" w:rsidRPr="00D94591" w:rsidRDefault="001B6390" w:rsidP="001B6390">
      <w:pPr>
        <w:rPr>
          <w:szCs w:val="21"/>
        </w:rPr>
      </w:pPr>
      <w:r w:rsidRPr="00D94591">
        <w:rPr>
          <w:szCs w:val="21"/>
        </w:rPr>
        <w:t xml:space="preserve">Minist Educ, Key Lab Magnet Mol &amp; Magnet Informat Mat, Linfen 041004, Shanxi, Peoples R China. </w:t>
      </w:r>
    </w:p>
    <w:p w:rsidR="001B6390" w:rsidRPr="00D94591" w:rsidRDefault="001B6390" w:rsidP="001B6390">
      <w:pPr>
        <w:rPr>
          <w:szCs w:val="21"/>
        </w:rPr>
      </w:pPr>
      <w:r w:rsidRPr="00D94591">
        <w:rPr>
          <w:szCs w:val="21"/>
        </w:rPr>
        <w:t>Collaborat Innovat Ctr Shanxi Adv Permanent Magne, Linfen 041004, Shanxi, Peoples R China.</w:t>
      </w:r>
    </w:p>
    <w:p w:rsidR="001B6390" w:rsidRPr="00D94591" w:rsidRDefault="001B6390" w:rsidP="001B6390">
      <w:pPr>
        <w:rPr>
          <w:szCs w:val="21"/>
        </w:rPr>
      </w:pPr>
      <w:r w:rsidRPr="00D94591">
        <w:rPr>
          <w:szCs w:val="21"/>
        </w:rPr>
        <w:t>Reprint Address: Wu, H (reprint author), Shanxi Normal Univ, Sch Chem &amp; Mat Sci, Linfen 041004, Shanxi, Peoples R China.</w:t>
      </w:r>
    </w:p>
    <w:p w:rsidR="001B6390" w:rsidRPr="00D94591" w:rsidRDefault="001B6390" w:rsidP="001B6390">
      <w:pPr>
        <w:rPr>
          <w:szCs w:val="21"/>
        </w:rPr>
      </w:pPr>
      <w:r w:rsidRPr="00D94591">
        <w:rPr>
          <w:szCs w:val="21"/>
        </w:rPr>
        <w:t>E-mail Addresses: wuhao@sxnu.edu.cn</w:t>
      </w:r>
    </w:p>
    <w:p w:rsidR="001B6390" w:rsidRPr="00D94591" w:rsidRDefault="001B6390" w:rsidP="001B6390">
      <w:pPr>
        <w:rPr>
          <w:szCs w:val="21"/>
        </w:rPr>
      </w:pPr>
      <w:r w:rsidRPr="00D94591">
        <w:rPr>
          <w:szCs w:val="21"/>
        </w:rPr>
        <w:lastRenderedPageBreak/>
        <w:t>IDS Number: GG2VR</w:t>
      </w:r>
    </w:p>
    <w:p w:rsidR="001B6390" w:rsidRPr="00D94591" w:rsidRDefault="001B6390" w:rsidP="001B6390">
      <w:pPr>
        <w:rPr>
          <w:szCs w:val="21"/>
        </w:rPr>
      </w:pPr>
      <w:r w:rsidRPr="00D94591">
        <w:rPr>
          <w:szCs w:val="21"/>
        </w:rPr>
        <w:t>ISSN: 0927-7757</w:t>
      </w:r>
    </w:p>
    <w:p w:rsidR="001B6390" w:rsidRDefault="001B6390" w:rsidP="001B6390">
      <w:pPr>
        <w:rPr>
          <w:szCs w:val="21"/>
        </w:rPr>
      </w:pPr>
      <w:r w:rsidRPr="00D94591">
        <w:rPr>
          <w:szCs w:val="21"/>
        </w:rPr>
        <w:t>eISSN: 1873-4359</w:t>
      </w:r>
    </w:p>
    <w:p w:rsidR="001B6390" w:rsidRPr="00D94591" w:rsidRDefault="001B6390" w:rsidP="001B6390">
      <w:pPr>
        <w:rPr>
          <w:szCs w:val="21"/>
        </w:rPr>
      </w:pPr>
    </w:p>
    <w:p w:rsidR="001B6390" w:rsidRPr="00D94591" w:rsidRDefault="001B6390" w:rsidP="001B6390">
      <w:pPr>
        <w:rPr>
          <w:szCs w:val="21"/>
        </w:rPr>
      </w:pPr>
      <w:r w:rsidRPr="00D94591">
        <w:rPr>
          <w:szCs w:val="21"/>
        </w:rPr>
        <w:t>Record 104 of 273</w:t>
      </w:r>
    </w:p>
    <w:p w:rsidR="001B6390" w:rsidRPr="00D94591" w:rsidRDefault="001B6390" w:rsidP="001B6390">
      <w:pPr>
        <w:rPr>
          <w:szCs w:val="21"/>
        </w:rPr>
      </w:pPr>
      <w:r w:rsidRPr="00D94591">
        <w:rPr>
          <w:szCs w:val="21"/>
        </w:rPr>
        <w:t>Title: Surface plasmon aided high sensitive non-enzymatic glucose sensor using Au/NiAu multilayered nanowire arrays</w:t>
      </w:r>
    </w:p>
    <w:p w:rsidR="001B6390" w:rsidRPr="00D94591" w:rsidRDefault="001B6390" w:rsidP="001B6390">
      <w:pPr>
        <w:rPr>
          <w:szCs w:val="21"/>
        </w:rPr>
      </w:pPr>
      <w:r w:rsidRPr="00D94591">
        <w:rPr>
          <w:szCs w:val="21"/>
        </w:rPr>
        <w:t>Author(s): Wang, LF (Wang, Lanfang); Zhu, WQ (Zhu, Weiqi); Lu, WB (Lu, Wenbo); Qin, XF (Qin, Xiufang); Xu, XH (Xu, Xiaohong)</w:t>
      </w:r>
    </w:p>
    <w:p w:rsidR="001B6390" w:rsidRPr="00D94591" w:rsidRDefault="001B6390" w:rsidP="001B6390">
      <w:pPr>
        <w:rPr>
          <w:szCs w:val="21"/>
        </w:rPr>
      </w:pPr>
      <w:r w:rsidRPr="00D94591">
        <w:rPr>
          <w:szCs w:val="21"/>
        </w:rPr>
        <w:t xml:space="preserve">Source: BIOSENSORS &amp; BIOELECTRONICS  Volume: 111  Pages: 41-46  DOI: 10.1016/j.bios.2018.03.067  Published: JUL 15 2018  </w:t>
      </w:r>
    </w:p>
    <w:p w:rsidR="001B6390" w:rsidRPr="00D94591" w:rsidRDefault="001B6390" w:rsidP="001B6390">
      <w:pPr>
        <w:rPr>
          <w:szCs w:val="21"/>
        </w:rPr>
      </w:pPr>
      <w:r w:rsidRPr="00D94591">
        <w:rPr>
          <w:szCs w:val="21"/>
        </w:rPr>
        <w:t>Accession Number: WOS:000432643600006</w:t>
      </w:r>
    </w:p>
    <w:p w:rsidR="001B6390" w:rsidRPr="00D94591" w:rsidRDefault="001B6390" w:rsidP="001B6390">
      <w:pPr>
        <w:rPr>
          <w:szCs w:val="21"/>
        </w:rPr>
      </w:pPr>
      <w:r w:rsidRPr="00D94591">
        <w:rPr>
          <w:szCs w:val="21"/>
        </w:rPr>
        <w:t>PubMed ID: 29631162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Lanfang; Zhu, Weiqi; Lu, Wenbo; Qin, Xiufang; Xu, Xiaohong] Sci Shanxi Normal Univ, Sch Chem &amp; Mat Sci, 1 Gongyuan St, Linfen 041004, Shanxi, Peoples R China. </w:t>
      </w:r>
    </w:p>
    <w:p w:rsidR="001B6390" w:rsidRPr="00D94591" w:rsidRDefault="001B6390" w:rsidP="001B6390">
      <w:pPr>
        <w:rPr>
          <w:szCs w:val="21"/>
        </w:rPr>
      </w:pPr>
      <w:r w:rsidRPr="00D94591">
        <w:rPr>
          <w:szCs w:val="21"/>
        </w:rPr>
        <w:t xml:space="preserve">[Wang, Lanfang; Zhu, Weiqi; Lu, Wenbo; Qin, Xiufang; Xu, Xiaohong] Minist Educ, Key Lab Magnet Mol &amp; Magnet Informat Mat, Linfen 041004, Peoples R China. </w:t>
      </w:r>
    </w:p>
    <w:p w:rsidR="001B6390" w:rsidRPr="00D94591" w:rsidRDefault="001B6390" w:rsidP="001B6390">
      <w:pPr>
        <w:rPr>
          <w:szCs w:val="21"/>
        </w:rPr>
      </w:pPr>
      <w:r w:rsidRPr="00D94591">
        <w:rPr>
          <w:szCs w:val="21"/>
        </w:rPr>
        <w:t xml:space="preserve">[Wang, Lanfang; Qin, Xiufang; Xu, Xiaohong] Shanxi Normal Univ, Res Inst Mat Sci, Linfen 041004, Peoples R China. </w:t>
      </w:r>
    </w:p>
    <w:p w:rsidR="001B6390" w:rsidRPr="00D94591" w:rsidRDefault="001B6390" w:rsidP="001B6390">
      <w:pPr>
        <w:rPr>
          <w:szCs w:val="21"/>
        </w:rPr>
      </w:pPr>
      <w:r w:rsidRPr="00D94591">
        <w:rPr>
          <w:szCs w:val="21"/>
        </w:rPr>
        <w:t>[Wang, Lanfang; Qin, Xiufang; Xu, Xiaohong] Collaborat Innovat Ctr Shanxi Adv Permanent Magne, Linfen 041004, Peoples R China.</w:t>
      </w:r>
    </w:p>
    <w:p w:rsidR="001B6390" w:rsidRPr="00D94591" w:rsidRDefault="001B6390" w:rsidP="001B6390">
      <w:pPr>
        <w:rPr>
          <w:szCs w:val="21"/>
        </w:rPr>
      </w:pPr>
      <w:r w:rsidRPr="00D94591">
        <w:rPr>
          <w:szCs w:val="21"/>
        </w:rPr>
        <w:t>Reprint Address: Xu, XH (reprint author), Sci Shanxi Normal Univ, Sch Chem &amp; Mat Sci, 1 Gongyuan St, Linfen 041004, Shanxi, Peoples R China.</w:t>
      </w:r>
    </w:p>
    <w:p w:rsidR="001B6390" w:rsidRPr="00D94591" w:rsidRDefault="001B6390" w:rsidP="001B6390">
      <w:pPr>
        <w:rPr>
          <w:szCs w:val="21"/>
        </w:rPr>
      </w:pPr>
      <w:r w:rsidRPr="00D94591">
        <w:rPr>
          <w:szCs w:val="21"/>
        </w:rPr>
        <w:t>E-mail Addresses: xuxh@sxnu.edu.cn</w:t>
      </w:r>
    </w:p>
    <w:p w:rsidR="001B6390" w:rsidRPr="00D94591" w:rsidRDefault="001B6390" w:rsidP="001B6390">
      <w:pPr>
        <w:rPr>
          <w:szCs w:val="21"/>
        </w:rPr>
      </w:pPr>
      <w:r w:rsidRPr="00D94591">
        <w:rPr>
          <w:szCs w:val="21"/>
        </w:rPr>
        <w:t>IDS Number: GG4DK</w:t>
      </w:r>
    </w:p>
    <w:p w:rsidR="001B6390" w:rsidRPr="00D94591" w:rsidRDefault="001B6390" w:rsidP="001B6390">
      <w:pPr>
        <w:rPr>
          <w:szCs w:val="21"/>
        </w:rPr>
      </w:pPr>
      <w:r w:rsidRPr="00D94591">
        <w:rPr>
          <w:szCs w:val="21"/>
        </w:rPr>
        <w:t>ISSN: 0956-5663</w:t>
      </w:r>
    </w:p>
    <w:p w:rsidR="001B6390" w:rsidRDefault="001B6390" w:rsidP="001B6390">
      <w:pPr>
        <w:rPr>
          <w:szCs w:val="21"/>
        </w:rPr>
      </w:pPr>
      <w:r w:rsidRPr="00D94591">
        <w:rPr>
          <w:szCs w:val="21"/>
        </w:rPr>
        <w:t>eISSN: 1873-4235</w:t>
      </w:r>
    </w:p>
    <w:p w:rsidR="001B6390" w:rsidRPr="00D94591" w:rsidRDefault="001B6390" w:rsidP="001B6390">
      <w:pPr>
        <w:rPr>
          <w:szCs w:val="21"/>
        </w:rPr>
      </w:pPr>
    </w:p>
    <w:p w:rsidR="001B6390" w:rsidRPr="00D94591" w:rsidRDefault="001B6390" w:rsidP="001B6390">
      <w:pPr>
        <w:rPr>
          <w:szCs w:val="21"/>
        </w:rPr>
      </w:pPr>
      <w:r w:rsidRPr="00D94591">
        <w:rPr>
          <w:szCs w:val="21"/>
        </w:rPr>
        <w:t>Record 105 of 273</w:t>
      </w:r>
    </w:p>
    <w:p w:rsidR="001B6390" w:rsidRPr="00D94591" w:rsidRDefault="001B6390" w:rsidP="001B6390">
      <w:pPr>
        <w:rPr>
          <w:szCs w:val="21"/>
        </w:rPr>
      </w:pPr>
      <w:r w:rsidRPr="00D94591">
        <w:rPr>
          <w:szCs w:val="21"/>
        </w:rPr>
        <w:t>Title: Novel aptasensor for the ultrasensitive detection of kanamycin based on grapheneoxide quantum-dot-linked single-stranded DNA-binding protein</w:t>
      </w:r>
    </w:p>
    <w:p w:rsidR="001B6390" w:rsidRPr="00D94591" w:rsidRDefault="001B6390" w:rsidP="001B6390">
      <w:pPr>
        <w:rPr>
          <w:szCs w:val="21"/>
        </w:rPr>
      </w:pPr>
      <w:r w:rsidRPr="00D94591">
        <w:rPr>
          <w:szCs w:val="21"/>
        </w:rPr>
        <w:t>Author(s): He, YH (He, Yanhua); Wen, XY (Wen, Xiaoye); Zhang, BY (Zhang, Bingyan); Fan, ZF (Fan, Zhefeng)</w:t>
      </w:r>
    </w:p>
    <w:p w:rsidR="001B6390" w:rsidRPr="00D94591" w:rsidRDefault="001B6390" w:rsidP="001B6390">
      <w:pPr>
        <w:rPr>
          <w:szCs w:val="21"/>
        </w:rPr>
      </w:pPr>
      <w:r w:rsidRPr="00D94591">
        <w:rPr>
          <w:szCs w:val="21"/>
        </w:rPr>
        <w:t xml:space="preserve">Source: SENSORS AND ACTUATORS B-CHEMICAL  Volume: 265  Pages: 20-26  DOI: 10.1016/j.snb.2018.03.029  Published: JUL 15 2018  </w:t>
      </w:r>
    </w:p>
    <w:p w:rsidR="001B6390" w:rsidRPr="00D94591" w:rsidRDefault="001B6390" w:rsidP="001B6390">
      <w:pPr>
        <w:rPr>
          <w:szCs w:val="21"/>
        </w:rPr>
      </w:pPr>
      <w:r w:rsidRPr="00D94591">
        <w:rPr>
          <w:szCs w:val="21"/>
        </w:rPr>
        <w:t>Accession Number: WOS:000430232500003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[He, Yanhua; Wen, Xiaoye; Zhang, Bingyan; Fan, Zhefeng] Shanxi Normal Univ, Dept Chem, Linfen 041004, Peoples R China.</w:t>
      </w:r>
    </w:p>
    <w:p w:rsidR="001B6390" w:rsidRPr="00D94591" w:rsidRDefault="001B6390" w:rsidP="001B6390">
      <w:pPr>
        <w:rPr>
          <w:szCs w:val="21"/>
        </w:rPr>
      </w:pPr>
      <w:r w:rsidRPr="00D94591">
        <w:rPr>
          <w:szCs w:val="21"/>
        </w:rPr>
        <w:t>Reprint Address: Fan, ZF (reprint author), Shanxi Normal Univ, Dept Chem, Linfen 041004, Peoples R China.</w:t>
      </w:r>
    </w:p>
    <w:p w:rsidR="001B6390" w:rsidRPr="00D94591" w:rsidRDefault="001B6390" w:rsidP="001B6390">
      <w:pPr>
        <w:rPr>
          <w:szCs w:val="21"/>
        </w:rPr>
      </w:pPr>
      <w:r w:rsidRPr="00D94591">
        <w:rPr>
          <w:szCs w:val="21"/>
        </w:rPr>
        <w:lastRenderedPageBreak/>
        <w:t>E-mail Addresses: zhefengfan@126.com</w:t>
      </w:r>
    </w:p>
    <w:p w:rsidR="001B6390" w:rsidRPr="00D94591" w:rsidRDefault="001B6390" w:rsidP="001B6390">
      <w:pPr>
        <w:rPr>
          <w:szCs w:val="21"/>
        </w:rPr>
      </w:pPr>
      <w:r w:rsidRPr="00D94591">
        <w:rPr>
          <w:szCs w:val="21"/>
        </w:rPr>
        <w:t>IDS Number: GD1AN</w:t>
      </w:r>
    </w:p>
    <w:p w:rsidR="001B6390" w:rsidRDefault="001B6390" w:rsidP="001B6390">
      <w:pPr>
        <w:rPr>
          <w:szCs w:val="21"/>
        </w:rPr>
      </w:pPr>
      <w:r w:rsidRPr="00D94591">
        <w:rPr>
          <w:szCs w:val="21"/>
        </w:rPr>
        <w:t>ISSN: 0925-4005</w:t>
      </w:r>
    </w:p>
    <w:p w:rsidR="001B6390" w:rsidRPr="00D94591" w:rsidRDefault="001B6390" w:rsidP="001B6390">
      <w:pPr>
        <w:rPr>
          <w:szCs w:val="21"/>
        </w:rPr>
      </w:pPr>
    </w:p>
    <w:p w:rsidR="001B6390" w:rsidRPr="00D94591" w:rsidRDefault="001B6390" w:rsidP="001B6390">
      <w:pPr>
        <w:rPr>
          <w:szCs w:val="21"/>
        </w:rPr>
      </w:pPr>
      <w:r w:rsidRPr="00D94591">
        <w:rPr>
          <w:szCs w:val="21"/>
        </w:rPr>
        <w:t>Record 106 of 273</w:t>
      </w:r>
    </w:p>
    <w:p w:rsidR="001B6390" w:rsidRPr="00D94591" w:rsidRDefault="001B6390" w:rsidP="001B6390">
      <w:pPr>
        <w:rPr>
          <w:szCs w:val="21"/>
        </w:rPr>
      </w:pPr>
      <w:r w:rsidRPr="00D94591">
        <w:rPr>
          <w:szCs w:val="21"/>
        </w:rPr>
        <w:t>Title: An active fluorescent probe based on aggregation-induced emission for intracellular bioimaging of Zn2+ and tracking of interactions with single-stranded DNA</w:t>
      </w:r>
    </w:p>
    <w:p w:rsidR="001B6390" w:rsidRPr="00D94591" w:rsidRDefault="001B6390" w:rsidP="001B6390">
      <w:pPr>
        <w:rPr>
          <w:szCs w:val="21"/>
        </w:rPr>
      </w:pPr>
      <w:r w:rsidRPr="00D94591">
        <w:rPr>
          <w:szCs w:val="21"/>
        </w:rPr>
        <w:t>Author(s): Wen, XY (Wen, Xiaoye); Wang, Q (Wang, Qi); Fan, ZF (Fan, Zhefeng)</w:t>
      </w:r>
    </w:p>
    <w:p w:rsidR="001B6390" w:rsidRPr="00D94591" w:rsidRDefault="001B6390" w:rsidP="001B6390">
      <w:pPr>
        <w:rPr>
          <w:szCs w:val="21"/>
        </w:rPr>
      </w:pPr>
      <w:r w:rsidRPr="00D94591">
        <w:rPr>
          <w:szCs w:val="21"/>
        </w:rPr>
        <w:t xml:space="preserve">Source: ANALYTICA CHIMICA ACTA  Volume: 1013  Pages: 79-86  DOI: 10.1016/j.aca.2018.01.056  Published: JUL 12 2018  </w:t>
      </w:r>
    </w:p>
    <w:p w:rsidR="001B6390" w:rsidRPr="00D94591" w:rsidRDefault="001B6390" w:rsidP="001B6390">
      <w:pPr>
        <w:rPr>
          <w:szCs w:val="21"/>
        </w:rPr>
      </w:pPr>
      <w:r w:rsidRPr="00D94591">
        <w:rPr>
          <w:szCs w:val="21"/>
        </w:rPr>
        <w:t>Accession Number: WOS:000426416800009</w:t>
      </w:r>
    </w:p>
    <w:p w:rsidR="001B6390" w:rsidRPr="00D94591" w:rsidRDefault="001B6390" w:rsidP="001B6390">
      <w:pPr>
        <w:rPr>
          <w:szCs w:val="21"/>
        </w:rPr>
      </w:pPr>
      <w:r w:rsidRPr="00D94591">
        <w:rPr>
          <w:szCs w:val="21"/>
        </w:rPr>
        <w:t>PubMed ID: 29501095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[Wen, Xiaoye; Wang, Qi; Fan, Zhefeng] Shanxi Normal Univ, Dept Chem, Linfen 041004, Peoples R China.</w:t>
      </w:r>
    </w:p>
    <w:p w:rsidR="001B6390" w:rsidRPr="00D94591" w:rsidRDefault="001B6390" w:rsidP="001B6390">
      <w:pPr>
        <w:rPr>
          <w:szCs w:val="21"/>
        </w:rPr>
      </w:pPr>
      <w:r w:rsidRPr="00D94591">
        <w:rPr>
          <w:szCs w:val="21"/>
        </w:rPr>
        <w:t>Reprint Address: Fan, ZF (reprint author), Shanxi Normal Univ, Dept Chem, Linfen 041004, Peoples R China.</w:t>
      </w:r>
    </w:p>
    <w:p w:rsidR="001B6390" w:rsidRPr="00D94591" w:rsidRDefault="001B6390" w:rsidP="001B6390">
      <w:pPr>
        <w:rPr>
          <w:szCs w:val="21"/>
        </w:rPr>
      </w:pPr>
      <w:r w:rsidRPr="00D94591">
        <w:rPr>
          <w:szCs w:val="21"/>
        </w:rPr>
        <w:t>E-mail Addresses: zhefengfan@126.com</w:t>
      </w:r>
    </w:p>
    <w:p w:rsidR="001B6390" w:rsidRPr="00D94591" w:rsidRDefault="001B6390" w:rsidP="001B6390">
      <w:pPr>
        <w:rPr>
          <w:szCs w:val="21"/>
        </w:rPr>
      </w:pPr>
      <w:r w:rsidRPr="00D94591">
        <w:rPr>
          <w:szCs w:val="21"/>
        </w:rPr>
        <w:t>IDS Number: FX9KB</w:t>
      </w:r>
    </w:p>
    <w:p w:rsidR="001B6390" w:rsidRPr="00D94591" w:rsidRDefault="001B6390" w:rsidP="001B6390">
      <w:pPr>
        <w:rPr>
          <w:szCs w:val="21"/>
        </w:rPr>
      </w:pPr>
      <w:r w:rsidRPr="00D94591">
        <w:rPr>
          <w:szCs w:val="21"/>
        </w:rPr>
        <w:t>ISSN: 0003-2670</w:t>
      </w:r>
    </w:p>
    <w:p w:rsidR="001B6390" w:rsidRDefault="001B6390" w:rsidP="001B6390">
      <w:pPr>
        <w:rPr>
          <w:szCs w:val="21"/>
        </w:rPr>
      </w:pPr>
      <w:r w:rsidRPr="00D94591">
        <w:rPr>
          <w:szCs w:val="21"/>
        </w:rPr>
        <w:t>eISSN: 1873-4324</w:t>
      </w:r>
    </w:p>
    <w:p w:rsidR="001B6390" w:rsidRPr="00D94591" w:rsidRDefault="001B6390" w:rsidP="001B6390">
      <w:pPr>
        <w:rPr>
          <w:szCs w:val="21"/>
        </w:rPr>
      </w:pPr>
    </w:p>
    <w:p w:rsidR="001B6390" w:rsidRPr="00D94591" w:rsidRDefault="001B6390" w:rsidP="001B6390">
      <w:pPr>
        <w:rPr>
          <w:szCs w:val="21"/>
        </w:rPr>
      </w:pPr>
      <w:r w:rsidRPr="00D94591">
        <w:rPr>
          <w:szCs w:val="21"/>
        </w:rPr>
        <w:t>Record 107 of 273</w:t>
      </w:r>
    </w:p>
    <w:p w:rsidR="001B6390" w:rsidRPr="00D94591" w:rsidRDefault="001B6390" w:rsidP="001B6390">
      <w:pPr>
        <w:rPr>
          <w:szCs w:val="21"/>
        </w:rPr>
      </w:pPr>
      <w:r w:rsidRPr="00D94591">
        <w:rPr>
          <w:szCs w:val="21"/>
        </w:rPr>
        <w:t>Title: Simultaneous extractions of vertical bar V-ub vertical bar and vertical bar V-cb vertical bar with only the exclusive Lambda(b) decays</w:t>
      </w:r>
    </w:p>
    <w:p w:rsidR="001B6390" w:rsidRPr="00D94591" w:rsidRDefault="001B6390" w:rsidP="001B6390">
      <w:pPr>
        <w:rPr>
          <w:szCs w:val="21"/>
        </w:rPr>
      </w:pPr>
      <w:r w:rsidRPr="00D94591">
        <w:rPr>
          <w:szCs w:val="21"/>
        </w:rPr>
        <w:t>Author(s): Hsiao, YK (Hsiao, Y. K.); Geng, CQ (Geng, C. Q.)</w:t>
      </w:r>
    </w:p>
    <w:p w:rsidR="001B6390" w:rsidRPr="00D94591" w:rsidRDefault="001B6390" w:rsidP="001B6390">
      <w:pPr>
        <w:rPr>
          <w:szCs w:val="21"/>
        </w:rPr>
      </w:pPr>
      <w:r w:rsidRPr="00D94591">
        <w:rPr>
          <w:szCs w:val="21"/>
        </w:rPr>
        <w:t xml:space="preserve">Source: PHYSICS LETTERS B  Volume: 782  Pages: 728-731  DOI: 10.1016/j.physletb.2018.06.031  Published: JUL 10 2018  </w:t>
      </w:r>
    </w:p>
    <w:p w:rsidR="001B6390" w:rsidRPr="00D94591" w:rsidRDefault="001B6390" w:rsidP="001B6390">
      <w:pPr>
        <w:rPr>
          <w:szCs w:val="21"/>
        </w:rPr>
      </w:pPr>
      <w:r w:rsidRPr="00D94591">
        <w:rPr>
          <w:szCs w:val="21"/>
        </w:rPr>
        <w:t>Accession Number: WOS:000438486900109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[Hsiao, Y. K.; Geng, C. Q.] Shanxi Normal Univ, Sch Phys &amp; Informat Engn, Linfen 041004, Peoples R China. </w:t>
      </w:r>
    </w:p>
    <w:p w:rsidR="001B6390" w:rsidRPr="00D94591" w:rsidRDefault="001B6390" w:rsidP="001B6390">
      <w:pPr>
        <w:rPr>
          <w:szCs w:val="21"/>
        </w:rPr>
      </w:pPr>
      <w:r w:rsidRPr="00D94591">
        <w:rPr>
          <w:szCs w:val="21"/>
        </w:rPr>
        <w:t>[Hsiao, Y. K.; Geng, C. Q.] Natl Tsing Hua Univ, Dept Phys, Hsinchu 300, Taiwan.</w:t>
      </w:r>
    </w:p>
    <w:p w:rsidR="001B6390" w:rsidRPr="00D94591" w:rsidRDefault="001B6390" w:rsidP="001B6390">
      <w:pPr>
        <w:rPr>
          <w:szCs w:val="21"/>
        </w:rPr>
      </w:pPr>
      <w:r w:rsidRPr="00D94591">
        <w:rPr>
          <w:szCs w:val="21"/>
        </w:rPr>
        <w:t>Reprint Address: Geng, CQ (reprint author), Shanxi Normal Univ, Sch Phys &amp; Informat Engn, Linfen 041004, Peoples R China.</w:t>
      </w:r>
    </w:p>
    <w:p w:rsidR="001B6390" w:rsidRPr="00D94591" w:rsidRDefault="001B6390" w:rsidP="001B6390">
      <w:pPr>
        <w:rPr>
          <w:szCs w:val="21"/>
        </w:rPr>
      </w:pPr>
      <w:r w:rsidRPr="00D94591">
        <w:rPr>
          <w:szCs w:val="21"/>
        </w:rPr>
        <w:t>Geng, CQ (reprint author), Natl Tsing Hua Univ, Dept Phys, Hsinchu 300, Taiwan.</w:t>
      </w:r>
    </w:p>
    <w:p w:rsidR="001B6390" w:rsidRPr="00D94591" w:rsidRDefault="001B6390" w:rsidP="001B6390">
      <w:pPr>
        <w:rPr>
          <w:szCs w:val="21"/>
        </w:rPr>
      </w:pPr>
      <w:r w:rsidRPr="00D94591">
        <w:rPr>
          <w:szCs w:val="21"/>
        </w:rPr>
        <w:t>E-mail Addresses: geng@phys.nthu.edu.tw</w:t>
      </w:r>
    </w:p>
    <w:p w:rsidR="001B6390" w:rsidRPr="00D94591" w:rsidRDefault="001B6390" w:rsidP="001B6390">
      <w:pPr>
        <w:rPr>
          <w:szCs w:val="21"/>
        </w:rPr>
      </w:pPr>
      <w:r w:rsidRPr="00D94591">
        <w:rPr>
          <w:szCs w:val="21"/>
        </w:rPr>
        <w:t>IDS Number: GM8NO</w:t>
      </w:r>
    </w:p>
    <w:p w:rsidR="001B6390" w:rsidRPr="00D94591" w:rsidRDefault="001B6390" w:rsidP="001B6390">
      <w:pPr>
        <w:rPr>
          <w:szCs w:val="21"/>
        </w:rPr>
      </w:pPr>
      <w:r w:rsidRPr="00D94591">
        <w:rPr>
          <w:szCs w:val="21"/>
        </w:rPr>
        <w:t>ISSN: 0370-2693</w:t>
      </w:r>
    </w:p>
    <w:p w:rsidR="001B6390" w:rsidRDefault="001B6390" w:rsidP="001B6390">
      <w:pPr>
        <w:rPr>
          <w:szCs w:val="21"/>
        </w:rPr>
      </w:pPr>
      <w:r w:rsidRPr="00D94591">
        <w:rPr>
          <w:szCs w:val="21"/>
        </w:rPr>
        <w:t>eISSN: 1873-2445</w:t>
      </w:r>
    </w:p>
    <w:p w:rsidR="001B6390" w:rsidRPr="00D94591" w:rsidRDefault="001B6390" w:rsidP="001B6390">
      <w:pPr>
        <w:rPr>
          <w:szCs w:val="21"/>
        </w:rPr>
      </w:pPr>
    </w:p>
    <w:p w:rsidR="001B6390" w:rsidRPr="00D94591" w:rsidRDefault="001B6390" w:rsidP="001B6390">
      <w:pPr>
        <w:rPr>
          <w:szCs w:val="21"/>
        </w:rPr>
      </w:pPr>
      <w:r w:rsidRPr="00D94591">
        <w:rPr>
          <w:szCs w:val="21"/>
        </w:rPr>
        <w:t>Record 108 of 273</w:t>
      </w:r>
    </w:p>
    <w:p w:rsidR="001B6390" w:rsidRPr="00D94591" w:rsidRDefault="001B6390" w:rsidP="001B6390">
      <w:pPr>
        <w:rPr>
          <w:szCs w:val="21"/>
        </w:rPr>
      </w:pPr>
      <w:r w:rsidRPr="00D94591">
        <w:rPr>
          <w:szCs w:val="21"/>
        </w:rPr>
        <w:lastRenderedPageBreak/>
        <w:t>Title: Morphology and fine organization of the midgut of Gampsocleis gratiosa (Orthoptera: Tettigoniidae)</w:t>
      </w:r>
    </w:p>
    <w:p w:rsidR="001B6390" w:rsidRPr="00D94591" w:rsidRDefault="001B6390" w:rsidP="001B6390">
      <w:pPr>
        <w:rPr>
          <w:szCs w:val="21"/>
        </w:rPr>
      </w:pPr>
      <w:r w:rsidRPr="00D94591">
        <w:rPr>
          <w:szCs w:val="21"/>
        </w:rPr>
        <w:t>Author(s): Li, K (Li, Ke); Zhang, JH (Zhang, Jin-Hui); Yang, YJ (Yang, Yu-Jing); Hang, W (Hang, Wei); Yin, H (Yin, Huan)</w:t>
      </w:r>
    </w:p>
    <w:p w:rsidR="001B6390" w:rsidRPr="00D94591" w:rsidRDefault="001B6390" w:rsidP="001B6390">
      <w:pPr>
        <w:rPr>
          <w:szCs w:val="21"/>
        </w:rPr>
      </w:pPr>
      <w:r w:rsidRPr="00D94591">
        <w:rPr>
          <w:szCs w:val="21"/>
        </w:rPr>
        <w:t xml:space="preserve">Source: PLOS ONE  Volume: 13  Issue: 7  Article Number: e0200405  DOI: 10.1371/journal.pone.0200405  Published: JUL 9 2018  </w:t>
      </w:r>
    </w:p>
    <w:p w:rsidR="001B6390" w:rsidRPr="00D94591" w:rsidRDefault="001B6390" w:rsidP="001B6390">
      <w:pPr>
        <w:rPr>
          <w:szCs w:val="21"/>
        </w:rPr>
      </w:pPr>
      <w:r w:rsidRPr="00D94591">
        <w:rPr>
          <w:szCs w:val="21"/>
        </w:rPr>
        <w:t>Accession Number: WOS:000438035500041</w:t>
      </w:r>
    </w:p>
    <w:p w:rsidR="001B6390" w:rsidRPr="00D94591" w:rsidRDefault="001B6390" w:rsidP="001B6390">
      <w:pPr>
        <w:rPr>
          <w:szCs w:val="21"/>
        </w:rPr>
      </w:pPr>
      <w:r w:rsidRPr="00D94591">
        <w:rPr>
          <w:szCs w:val="21"/>
        </w:rPr>
        <w:t>PubMed ID: 29985965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Ke; Zhang, Jin-Hui; Yang, Yu-Jing; Yin, Huan] Shanxi Normal Univ, Coll Life Sci, Linfen, Shanxi, Peoples R China. </w:t>
      </w:r>
    </w:p>
    <w:p w:rsidR="001B6390" w:rsidRPr="00D94591" w:rsidRDefault="001B6390" w:rsidP="001B6390">
      <w:pPr>
        <w:rPr>
          <w:szCs w:val="21"/>
        </w:rPr>
      </w:pPr>
      <w:r w:rsidRPr="00D94591">
        <w:rPr>
          <w:szCs w:val="21"/>
        </w:rPr>
        <w:t>[Li, Ke; Hang, Wei] Shanxi Normal Univ, Modern Coll Humanities &amp; Sci, Linfen, Shanxi, Peoples R China.</w:t>
      </w:r>
    </w:p>
    <w:p w:rsidR="001B6390" w:rsidRPr="00D94591" w:rsidRDefault="001B6390" w:rsidP="001B6390">
      <w:pPr>
        <w:rPr>
          <w:szCs w:val="21"/>
        </w:rPr>
      </w:pPr>
      <w:r w:rsidRPr="00D94591">
        <w:rPr>
          <w:szCs w:val="21"/>
        </w:rPr>
        <w:t>Reprint Address: Yin, H (reprint author), Shanxi Normal Univ, Coll Life Sci, Linfen, Shanxi, Peoples R China.</w:t>
      </w:r>
    </w:p>
    <w:p w:rsidR="001B6390" w:rsidRPr="00D94591" w:rsidRDefault="001B6390" w:rsidP="001B6390">
      <w:pPr>
        <w:rPr>
          <w:szCs w:val="21"/>
        </w:rPr>
      </w:pPr>
      <w:r w:rsidRPr="00D94591">
        <w:rPr>
          <w:szCs w:val="21"/>
        </w:rPr>
        <w:t>E-mail Addresses: 80831227@qq.com</w:t>
      </w:r>
    </w:p>
    <w:p w:rsidR="001B6390" w:rsidRPr="00D94591" w:rsidRDefault="001B6390" w:rsidP="001B6390">
      <w:pPr>
        <w:rPr>
          <w:szCs w:val="21"/>
        </w:rPr>
      </w:pPr>
      <w:r w:rsidRPr="00D94591">
        <w:rPr>
          <w:szCs w:val="21"/>
        </w:rPr>
        <w:t>IDS Number: GM3UN</w:t>
      </w:r>
    </w:p>
    <w:p w:rsidR="001B6390" w:rsidRDefault="001B6390" w:rsidP="001B6390">
      <w:pPr>
        <w:rPr>
          <w:szCs w:val="21"/>
        </w:rPr>
      </w:pPr>
      <w:r w:rsidRPr="00D94591">
        <w:rPr>
          <w:szCs w:val="21"/>
        </w:rPr>
        <w:t>ISSN: 1932-6203</w:t>
      </w:r>
    </w:p>
    <w:p w:rsidR="001B6390" w:rsidRPr="00D94591" w:rsidRDefault="001B6390" w:rsidP="001B6390">
      <w:pPr>
        <w:rPr>
          <w:szCs w:val="21"/>
        </w:rPr>
      </w:pPr>
    </w:p>
    <w:p w:rsidR="001B6390" w:rsidRPr="00D94591" w:rsidRDefault="001B6390" w:rsidP="001B6390">
      <w:pPr>
        <w:rPr>
          <w:szCs w:val="21"/>
        </w:rPr>
      </w:pPr>
      <w:r w:rsidRPr="00D94591">
        <w:rPr>
          <w:szCs w:val="21"/>
        </w:rPr>
        <w:t>Record 109 of 273</w:t>
      </w:r>
    </w:p>
    <w:p w:rsidR="001B6390" w:rsidRPr="00D94591" w:rsidRDefault="001B6390" w:rsidP="001B6390">
      <w:pPr>
        <w:rPr>
          <w:szCs w:val="21"/>
        </w:rPr>
      </w:pPr>
      <w:r w:rsidRPr="00D94591">
        <w:rPr>
          <w:szCs w:val="21"/>
        </w:rPr>
        <w:t>Title: Monogamy relations of nonclassical correlations for multi-qubit states</w:t>
      </w:r>
    </w:p>
    <w:p w:rsidR="001B6390" w:rsidRPr="00D94591" w:rsidRDefault="001B6390" w:rsidP="001B6390">
      <w:pPr>
        <w:rPr>
          <w:szCs w:val="21"/>
        </w:rPr>
      </w:pPr>
      <w:r w:rsidRPr="00D94591">
        <w:rPr>
          <w:szCs w:val="21"/>
        </w:rPr>
        <w:t>Author(s): Cheng, SM (Cheng, Shuming); Liu, LJ (Liu, Lijun)</w:t>
      </w:r>
    </w:p>
    <w:p w:rsidR="001B6390" w:rsidRPr="00D94591" w:rsidRDefault="001B6390" w:rsidP="001B6390">
      <w:pPr>
        <w:rPr>
          <w:szCs w:val="21"/>
        </w:rPr>
      </w:pPr>
      <w:r w:rsidRPr="00D94591">
        <w:rPr>
          <w:szCs w:val="21"/>
        </w:rPr>
        <w:t xml:space="preserve">Source: PHYSICS LETTERS A  Volume: 382  Issue: 26  Pages: 1716-1720  DOI: 10.1016/j.physleta.2018.04.037  Published: JUL 3 2018  </w:t>
      </w:r>
    </w:p>
    <w:p w:rsidR="001B6390" w:rsidRPr="00D94591" w:rsidRDefault="001B6390" w:rsidP="001B6390">
      <w:pPr>
        <w:rPr>
          <w:szCs w:val="21"/>
        </w:rPr>
      </w:pPr>
      <w:r w:rsidRPr="00D94591">
        <w:rPr>
          <w:szCs w:val="21"/>
        </w:rPr>
        <w:t>Accession Number: WOS:000433646600003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[Cheng, Shuming] Griffith Univ, Ctr Quantum Dynam, Australian Res Council, Ctr Quantum Computat &amp; Commun Technol, Brisbane, Qld 4111, Australia. </w:t>
      </w:r>
    </w:p>
    <w:p w:rsidR="001B6390" w:rsidRPr="00D94591" w:rsidRDefault="001B6390" w:rsidP="001B6390">
      <w:pPr>
        <w:rPr>
          <w:szCs w:val="21"/>
        </w:rPr>
      </w:pPr>
      <w:r w:rsidRPr="00D94591">
        <w:rPr>
          <w:szCs w:val="21"/>
        </w:rPr>
        <w:t>[Liu, Lijun] Shanxi Normal Univ, Coll Math &amp; Comp Sci, Linfen 041000, Peoples R China.</w:t>
      </w:r>
    </w:p>
    <w:p w:rsidR="001B6390" w:rsidRPr="00D94591" w:rsidRDefault="001B6390" w:rsidP="001B6390">
      <w:pPr>
        <w:rPr>
          <w:szCs w:val="21"/>
        </w:rPr>
      </w:pPr>
      <w:r w:rsidRPr="00D94591">
        <w:rPr>
          <w:szCs w:val="21"/>
        </w:rPr>
        <w:t>Reprint Address: Cheng, SM (reprint author), Griffith Univ, Ctr Quantum Dynam, Australian Res Council, Ctr Quantum Computat &amp; Commun Technol, Brisbane, Qld 4111, Australia.</w:t>
      </w:r>
    </w:p>
    <w:p w:rsidR="001B6390" w:rsidRPr="00D94591" w:rsidRDefault="001B6390" w:rsidP="001B6390">
      <w:pPr>
        <w:rPr>
          <w:szCs w:val="21"/>
        </w:rPr>
      </w:pPr>
      <w:r w:rsidRPr="00D94591">
        <w:rPr>
          <w:szCs w:val="21"/>
        </w:rPr>
        <w:t>Liu, LJ (reprint author), Shanxi Normal Univ, Coll Math &amp; Comp Sci, Linfen 041000, Peoples R China.</w:t>
      </w:r>
    </w:p>
    <w:p w:rsidR="001B6390" w:rsidRPr="00D94591" w:rsidRDefault="001B6390" w:rsidP="001B6390">
      <w:pPr>
        <w:rPr>
          <w:szCs w:val="21"/>
        </w:rPr>
      </w:pPr>
      <w:r w:rsidRPr="00D94591">
        <w:rPr>
          <w:szCs w:val="21"/>
        </w:rPr>
        <w:t>E-mail Addresses: shuming.cheng@griffithuni.edu.au; lljcelia@126.com</w:t>
      </w:r>
    </w:p>
    <w:p w:rsidR="001B6390" w:rsidRPr="00D94591" w:rsidRDefault="001B6390" w:rsidP="001B6390">
      <w:pPr>
        <w:rPr>
          <w:szCs w:val="21"/>
        </w:rPr>
      </w:pPr>
      <w:r w:rsidRPr="00D94591">
        <w:rPr>
          <w:szCs w:val="21"/>
        </w:rPr>
        <w:t>IDS Number: GH7PT</w:t>
      </w:r>
    </w:p>
    <w:p w:rsidR="001B6390" w:rsidRPr="00D94591" w:rsidRDefault="001B6390" w:rsidP="001B6390">
      <w:pPr>
        <w:rPr>
          <w:szCs w:val="21"/>
        </w:rPr>
      </w:pPr>
      <w:r w:rsidRPr="00D94591">
        <w:rPr>
          <w:szCs w:val="21"/>
        </w:rPr>
        <w:t>ISSN: 0375-9601</w:t>
      </w:r>
    </w:p>
    <w:p w:rsidR="001B6390" w:rsidRDefault="001B6390" w:rsidP="001B6390">
      <w:pPr>
        <w:rPr>
          <w:szCs w:val="21"/>
        </w:rPr>
      </w:pPr>
      <w:r w:rsidRPr="00D94591">
        <w:rPr>
          <w:szCs w:val="21"/>
        </w:rPr>
        <w:t>eISSN: 1873-2429</w:t>
      </w:r>
    </w:p>
    <w:p w:rsidR="001B6390" w:rsidRPr="00D94591" w:rsidRDefault="001B6390" w:rsidP="001B6390">
      <w:pPr>
        <w:rPr>
          <w:szCs w:val="21"/>
        </w:rPr>
      </w:pPr>
    </w:p>
    <w:p w:rsidR="001B6390" w:rsidRPr="00D94591" w:rsidRDefault="001B6390" w:rsidP="001B6390">
      <w:pPr>
        <w:rPr>
          <w:szCs w:val="21"/>
        </w:rPr>
      </w:pPr>
      <w:r w:rsidRPr="00D94591">
        <w:rPr>
          <w:szCs w:val="21"/>
        </w:rPr>
        <w:t>Record 110 of 273</w:t>
      </w:r>
    </w:p>
    <w:p w:rsidR="001B6390" w:rsidRPr="00D94591" w:rsidRDefault="001B6390" w:rsidP="001B6390">
      <w:pPr>
        <w:rPr>
          <w:szCs w:val="21"/>
        </w:rPr>
      </w:pPr>
      <w:r w:rsidRPr="00D94591">
        <w:rPr>
          <w:szCs w:val="21"/>
        </w:rPr>
        <w:t>Title: Fully differential cross-sections for single ionization o helium by AuQ+ impact</w:t>
      </w:r>
    </w:p>
    <w:p w:rsidR="001B6390" w:rsidRPr="00D94591" w:rsidRDefault="001B6390" w:rsidP="001B6390">
      <w:pPr>
        <w:rPr>
          <w:szCs w:val="21"/>
        </w:rPr>
      </w:pPr>
      <w:r w:rsidRPr="00D94591">
        <w:rPr>
          <w:szCs w:val="21"/>
        </w:rPr>
        <w:t>Author(s): Sun, SY (Sun, S. Y.); Zhao, HJ (Zhao, H. J.); Jia, XF (Jia, X. F.)</w:t>
      </w:r>
    </w:p>
    <w:p w:rsidR="001B6390" w:rsidRPr="00D94591" w:rsidRDefault="001B6390" w:rsidP="001B6390">
      <w:pPr>
        <w:rPr>
          <w:szCs w:val="21"/>
        </w:rPr>
      </w:pPr>
      <w:r w:rsidRPr="00D94591">
        <w:rPr>
          <w:szCs w:val="21"/>
        </w:rPr>
        <w:t xml:space="preserve">Source: EPL  Volume: 123  Issue: 2  Article Number: 23002  DOI: 10.1209/0295-5075/123/23002  Published: JUL 2018  </w:t>
      </w:r>
    </w:p>
    <w:p w:rsidR="001B6390" w:rsidRPr="00D94591" w:rsidRDefault="001B6390" w:rsidP="001B6390">
      <w:pPr>
        <w:rPr>
          <w:szCs w:val="21"/>
        </w:rPr>
      </w:pPr>
      <w:r w:rsidRPr="00D94591">
        <w:rPr>
          <w:szCs w:val="21"/>
        </w:rPr>
        <w:lastRenderedPageBreak/>
        <w:t>Accession Number: WOS:000442676100001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[Sun, S. Y.; Zhao, H. J.; Jia, X. F.] Shanxi Normal Univ, Sch Phys &amp; Informat Engn, Ctr Mol Res, Linfen 041004, Peoples R China.</w:t>
      </w:r>
    </w:p>
    <w:p w:rsidR="001B6390" w:rsidRPr="00D94591" w:rsidRDefault="001B6390" w:rsidP="001B6390">
      <w:pPr>
        <w:rPr>
          <w:szCs w:val="21"/>
        </w:rPr>
      </w:pPr>
      <w:r w:rsidRPr="00D94591">
        <w:rPr>
          <w:szCs w:val="21"/>
        </w:rPr>
        <w:t>Reprint Address: Jia, XF (reprint author), Shanxi Normal Univ, Sch Phys &amp; Informat Engn, Ctr Mol Res, Linfen 041004, Peoples R China.</w:t>
      </w:r>
    </w:p>
    <w:p w:rsidR="001B6390" w:rsidRPr="00D94591" w:rsidRDefault="001B6390" w:rsidP="001B6390">
      <w:pPr>
        <w:rPr>
          <w:szCs w:val="21"/>
        </w:rPr>
      </w:pPr>
      <w:r w:rsidRPr="00D94591">
        <w:rPr>
          <w:szCs w:val="21"/>
        </w:rPr>
        <w:t>E-mail Addresses: jiaxf@dns.sxnu.edu.cn</w:t>
      </w:r>
    </w:p>
    <w:p w:rsidR="001B6390" w:rsidRPr="00D94591" w:rsidRDefault="001B6390" w:rsidP="001B6390">
      <w:pPr>
        <w:rPr>
          <w:szCs w:val="21"/>
        </w:rPr>
      </w:pPr>
      <w:r w:rsidRPr="00D94591">
        <w:rPr>
          <w:szCs w:val="21"/>
        </w:rPr>
        <w:t>IDS Number: GR5MB</w:t>
      </w:r>
    </w:p>
    <w:p w:rsidR="001B6390" w:rsidRPr="00D94591" w:rsidRDefault="001B6390" w:rsidP="001B6390">
      <w:pPr>
        <w:rPr>
          <w:szCs w:val="21"/>
        </w:rPr>
      </w:pPr>
      <w:r w:rsidRPr="00D94591">
        <w:rPr>
          <w:szCs w:val="21"/>
        </w:rPr>
        <w:t>ISSN: 0295-5075</w:t>
      </w:r>
    </w:p>
    <w:p w:rsidR="001B6390" w:rsidRPr="00D94591" w:rsidRDefault="001B6390" w:rsidP="001B6390">
      <w:pPr>
        <w:rPr>
          <w:szCs w:val="21"/>
        </w:rPr>
      </w:pPr>
      <w:r w:rsidRPr="00D94591">
        <w:rPr>
          <w:szCs w:val="21"/>
        </w:rPr>
        <w:t>eISSN: 1286-4854</w:t>
      </w:r>
    </w:p>
    <w:p w:rsidR="001B6390" w:rsidRPr="00D94591" w:rsidRDefault="001B6390" w:rsidP="001B6390">
      <w:pPr>
        <w:rPr>
          <w:szCs w:val="21"/>
        </w:rPr>
      </w:pPr>
      <w:r w:rsidRPr="00D94591">
        <w:rPr>
          <w:szCs w:val="21"/>
        </w:rPr>
        <w:t>Record 111 of 273</w:t>
      </w:r>
    </w:p>
    <w:p w:rsidR="001B6390" w:rsidRPr="00D94591" w:rsidRDefault="001B6390" w:rsidP="001B6390">
      <w:pPr>
        <w:rPr>
          <w:szCs w:val="21"/>
        </w:rPr>
      </w:pPr>
      <w:r w:rsidRPr="00D94591">
        <w:rPr>
          <w:szCs w:val="21"/>
        </w:rPr>
        <w:t>Title: Comparative Studies on Energetic TATB and TATB/F-2314: From Theory to Experiment</w:t>
      </w:r>
    </w:p>
    <w:p w:rsidR="001B6390" w:rsidRPr="00D94591" w:rsidRDefault="001B6390" w:rsidP="001B6390">
      <w:pPr>
        <w:rPr>
          <w:szCs w:val="21"/>
        </w:rPr>
      </w:pPr>
      <w:r w:rsidRPr="00D94591">
        <w:rPr>
          <w:szCs w:val="21"/>
        </w:rPr>
        <w:t>Author(s): Yan, XL (Yan, Xilin); Zhao, GZ (Zhao, Guozheng); Tang, W (Tang, Wei); Tang, MF (Tang, Mingfeng)</w:t>
      </w:r>
    </w:p>
    <w:p w:rsidR="001B6390" w:rsidRPr="00D94591" w:rsidRDefault="001B6390" w:rsidP="001B6390">
      <w:pPr>
        <w:rPr>
          <w:szCs w:val="21"/>
        </w:rPr>
      </w:pPr>
      <w:r w:rsidRPr="00D94591">
        <w:rPr>
          <w:szCs w:val="21"/>
        </w:rPr>
        <w:t xml:space="preserve">Source: CHIANG MAI JOURNAL OF SCIENCE  Volume: 45  Issue: 4  Pages: 1985-1994  Published: JUL 2018  </w:t>
      </w:r>
    </w:p>
    <w:p w:rsidR="001B6390" w:rsidRPr="00D94591" w:rsidRDefault="001B6390" w:rsidP="001B6390">
      <w:pPr>
        <w:rPr>
          <w:szCs w:val="21"/>
        </w:rPr>
      </w:pPr>
      <w:r w:rsidRPr="00D94591">
        <w:rPr>
          <w:szCs w:val="21"/>
        </w:rPr>
        <w:t>Accession Number: WOS:000441346200032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 Xilin; Tang, Wei; Tang, Mingfeng] China Acad Engn Phys, Inst Chem Mat, Mianyang 621999, Peoples R China. </w:t>
      </w:r>
    </w:p>
    <w:p w:rsidR="001B6390" w:rsidRPr="00D94591" w:rsidRDefault="001B6390" w:rsidP="001B6390">
      <w:pPr>
        <w:rPr>
          <w:szCs w:val="21"/>
        </w:rPr>
      </w:pPr>
      <w:r w:rsidRPr="00D94591">
        <w:rPr>
          <w:szCs w:val="21"/>
        </w:rPr>
        <w:t xml:space="preserve">[Zhao, Guozheng] Shanxi Normal Univ, Sch Chem &amp; Mat Sci, Linfen 041004, Peoples R China. </w:t>
      </w:r>
    </w:p>
    <w:p w:rsidR="001B6390" w:rsidRPr="00D94591" w:rsidRDefault="001B6390" w:rsidP="001B6390">
      <w:pPr>
        <w:rPr>
          <w:szCs w:val="21"/>
        </w:rPr>
      </w:pPr>
      <w:r w:rsidRPr="00D94591">
        <w:rPr>
          <w:szCs w:val="21"/>
        </w:rPr>
        <w:t>[Zhao, Guozheng] Purdue Univ, Coll Pharm, W Lafayette, IN 47907 USA.</w:t>
      </w:r>
    </w:p>
    <w:p w:rsidR="001B6390" w:rsidRPr="00D94591" w:rsidRDefault="001B6390" w:rsidP="001B6390">
      <w:pPr>
        <w:rPr>
          <w:szCs w:val="21"/>
        </w:rPr>
      </w:pPr>
      <w:r w:rsidRPr="00D94591">
        <w:rPr>
          <w:szCs w:val="21"/>
        </w:rPr>
        <w:t>Reprint Address: Zhao, GZ (reprint author), Shanxi Normal Univ, Sch Chem &amp; Mat Sci, Linfen 041004, Peoples R China.</w:t>
      </w:r>
    </w:p>
    <w:p w:rsidR="001B6390" w:rsidRPr="00D94591" w:rsidRDefault="001B6390" w:rsidP="001B6390">
      <w:pPr>
        <w:rPr>
          <w:szCs w:val="21"/>
        </w:rPr>
      </w:pPr>
      <w:r w:rsidRPr="00D94591">
        <w:rPr>
          <w:szCs w:val="21"/>
        </w:rPr>
        <w:t>Zhao, GZ (reprint author), Purdue Univ, Coll Pharm, W Lafayette, IN 47907 USA.</w:t>
      </w:r>
    </w:p>
    <w:p w:rsidR="001B6390" w:rsidRPr="00D94591" w:rsidRDefault="001B6390" w:rsidP="001B6390">
      <w:pPr>
        <w:rPr>
          <w:szCs w:val="21"/>
        </w:rPr>
      </w:pPr>
      <w:r w:rsidRPr="00D94591">
        <w:rPr>
          <w:szCs w:val="21"/>
        </w:rPr>
        <w:t>E-mail Addresses: zhaoguozheng99@126.com</w:t>
      </w:r>
    </w:p>
    <w:p w:rsidR="001B6390" w:rsidRPr="00D94591" w:rsidRDefault="001B6390" w:rsidP="001B6390">
      <w:pPr>
        <w:rPr>
          <w:szCs w:val="21"/>
        </w:rPr>
      </w:pPr>
      <w:r w:rsidRPr="00D94591">
        <w:rPr>
          <w:szCs w:val="21"/>
        </w:rPr>
        <w:t>IDS Number: GQ0YE</w:t>
      </w:r>
    </w:p>
    <w:p w:rsidR="001B6390" w:rsidRDefault="001B6390" w:rsidP="001B6390">
      <w:pPr>
        <w:rPr>
          <w:szCs w:val="21"/>
        </w:rPr>
      </w:pPr>
      <w:r w:rsidRPr="00D94591">
        <w:rPr>
          <w:szCs w:val="21"/>
        </w:rPr>
        <w:t>ISSN: 0125-2526</w:t>
      </w:r>
    </w:p>
    <w:p w:rsidR="001B6390" w:rsidRPr="00D94591" w:rsidRDefault="001B6390" w:rsidP="001B6390">
      <w:pPr>
        <w:rPr>
          <w:szCs w:val="21"/>
        </w:rPr>
      </w:pPr>
    </w:p>
    <w:p w:rsidR="001B6390" w:rsidRPr="00D94591" w:rsidRDefault="001B6390" w:rsidP="001B6390">
      <w:pPr>
        <w:rPr>
          <w:szCs w:val="21"/>
        </w:rPr>
      </w:pPr>
      <w:r w:rsidRPr="00D94591">
        <w:rPr>
          <w:szCs w:val="21"/>
        </w:rPr>
        <w:t>Record 112 of 273</w:t>
      </w:r>
    </w:p>
    <w:p w:rsidR="001B6390" w:rsidRPr="00D94591" w:rsidRDefault="001B6390" w:rsidP="001B6390">
      <w:pPr>
        <w:rPr>
          <w:szCs w:val="21"/>
        </w:rPr>
      </w:pPr>
      <w:r w:rsidRPr="00D94591">
        <w:rPr>
          <w:szCs w:val="21"/>
        </w:rPr>
        <w:t>Title: A carbon quantum dots-enhanced chemiluminescence method for the determination of gallic acid in food samples</w:t>
      </w:r>
    </w:p>
    <w:p w:rsidR="001B6390" w:rsidRPr="00D94591" w:rsidRDefault="001B6390" w:rsidP="001B6390">
      <w:pPr>
        <w:rPr>
          <w:szCs w:val="21"/>
        </w:rPr>
      </w:pPr>
      <w:r w:rsidRPr="00D94591">
        <w:rPr>
          <w:szCs w:val="21"/>
        </w:rPr>
        <w:t>Author(s): Chen, XX (Chen, Xiaoxia); Zhang, JM (Zhang, Junmei); Han, SQ (Han, Suqin); Liu, HZ (Liu, Haizhen); Du, Y (Du, Yao)</w:t>
      </w:r>
    </w:p>
    <w:p w:rsidR="001B6390" w:rsidRPr="00D94591" w:rsidRDefault="001B6390" w:rsidP="001B6390">
      <w:pPr>
        <w:rPr>
          <w:szCs w:val="21"/>
        </w:rPr>
      </w:pPr>
      <w:r w:rsidRPr="00D94591">
        <w:rPr>
          <w:szCs w:val="21"/>
        </w:rPr>
        <w:t xml:space="preserve">Source: JOURNAL OF THE CHINESE CHEMICAL SOCIETY  Volume: 65  Issue: 7  Pages: 883-887  DOI: 10.1002/jccs.201700453  Published: JUL 2018  </w:t>
      </w:r>
    </w:p>
    <w:p w:rsidR="001B6390" w:rsidRPr="00D94591" w:rsidRDefault="001B6390" w:rsidP="001B6390">
      <w:pPr>
        <w:rPr>
          <w:szCs w:val="21"/>
        </w:rPr>
      </w:pPr>
      <w:r w:rsidRPr="00D94591">
        <w:rPr>
          <w:szCs w:val="21"/>
        </w:rPr>
        <w:t>Accession Number: WOS:000438511800011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 Xiaoxia; Zhang, Junmei; Han, Suqin] Shanxi Normal Univ, Sch Chem &amp; Mat Sci, Linfen 041004, Shanxi, Peoples R China. </w:t>
      </w:r>
    </w:p>
    <w:p w:rsidR="001B6390" w:rsidRPr="00D94591" w:rsidRDefault="001B6390" w:rsidP="001B6390">
      <w:pPr>
        <w:rPr>
          <w:szCs w:val="21"/>
        </w:rPr>
      </w:pPr>
      <w:r w:rsidRPr="00D94591">
        <w:rPr>
          <w:szCs w:val="21"/>
        </w:rPr>
        <w:t xml:space="preserve">[Liu, Haizhen; Du, Yao] Shanxi Normal Univ, Modern Coll Human &amp; Sci, Dept Chem, Linfen, Peoples </w:t>
      </w:r>
      <w:r w:rsidRPr="00D94591">
        <w:rPr>
          <w:szCs w:val="21"/>
        </w:rPr>
        <w:lastRenderedPageBreak/>
        <w:t>R China.</w:t>
      </w:r>
    </w:p>
    <w:p w:rsidR="001B6390" w:rsidRPr="00D94591" w:rsidRDefault="001B6390" w:rsidP="001B6390">
      <w:pPr>
        <w:rPr>
          <w:szCs w:val="21"/>
        </w:rPr>
      </w:pPr>
      <w:r w:rsidRPr="00D94591">
        <w:rPr>
          <w:szCs w:val="21"/>
        </w:rPr>
        <w:t>Reprint Address: Han, SQ (reprint author), Shanxi Normal Univ, Sch Chem &amp; Mat Sci, Linfen 041004, Shanxi, Peoples R China.</w:t>
      </w:r>
    </w:p>
    <w:p w:rsidR="001B6390" w:rsidRPr="00D94591" w:rsidRDefault="001B6390" w:rsidP="001B6390">
      <w:pPr>
        <w:rPr>
          <w:szCs w:val="21"/>
        </w:rPr>
      </w:pPr>
      <w:r w:rsidRPr="00D94591">
        <w:rPr>
          <w:szCs w:val="21"/>
        </w:rPr>
        <w:t>E-mail Addresses: hsq@sxnu.edu.cn</w:t>
      </w:r>
    </w:p>
    <w:p w:rsidR="001B6390" w:rsidRPr="00D94591" w:rsidRDefault="001B6390" w:rsidP="001B6390">
      <w:pPr>
        <w:rPr>
          <w:szCs w:val="21"/>
        </w:rPr>
      </w:pPr>
      <w:r w:rsidRPr="00D94591">
        <w:rPr>
          <w:szCs w:val="21"/>
        </w:rPr>
        <w:t>IDS Number: GM8UR</w:t>
      </w:r>
    </w:p>
    <w:p w:rsidR="001B6390" w:rsidRPr="00D94591" w:rsidRDefault="001B6390" w:rsidP="001B6390">
      <w:pPr>
        <w:rPr>
          <w:szCs w:val="21"/>
        </w:rPr>
      </w:pPr>
      <w:r w:rsidRPr="00D94591">
        <w:rPr>
          <w:szCs w:val="21"/>
        </w:rPr>
        <w:t>ISSN: 0009-4536</w:t>
      </w:r>
    </w:p>
    <w:p w:rsidR="001B6390" w:rsidRDefault="001B6390" w:rsidP="001B6390">
      <w:pPr>
        <w:rPr>
          <w:szCs w:val="21"/>
        </w:rPr>
      </w:pPr>
      <w:r w:rsidRPr="00D94591">
        <w:rPr>
          <w:szCs w:val="21"/>
        </w:rPr>
        <w:t>eISSN: 2192-6549</w:t>
      </w:r>
    </w:p>
    <w:p w:rsidR="001B6390" w:rsidRPr="00D94591" w:rsidRDefault="001B6390" w:rsidP="001B6390">
      <w:pPr>
        <w:rPr>
          <w:szCs w:val="21"/>
        </w:rPr>
      </w:pPr>
    </w:p>
    <w:p w:rsidR="001B6390" w:rsidRPr="00D94591" w:rsidRDefault="001B6390" w:rsidP="001B6390">
      <w:pPr>
        <w:rPr>
          <w:szCs w:val="21"/>
        </w:rPr>
      </w:pPr>
      <w:r w:rsidRPr="00D94591">
        <w:rPr>
          <w:szCs w:val="21"/>
        </w:rPr>
        <w:t>Record 113 of 273</w:t>
      </w:r>
    </w:p>
    <w:p w:rsidR="001B6390" w:rsidRPr="00D94591" w:rsidRDefault="001B6390" w:rsidP="001B6390">
      <w:pPr>
        <w:rPr>
          <w:szCs w:val="21"/>
        </w:rPr>
      </w:pPr>
      <w:r w:rsidRPr="00D94591">
        <w:rPr>
          <w:szCs w:val="21"/>
        </w:rPr>
        <w:t>Title: Hopf bifurcation of a delayed chemostat model with general monotone response functions</w:t>
      </w:r>
    </w:p>
    <w:p w:rsidR="001B6390" w:rsidRPr="00D94591" w:rsidRDefault="001B6390" w:rsidP="001B6390">
      <w:pPr>
        <w:rPr>
          <w:szCs w:val="21"/>
        </w:rPr>
      </w:pPr>
      <w:r w:rsidRPr="00D94591">
        <w:rPr>
          <w:szCs w:val="21"/>
        </w:rPr>
        <w:t>Author(s): Sun, SL (Sun, Shulin); Guo, CH (Guo, Cuihua); Liu, X (Liu, Xing)</w:t>
      </w:r>
    </w:p>
    <w:p w:rsidR="001B6390" w:rsidRPr="00D94591" w:rsidRDefault="001B6390" w:rsidP="001B6390">
      <w:pPr>
        <w:rPr>
          <w:szCs w:val="21"/>
        </w:rPr>
      </w:pPr>
      <w:r w:rsidRPr="00D94591">
        <w:rPr>
          <w:szCs w:val="21"/>
        </w:rPr>
        <w:t xml:space="preserve">Source: COMPUTATIONAL &amp; APPLIED MATHEMATICS  Volume: 37  Issue: 3  Pages: 2714-2737  DOI: 10.1007/s40314-017-0476-3  Published: JUL 2018  </w:t>
      </w:r>
    </w:p>
    <w:p w:rsidR="001B6390" w:rsidRPr="00D94591" w:rsidRDefault="001B6390" w:rsidP="001B6390">
      <w:pPr>
        <w:rPr>
          <w:szCs w:val="21"/>
        </w:rPr>
      </w:pPr>
      <w:r w:rsidRPr="00D94591">
        <w:rPr>
          <w:szCs w:val="21"/>
        </w:rPr>
        <w:t>Accession Number: WOS:000438312300018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[Sun, Shulin; Liu, Xing] Shanxi Normal Univ, Sch Math &amp; Comp Sci, Linfen 041004, Shanxi, Peoples R China. </w:t>
      </w:r>
    </w:p>
    <w:p w:rsidR="001B6390" w:rsidRPr="00D94591" w:rsidRDefault="001B6390" w:rsidP="001B6390">
      <w:pPr>
        <w:rPr>
          <w:szCs w:val="21"/>
        </w:rPr>
      </w:pPr>
      <w:r w:rsidRPr="00D94591">
        <w:rPr>
          <w:szCs w:val="21"/>
        </w:rPr>
        <w:t>[Guo, Cuihua] Shanxi Univ, Sch Math Sci, Taiyuan 030006, Shanxi, Peoples R China.</w:t>
      </w:r>
    </w:p>
    <w:p w:rsidR="001B6390" w:rsidRPr="00D94591" w:rsidRDefault="001B6390" w:rsidP="001B6390">
      <w:pPr>
        <w:rPr>
          <w:szCs w:val="21"/>
        </w:rPr>
      </w:pPr>
      <w:r w:rsidRPr="00D94591">
        <w:rPr>
          <w:szCs w:val="21"/>
        </w:rPr>
        <w:t>Reprint Address: Sun, SL (reprint author), Shanxi Normal Univ, Sch Math &amp; Comp Sci, Linfen 041004, Shanxi, Peoples R China.</w:t>
      </w:r>
    </w:p>
    <w:p w:rsidR="001B6390" w:rsidRPr="00D94591" w:rsidRDefault="001B6390" w:rsidP="001B6390">
      <w:pPr>
        <w:rPr>
          <w:szCs w:val="21"/>
        </w:rPr>
      </w:pPr>
      <w:r w:rsidRPr="00D94591">
        <w:rPr>
          <w:szCs w:val="21"/>
        </w:rPr>
        <w:t>E-mail Addresses: Sunshulin2013@163.com</w:t>
      </w:r>
    </w:p>
    <w:p w:rsidR="001B6390" w:rsidRPr="00D94591" w:rsidRDefault="001B6390" w:rsidP="001B6390">
      <w:pPr>
        <w:rPr>
          <w:szCs w:val="21"/>
        </w:rPr>
      </w:pPr>
      <w:r w:rsidRPr="00D94591">
        <w:rPr>
          <w:szCs w:val="21"/>
        </w:rPr>
        <w:t>IDS Number: GM6UR</w:t>
      </w:r>
    </w:p>
    <w:p w:rsidR="001B6390" w:rsidRPr="00D94591" w:rsidRDefault="001B6390" w:rsidP="001B6390">
      <w:pPr>
        <w:rPr>
          <w:szCs w:val="21"/>
        </w:rPr>
      </w:pPr>
      <w:r w:rsidRPr="00D94591">
        <w:rPr>
          <w:szCs w:val="21"/>
        </w:rPr>
        <w:t>ISSN: 0101-8205</w:t>
      </w:r>
    </w:p>
    <w:p w:rsidR="001B6390" w:rsidRDefault="001B6390" w:rsidP="001B6390">
      <w:pPr>
        <w:rPr>
          <w:szCs w:val="21"/>
        </w:rPr>
      </w:pPr>
      <w:r w:rsidRPr="00D94591">
        <w:rPr>
          <w:szCs w:val="21"/>
        </w:rPr>
        <w:t>eISSN: 1807-0302</w:t>
      </w:r>
    </w:p>
    <w:p w:rsidR="001B6390" w:rsidRPr="00D94591" w:rsidRDefault="001B6390" w:rsidP="001B6390">
      <w:pPr>
        <w:rPr>
          <w:szCs w:val="21"/>
        </w:rPr>
      </w:pPr>
    </w:p>
    <w:p w:rsidR="001B6390" w:rsidRPr="00D94591" w:rsidRDefault="001B6390" w:rsidP="001B6390">
      <w:pPr>
        <w:rPr>
          <w:szCs w:val="21"/>
        </w:rPr>
      </w:pPr>
      <w:r w:rsidRPr="00D94591">
        <w:rPr>
          <w:szCs w:val="21"/>
        </w:rPr>
        <w:t>Record 114 of 273</w:t>
      </w:r>
    </w:p>
    <w:p w:rsidR="001B6390" w:rsidRPr="00D94591" w:rsidRDefault="001B6390" w:rsidP="001B6390">
      <w:pPr>
        <w:rPr>
          <w:szCs w:val="21"/>
        </w:rPr>
      </w:pPr>
      <w:r w:rsidRPr="00D94591">
        <w:rPr>
          <w:szCs w:val="21"/>
        </w:rPr>
        <w:t>Title: Photochromic Porous and Nonporous Viologen-Based Metal-Organic Frameworks for Visually Detecting Oxygen</w:t>
      </w:r>
    </w:p>
    <w:p w:rsidR="001B6390" w:rsidRPr="00D94591" w:rsidRDefault="001B6390" w:rsidP="001B6390">
      <w:pPr>
        <w:rPr>
          <w:szCs w:val="21"/>
        </w:rPr>
      </w:pPr>
      <w:r w:rsidRPr="00D94591">
        <w:rPr>
          <w:szCs w:val="21"/>
        </w:rPr>
        <w:t>Author(s): Li, SL (Li, Shi-Li); Han, M (Han, Min); Wu, B (Wu, Bin); Wang, J (Wang, Jie); Zhang, XM (Zhang, Xian-Ming)</w:t>
      </w:r>
    </w:p>
    <w:p w:rsidR="001B6390" w:rsidRPr="00D94591" w:rsidRDefault="001B6390" w:rsidP="001B6390">
      <w:pPr>
        <w:rPr>
          <w:szCs w:val="21"/>
        </w:rPr>
      </w:pPr>
      <w:r w:rsidRPr="00D94591">
        <w:rPr>
          <w:szCs w:val="21"/>
        </w:rPr>
        <w:t xml:space="preserve">Source: CRYSTAL GROWTH &amp; DESIGN  Volume: 18  Issue: 7  Pages: 3883-3889  DOI: 10.1021/acs.cgd.8b00189  Published: JUL 2018  </w:t>
      </w:r>
    </w:p>
    <w:p w:rsidR="001B6390" w:rsidRPr="00D94591" w:rsidRDefault="001B6390" w:rsidP="001B6390">
      <w:pPr>
        <w:rPr>
          <w:szCs w:val="21"/>
        </w:rPr>
      </w:pPr>
      <w:r w:rsidRPr="00D94591">
        <w:rPr>
          <w:szCs w:val="21"/>
        </w:rPr>
        <w:t>Accession Number: WOS:000438007200022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Shi-Li; Han, Min; Wu, Bin; Wang, Jie; Zhang, Xian-Ming] Shanxi Normal Univ, Sch Chem &amp; Mat Sci, Minist Educ, Key Lab Magnet Mol &amp; Magnet Informat Mat, Linfen 041004, Peoples R China. </w:t>
      </w:r>
    </w:p>
    <w:p w:rsidR="001B6390" w:rsidRPr="00D94591" w:rsidRDefault="001B6390" w:rsidP="001B6390">
      <w:pPr>
        <w:rPr>
          <w:szCs w:val="21"/>
        </w:rPr>
      </w:pPr>
      <w:r w:rsidRPr="00D94591">
        <w:rPr>
          <w:szCs w:val="21"/>
        </w:rPr>
        <w:t>[Zhang, Xian-Ming] Shanxi Univ, Inst Crystalline Mat, Taiyuan 030006, Shanxi, Peoples R China.</w:t>
      </w:r>
    </w:p>
    <w:p w:rsidR="001B6390" w:rsidRPr="00D94591" w:rsidRDefault="001B6390" w:rsidP="001B6390">
      <w:pPr>
        <w:rPr>
          <w:szCs w:val="21"/>
        </w:rPr>
      </w:pPr>
      <w:r w:rsidRPr="00D94591">
        <w:rPr>
          <w:szCs w:val="21"/>
        </w:rPr>
        <w:t>Reprint Address: Li, SL; Zhang, XM (reprint author), Shanxi Normal Univ, Sch Chem &amp; Mat Sci, Minist Educ, Key Lab Magnet Mol &amp; Magnet Informat Mat, Linfen 041004, Peoples R China.</w:t>
      </w:r>
    </w:p>
    <w:p w:rsidR="001B6390" w:rsidRPr="00D94591" w:rsidRDefault="001B6390" w:rsidP="001B6390">
      <w:pPr>
        <w:rPr>
          <w:szCs w:val="21"/>
        </w:rPr>
      </w:pPr>
      <w:r w:rsidRPr="00D94591">
        <w:rPr>
          <w:szCs w:val="21"/>
        </w:rPr>
        <w:t>Zhang, XM (reprint author), Shanxi Univ, Inst Crystalline Mat, Taiyuan 030006, Shanxi, Peoples R China.</w:t>
      </w:r>
    </w:p>
    <w:p w:rsidR="001B6390" w:rsidRPr="00D94591" w:rsidRDefault="001B6390" w:rsidP="001B6390">
      <w:pPr>
        <w:rPr>
          <w:szCs w:val="21"/>
        </w:rPr>
      </w:pPr>
      <w:r w:rsidRPr="00D94591">
        <w:rPr>
          <w:szCs w:val="21"/>
        </w:rPr>
        <w:lastRenderedPageBreak/>
        <w:t>E-mail Addresses: lsl830828@163.com; zhangxm@dns.sxnu.edu.cn</w:t>
      </w:r>
    </w:p>
    <w:p w:rsidR="001B6390" w:rsidRPr="00D94591" w:rsidRDefault="001B6390" w:rsidP="001B6390">
      <w:pPr>
        <w:rPr>
          <w:szCs w:val="21"/>
        </w:rPr>
      </w:pPr>
      <w:r w:rsidRPr="00D94591">
        <w:rPr>
          <w:szCs w:val="21"/>
        </w:rPr>
        <w:t>IDS Number: GM3LX</w:t>
      </w:r>
    </w:p>
    <w:p w:rsidR="001B6390" w:rsidRPr="00D94591" w:rsidRDefault="001B6390" w:rsidP="001B6390">
      <w:pPr>
        <w:rPr>
          <w:szCs w:val="21"/>
        </w:rPr>
      </w:pPr>
      <w:r w:rsidRPr="00D94591">
        <w:rPr>
          <w:szCs w:val="21"/>
        </w:rPr>
        <w:t>ISSN: 1528-7483</w:t>
      </w:r>
    </w:p>
    <w:p w:rsidR="001B6390" w:rsidRDefault="001B6390" w:rsidP="001B6390">
      <w:pPr>
        <w:rPr>
          <w:szCs w:val="21"/>
        </w:rPr>
      </w:pPr>
      <w:r w:rsidRPr="00D94591">
        <w:rPr>
          <w:szCs w:val="21"/>
        </w:rPr>
        <w:t>eISSN: 1528-7505</w:t>
      </w:r>
    </w:p>
    <w:p w:rsidR="001B6390" w:rsidRPr="00D94591" w:rsidRDefault="001B6390" w:rsidP="001B6390">
      <w:pPr>
        <w:rPr>
          <w:szCs w:val="21"/>
        </w:rPr>
      </w:pPr>
    </w:p>
    <w:p w:rsidR="001B6390" w:rsidRPr="00D94591" w:rsidRDefault="001B6390" w:rsidP="001B6390">
      <w:pPr>
        <w:rPr>
          <w:szCs w:val="21"/>
        </w:rPr>
      </w:pPr>
      <w:r w:rsidRPr="00D94591">
        <w:rPr>
          <w:szCs w:val="21"/>
        </w:rPr>
        <w:t>Record 115 of 273</w:t>
      </w:r>
    </w:p>
    <w:p w:rsidR="001B6390" w:rsidRPr="00D94591" w:rsidRDefault="001B6390" w:rsidP="001B6390">
      <w:pPr>
        <w:rPr>
          <w:szCs w:val="21"/>
        </w:rPr>
      </w:pPr>
      <w:r w:rsidRPr="00D94591">
        <w:rPr>
          <w:szCs w:val="21"/>
        </w:rPr>
        <w:t>Title: Synthesis, characterisation, and evaluation of core-shell Fe3O4/SiO2/polypyrrole composite nanoparticles</w:t>
      </w:r>
    </w:p>
    <w:p w:rsidR="001B6390" w:rsidRPr="00D94591" w:rsidRDefault="001B6390" w:rsidP="001B6390">
      <w:pPr>
        <w:rPr>
          <w:szCs w:val="21"/>
        </w:rPr>
      </w:pPr>
      <w:r w:rsidRPr="00D94591">
        <w:rPr>
          <w:szCs w:val="21"/>
        </w:rPr>
        <w:t>Author(s): Li, B (Li, Bei); Qiao, YS (Qiao, Yongsheng); An, JH (An, Jinhui); Shen, LZ (Shen, Lazhen); Ma, Q (Ma, Qi); Guo, Y (Guo, Yong)</w:t>
      </w:r>
    </w:p>
    <w:p w:rsidR="001B6390" w:rsidRPr="00D94591" w:rsidRDefault="001B6390" w:rsidP="001B6390">
      <w:pPr>
        <w:rPr>
          <w:szCs w:val="21"/>
        </w:rPr>
      </w:pPr>
      <w:r w:rsidRPr="00D94591">
        <w:rPr>
          <w:szCs w:val="21"/>
        </w:rPr>
        <w:t xml:space="preserve">Source: MICRO &amp; NANO LETTERS  Volume: 13  Issue: 7  Pages: 902-906  DOI: 10.1049/mnl.2017.0907  Published: JUL 2018  </w:t>
      </w:r>
    </w:p>
    <w:p w:rsidR="001B6390" w:rsidRPr="00D94591" w:rsidRDefault="001B6390" w:rsidP="001B6390">
      <w:pPr>
        <w:rPr>
          <w:szCs w:val="21"/>
        </w:rPr>
      </w:pPr>
      <w:r w:rsidRPr="00D94591">
        <w:rPr>
          <w:szCs w:val="21"/>
        </w:rPr>
        <w:t>Accession Number: WOS:000437450100003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Bei; An, Jinhui] Shanxi Normal Univ, Sch Chem &amp; Mat Sci, Linfen 041004, Peoples R China. </w:t>
      </w:r>
    </w:p>
    <w:p w:rsidR="001B6390" w:rsidRPr="00D94591" w:rsidRDefault="001B6390" w:rsidP="001B6390">
      <w:pPr>
        <w:rPr>
          <w:szCs w:val="21"/>
        </w:rPr>
      </w:pPr>
      <w:r w:rsidRPr="00D94591">
        <w:rPr>
          <w:szCs w:val="21"/>
        </w:rPr>
        <w:t xml:space="preserve">[Li, Bei; An, Jinhui; Shen, Lazhen; Ma, Qi; Guo, Yong] Shanxi Datong Univ, Inst Appl Chem, Sch Chem &amp; Environm Engn, Datong 037009, Peoples R China. </w:t>
      </w:r>
    </w:p>
    <w:p w:rsidR="001B6390" w:rsidRPr="00D94591" w:rsidRDefault="001B6390" w:rsidP="001B6390">
      <w:pPr>
        <w:rPr>
          <w:szCs w:val="21"/>
        </w:rPr>
      </w:pPr>
      <w:r w:rsidRPr="00D94591">
        <w:rPr>
          <w:szCs w:val="21"/>
        </w:rPr>
        <w:t>[Qiao, Yongsheng] Xinzhou Teachers Univ, Dept Chem, Xinzhou 034000, Peoples R China.</w:t>
      </w:r>
    </w:p>
    <w:p w:rsidR="001B6390" w:rsidRPr="00D94591" w:rsidRDefault="001B6390" w:rsidP="001B6390">
      <w:pPr>
        <w:rPr>
          <w:szCs w:val="21"/>
        </w:rPr>
      </w:pPr>
      <w:r w:rsidRPr="00D94591">
        <w:rPr>
          <w:szCs w:val="21"/>
        </w:rPr>
        <w:t>Reprint Address: Shen, LZ (reprint author), Shanxi Datong Univ, Inst Appl Chem, Sch Chem &amp; Environm Engn, Datong 037009, Peoples R China.</w:t>
      </w:r>
    </w:p>
    <w:p w:rsidR="001B6390" w:rsidRPr="00D94591" w:rsidRDefault="001B6390" w:rsidP="001B6390">
      <w:pPr>
        <w:rPr>
          <w:szCs w:val="21"/>
        </w:rPr>
      </w:pPr>
      <w:r w:rsidRPr="00D94591">
        <w:rPr>
          <w:szCs w:val="21"/>
        </w:rPr>
        <w:t>E-mail Addresses: shenlazhen@163.com</w:t>
      </w:r>
    </w:p>
    <w:p w:rsidR="001B6390" w:rsidRPr="00D94591" w:rsidRDefault="001B6390" w:rsidP="001B6390">
      <w:pPr>
        <w:rPr>
          <w:szCs w:val="21"/>
        </w:rPr>
      </w:pPr>
      <w:r w:rsidRPr="00D94591">
        <w:rPr>
          <w:szCs w:val="21"/>
        </w:rPr>
        <w:t>IDS Number: GL8FF</w:t>
      </w:r>
    </w:p>
    <w:p w:rsidR="001B6390" w:rsidRDefault="001B6390" w:rsidP="001B6390">
      <w:pPr>
        <w:rPr>
          <w:szCs w:val="21"/>
        </w:rPr>
      </w:pPr>
      <w:r w:rsidRPr="00D94591">
        <w:rPr>
          <w:szCs w:val="21"/>
        </w:rPr>
        <w:t>ISSN: 1750-0443</w:t>
      </w:r>
    </w:p>
    <w:p w:rsidR="001B6390" w:rsidRPr="00D94591" w:rsidRDefault="001B6390" w:rsidP="001B6390">
      <w:pPr>
        <w:rPr>
          <w:szCs w:val="21"/>
        </w:rPr>
      </w:pPr>
    </w:p>
    <w:p w:rsidR="001B6390" w:rsidRPr="00D94591" w:rsidRDefault="001B6390" w:rsidP="001B6390">
      <w:pPr>
        <w:rPr>
          <w:szCs w:val="21"/>
        </w:rPr>
      </w:pPr>
      <w:r w:rsidRPr="00D94591">
        <w:rPr>
          <w:szCs w:val="21"/>
        </w:rPr>
        <w:t>Record 116 of 273</w:t>
      </w:r>
    </w:p>
    <w:p w:rsidR="001B6390" w:rsidRPr="00D94591" w:rsidRDefault="001B6390" w:rsidP="001B6390">
      <w:pPr>
        <w:rPr>
          <w:szCs w:val="21"/>
        </w:rPr>
      </w:pPr>
      <w:r w:rsidRPr="00D94591">
        <w:rPr>
          <w:szCs w:val="21"/>
        </w:rPr>
        <w:t>Title: Subtle regulation of cotton resistance to Verticillium wilt mediated by MAPKK family members</w:t>
      </w:r>
    </w:p>
    <w:p w:rsidR="001B6390" w:rsidRPr="00D94591" w:rsidRDefault="001B6390" w:rsidP="001B6390">
      <w:pPr>
        <w:rPr>
          <w:szCs w:val="21"/>
        </w:rPr>
      </w:pPr>
      <w:r w:rsidRPr="00D94591">
        <w:rPr>
          <w:szCs w:val="21"/>
        </w:rPr>
        <w:t>Author(s): Meng, J (Meng Jing); Gao, H (Gao Huan); Zhai, WB (Zhai Weibo); Shi, JY (Shi Jinyan); Zhang, MZ (Zhang Mingzhen); Zhang, WW (Zhang Wenwei); Jian, GL (Jian Guiliang); Zhang, MP (Zhang Meiping); Qi, FJ (Qi Fangjun)</w:t>
      </w:r>
    </w:p>
    <w:p w:rsidR="001B6390" w:rsidRPr="00D94591" w:rsidRDefault="001B6390" w:rsidP="001B6390">
      <w:pPr>
        <w:rPr>
          <w:szCs w:val="21"/>
        </w:rPr>
      </w:pPr>
      <w:r w:rsidRPr="00D94591">
        <w:rPr>
          <w:szCs w:val="21"/>
        </w:rPr>
        <w:t xml:space="preserve">Source: PLANT SCIENCE  Volume: 272  Pages: 235-242  DOI: 10.1016/j.plantsci.2018.05.003  Published: JUL 2018  </w:t>
      </w:r>
    </w:p>
    <w:p w:rsidR="001B6390" w:rsidRPr="00D94591" w:rsidRDefault="001B6390" w:rsidP="001B6390">
      <w:pPr>
        <w:rPr>
          <w:szCs w:val="21"/>
        </w:rPr>
      </w:pPr>
      <w:r w:rsidRPr="00D94591">
        <w:rPr>
          <w:szCs w:val="21"/>
        </w:rPr>
        <w:t>Accession Number: WOS:000437372800025</w:t>
      </w:r>
    </w:p>
    <w:p w:rsidR="001B6390" w:rsidRPr="00D94591" w:rsidRDefault="001B6390" w:rsidP="001B6390">
      <w:pPr>
        <w:rPr>
          <w:szCs w:val="21"/>
        </w:rPr>
      </w:pPr>
      <w:r w:rsidRPr="00D94591">
        <w:rPr>
          <w:szCs w:val="21"/>
        </w:rPr>
        <w:t>PubMed ID: 29807597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[Meng Jing; Gao Huan; Zhai Weibo; Shi Jinyan; Zhang Mingzhen; Zhang Wenwei; Jian Guiliang; Qi Fangjun] Chinese Acad Agr Sci, Inst Plant Protect, State Key Lab Biol Plant Dis &amp; Insect Pests, 2 West Yuan Ming Yuan Rd, Beijing 100193, Peoples R China. </w:t>
      </w:r>
    </w:p>
    <w:p w:rsidR="001B6390" w:rsidRPr="00D94591" w:rsidRDefault="001B6390" w:rsidP="001B6390">
      <w:pPr>
        <w:rPr>
          <w:szCs w:val="21"/>
        </w:rPr>
      </w:pPr>
      <w:r w:rsidRPr="00D94591">
        <w:rPr>
          <w:szCs w:val="21"/>
        </w:rPr>
        <w:t>[Meng Jing; Shi Jinyan; Zhang Meiping] Shanxi Normal Univ, Coll Life Sci, 1 GongYuan St, Linfen 041004, Shanxi, Peoples R China.</w:t>
      </w:r>
    </w:p>
    <w:p w:rsidR="001B6390" w:rsidRPr="00D94591" w:rsidRDefault="001B6390" w:rsidP="001B6390">
      <w:pPr>
        <w:rPr>
          <w:szCs w:val="21"/>
        </w:rPr>
      </w:pPr>
      <w:r w:rsidRPr="00D94591">
        <w:rPr>
          <w:szCs w:val="21"/>
        </w:rPr>
        <w:t>Reprint Address: Qi, FJ (reprint author), Chinese Acad Agr Sci, Inst Plant Protect, State Key Lab Biol Plant Dis &amp; Insect Pests, 2 West Yuan Ming Yuan Rd, Beijing 100193, Peoples R China.</w:t>
      </w:r>
    </w:p>
    <w:p w:rsidR="001B6390" w:rsidRPr="00D94591" w:rsidRDefault="001B6390" w:rsidP="001B6390">
      <w:pPr>
        <w:rPr>
          <w:szCs w:val="21"/>
        </w:rPr>
      </w:pPr>
      <w:r w:rsidRPr="00D94591">
        <w:rPr>
          <w:szCs w:val="21"/>
        </w:rPr>
        <w:lastRenderedPageBreak/>
        <w:t>Zhang, MP (reprint author), Shanxi Normal Univ, Coll Life Sci, 1 GongYuan St, Linfen 041004, Shanxi, Peoples R China.</w:t>
      </w:r>
    </w:p>
    <w:p w:rsidR="001B6390" w:rsidRPr="00D94591" w:rsidRDefault="001B6390" w:rsidP="001B6390">
      <w:pPr>
        <w:rPr>
          <w:szCs w:val="21"/>
        </w:rPr>
      </w:pPr>
      <w:r w:rsidRPr="00D94591">
        <w:rPr>
          <w:szCs w:val="21"/>
        </w:rPr>
        <w:t>E-mail Addresses: zhangmp2006@163.com; fjqi@ippcaas.cn</w:t>
      </w:r>
    </w:p>
    <w:p w:rsidR="001B6390" w:rsidRPr="00D94591" w:rsidRDefault="001B6390" w:rsidP="001B6390">
      <w:pPr>
        <w:rPr>
          <w:szCs w:val="21"/>
        </w:rPr>
      </w:pPr>
      <w:r w:rsidRPr="00D94591">
        <w:rPr>
          <w:szCs w:val="21"/>
        </w:rPr>
        <w:t>IDS Number: GL7IT</w:t>
      </w:r>
    </w:p>
    <w:p w:rsidR="001B6390" w:rsidRDefault="001B6390" w:rsidP="001B6390">
      <w:pPr>
        <w:rPr>
          <w:szCs w:val="21"/>
        </w:rPr>
      </w:pPr>
      <w:r w:rsidRPr="00D94591">
        <w:rPr>
          <w:szCs w:val="21"/>
        </w:rPr>
        <w:t>ISSN: 0168-9452</w:t>
      </w:r>
    </w:p>
    <w:p w:rsidR="001B6390" w:rsidRPr="00D94591" w:rsidRDefault="001B6390" w:rsidP="001B6390">
      <w:pPr>
        <w:rPr>
          <w:szCs w:val="21"/>
        </w:rPr>
      </w:pPr>
    </w:p>
    <w:p w:rsidR="001B6390" w:rsidRPr="00D94591" w:rsidRDefault="001B6390" w:rsidP="001B6390">
      <w:pPr>
        <w:rPr>
          <w:szCs w:val="21"/>
        </w:rPr>
      </w:pPr>
      <w:r w:rsidRPr="00D94591">
        <w:rPr>
          <w:szCs w:val="21"/>
        </w:rPr>
        <w:t>Record 117 of 273</w:t>
      </w:r>
    </w:p>
    <w:p w:rsidR="001B6390" w:rsidRPr="00D94591" w:rsidRDefault="001B6390" w:rsidP="001B6390">
      <w:pPr>
        <w:rPr>
          <w:szCs w:val="21"/>
        </w:rPr>
      </w:pPr>
      <w:r w:rsidRPr="00D94591">
        <w:rPr>
          <w:szCs w:val="21"/>
        </w:rPr>
        <w:t>Title: A Tunable Pd-Sn Alloy Electrocatalyst for CO2 Reduction to Value Added Products from DFT Study</w:t>
      </w:r>
    </w:p>
    <w:p w:rsidR="001B6390" w:rsidRPr="00D94591" w:rsidRDefault="001B6390" w:rsidP="001B6390">
      <w:pPr>
        <w:rPr>
          <w:szCs w:val="21"/>
        </w:rPr>
      </w:pPr>
      <w:r w:rsidRPr="00D94591">
        <w:rPr>
          <w:szCs w:val="21"/>
        </w:rPr>
        <w:t>Author(s): Xing, MM (Xing, Minmin); Guo, L (Guo, Ling); Hao, ZJ (Hao, Zijun)</w:t>
      </w:r>
    </w:p>
    <w:p w:rsidR="001B6390" w:rsidRPr="00D94591" w:rsidRDefault="001B6390" w:rsidP="001B6390">
      <w:pPr>
        <w:rPr>
          <w:szCs w:val="21"/>
        </w:rPr>
      </w:pPr>
      <w:r w:rsidRPr="00D94591">
        <w:rPr>
          <w:szCs w:val="21"/>
        </w:rPr>
        <w:t xml:space="preserve">Source: CATALYSIS LETTERS  Volume: 148  Issue: 7  Pages: 2117-2126  DOI: 10.1007/s10562-018-2430-4  Published: JUL 2018  </w:t>
      </w:r>
    </w:p>
    <w:p w:rsidR="001B6390" w:rsidRPr="00D94591" w:rsidRDefault="001B6390" w:rsidP="001B6390">
      <w:pPr>
        <w:rPr>
          <w:szCs w:val="21"/>
        </w:rPr>
      </w:pPr>
      <w:r w:rsidRPr="00D94591">
        <w:rPr>
          <w:szCs w:val="21"/>
        </w:rPr>
        <w:t>Accession Number: WOS:000435944500031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[Xing, Minmin; Guo, Ling; Hao, Zijun] Shanxi Normal Univ, Key Lab Magnet Mol &amp; Magnet Informat Mat, Minist Educ, Linfen 041004, Peoples R China. </w:t>
      </w:r>
    </w:p>
    <w:p w:rsidR="001B6390" w:rsidRPr="00D94591" w:rsidRDefault="001B6390" w:rsidP="001B6390">
      <w:pPr>
        <w:rPr>
          <w:szCs w:val="21"/>
        </w:rPr>
      </w:pPr>
      <w:r w:rsidRPr="00D94591">
        <w:rPr>
          <w:szCs w:val="21"/>
        </w:rPr>
        <w:t>[Xing, Minmin; Guo, Ling; Hao, Zijun] Shanxi Normal Univ, Sch Chem &amp; Mat Sci, 1 Gongyuan St, Linfen 041004, Peoples R China.</w:t>
      </w:r>
    </w:p>
    <w:p w:rsidR="001B6390" w:rsidRPr="00D94591" w:rsidRDefault="001B6390" w:rsidP="001B6390">
      <w:pPr>
        <w:rPr>
          <w:szCs w:val="21"/>
        </w:rPr>
      </w:pPr>
      <w:r w:rsidRPr="00D94591">
        <w:rPr>
          <w:szCs w:val="21"/>
        </w:rPr>
        <w:t>Reprint Address: Guo, L (reprint author), Shanxi Normal Univ, Key Lab Magnet Mol &amp; Magnet Informat Mat, Minist Educ, Linfen 041004, Peoples R China.</w:t>
      </w:r>
    </w:p>
    <w:p w:rsidR="001B6390" w:rsidRPr="00D94591" w:rsidRDefault="001B6390" w:rsidP="001B6390">
      <w:pPr>
        <w:rPr>
          <w:szCs w:val="21"/>
        </w:rPr>
      </w:pPr>
      <w:r w:rsidRPr="00D94591">
        <w:rPr>
          <w:szCs w:val="21"/>
        </w:rPr>
        <w:t>Guo, L (reprint author), Shanxi Normal Univ, Sch Chem &amp; Mat Sci, 1 Gongyuan St, Linfen 041004, Peoples R China.</w:t>
      </w:r>
    </w:p>
    <w:p w:rsidR="001B6390" w:rsidRPr="00D94591" w:rsidRDefault="001B6390" w:rsidP="001B6390">
      <w:pPr>
        <w:rPr>
          <w:szCs w:val="21"/>
        </w:rPr>
      </w:pPr>
      <w:r w:rsidRPr="00D94591">
        <w:rPr>
          <w:szCs w:val="21"/>
        </w:rPr>
        <w:t>E-mail Addresses: jisuanhuaxue0@163.com</w:t>
      </w:r>
    </w:p>
    <w:p w:rsidR="001B6390" w:rsidRPr="00D94591" w:rsidRDefault="001B6390" w:rsidP="001B6390">
      <w:pPr>
        <w:rPr>
          <w:szCs w:val="21"/>
        </w:rPr>
      </w:pPr>
      <w:r w:rsidRPr="00D94591">
        <w:rPr>
          <w:szCs w:val="21"/>
        </w:rPr>
        <w:t>IDS Number: GK2GG</w:t>
      </w:r>
    </w:p>
    <w:p w:rsidR="001B6390" w:rsidRPr="00D94591" w:rsidRDefault="001B6390" w:rsidP="001B6390">
      <w:pPr>
        <w:rPr>
          <w:szCs w:val="21"/>
        </w:rPr>
      </w:pPr>
      <w:r w:rsidRPr="00D94591">
        <w:rPr>
          <w:szCs w:val="21"/>
        </w:rPr>
        <w:t>ISSN: 1011-372X</w:t>
      </w:r>
    </w:p>
    <w:p w:rsidR="001B6390" w:rsidRDefault="001B6390" w:rsidP="001B6390">
      <w:pPr>
        <w:rPr>
          <w:szCs w:val="21"/>
        </w:rPr>
      </w:pPr>
      <w:r w:rsidRPr="00D94591">
        <w:rPr>
          <w:szCs w:val="21"/>
        </w:rPr>
        <w:t>eISSN: 1572-879X</w:t>
      </w:r>
    </w:p>
    <w:p w:rsidR="001B6390" w:rsidRPr="00D94591" w:rsidRDefault="001B6390" w:rsidP="001B6390">
      <w:pPr>
        <w:rPr>
          <w:szCs w:val="21"/>
        </w:rPr>
      </w:pPr>
    </w:p>
    <w:p w:rsidR="001B6390" w:rsidRPr="00D94591" w:rsidRDefault="001B6390" w:rsidP="001B6390">
      <w:pPr>
        <w:rPr>
          <w:szCs w:val="21"/>
        </w:rPr>
      </w:pPr>
      <w:r w:rsidRPr="00D94591">
        <w:rPr>
          <w:szCs w:val="21"/>
        </w:rPr>
        <w:t>Record 118 of 273</w:t>
      </w:r>
    </w:p>
    <w:p w:rsidR="001B6390" w:rsidRPr="00D94591" w:rsidRDefault="001B6390" w:rsidP="001B6390">
      <w:pPr>
        <w:rPr>
          <w:szCs w:val="21"/>
        </w:rPr>
      </w:pPr>
      <w:r w:rsidRPr="00D94591">
        <w:rPr>
          <w:szCs w:val="21"/>
        </w:rPr>
        <w:t>Title: Change in current and future geographic distributions of Ulmus lamellosa in China</w:t>
      </w:r>
    </w:p>
    <w:p w:rsidR="001B6390" w:rsidRPr="00D94591" w:rsidRDefault="001B6390" w:rsidP="001B6390">
      <w:pPr>
        <w:rPr>
          <w:szCs w:val="21"/>
        </w:rPr>
      </w:pPr>
      <w:r w:rsidRPr="00D94591">
        <w:rPr>
          <w:szCs w:val="21"/>
        </w:rPr>
        <w:t>Author(s): Yan, DT (Yan, Dongting); Chen, W (Chen, Wei); Liu, L (Liu, Li); Li, J (Li, Jing); Liu, L (Liu, Lin); Wang, YL (Wang, Yiling)</w:t>
      </w:r>
    </w:p>
    <w:p w:rsidR="001B6390" w:rsidRPr="00D94591" w:rsidRDefault="001B6390" w:rsidP="001B6390">
      <w:pPr>
        <w:rPr>
          <w:szCs w:val="21"/>
        </w:rPr>
      </w:pPr>
      <w:r w:rsidRPr="00D94591">
        <w:rPr>
          <w:szCs w:val="21"/>
        </w:rPr>
        <w:t xml:space="preserve">Source: JOURNAL OF FORESTRY RESEARCH  Volume: 29  Issue: 4  Pages: 1147-1156  DOI: 10.1007/s11676-017-0503-7  Published: JUL 2018  </w:t>
      </w:r>
    </w:p>
    <w:p w:rsidR="001B6390" w:rsidRPr="00D94591" w:rsidRDefault="001B6390" w:rsidP="001B6390">
      <w:pPr>
        <w:rPr>
          <w:szCs w:val="21"/>
        </w:rPr>
      </w:pPr>
      <w:r w:rsidRPr="00D94591">
        <w:rPr>
          <w:szCs w:val="21"/>
        </w:rPr>
        <w:t>Accession Number: WOS:000433205800029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[Yan, Dongting; Chen, Wei; Liu, Li; Li, Jing; Liu, Lin; Wang, Yiling] Shanxi Normal Univ, Coll Life Sci, 1 Gongyuan St, Linfen City 041000, Peoples R China.</w:t>
      </w:r>
    </w:p>
    <w:p w:rsidR="001B6390" w:rsidRPr="00D94591" w:rsidRDefault="001B6390" w:rsidP="001B6390">
      <w:pPr>
        <w:rPr>
          <w:szCs w:val="21"/>
        </w:rPr>
      </w:pPr>
      <w:r w:rsidRPr="00D94591">
        <w:rPr>
          <w:szCs w:val="21"/>
        </w:rPr>
        <w:t>Reprint Address: Wang, YL (reprint author), Shanxi Normal Univ, Coll Life Sci, 1 Gongyuan St, Linfen City 041000, Peoples R China.</w:t>
      </w:r>
    </w:p>
    <w:p w:rsidR="001B6390" w:rsidRPr="00D94591" w:rsidRDefault="001B6390" w:rsidP="001B6390">
      <w:pPr>
        <w:rPr>
          <w:szCs w:val="21"/>
        </w:rPr>
      </w:pPr>
      <w:r w:rsidRPr="00D94591">
        <w:rPr>
          <w:szCs w:val="21"/>
        </w:rPr>
        <w:t>E-mail Addresses: ylwangbj@hotmail.com</w:t>
      </w:r>
    </w:p>
    <w:p w:rsidR="001B6390" w:rsidRPr="00D94591" w:rsidRDefault="001B6390" w:rsidP="001B6390">
      <w:pPr>
        <w:rPr>
          <w:szCs w:val="21"/>
        </w:rPr>
      </w:pPr>
      <w:r w:rsidRPr="00D94591">
        <w:rPr>
          <w:szCs w:val="21"/>
        </w:rPr>
        <w:t>IDS Number: GH2BE</w:t>
      </w:r>
    </w:p>
    <w:p w:rsidR="001B6390" w:rsidRPr="00D94591" w:rsidRDefault="001B6390" w:rsidP="001B6390">
      <w:pPr>
        <w:rPr>
          <w:szCs w:val="21"/>
        </w:rPr>
      </w:pPr>
      <w:r w:rsidRPr="00D94591">
        <w:rPr>
          <w:szCs w:val="21"/>
        </w:rPr>
        <w:t>ISSN: 1007-662X</w:t>
      </w:r>
    </w:p>
    <w:p w:rsidR="001B6390" w:rsidRDefault="001B6390" w:rsidP="001B6390">
      <w:pPr>
        <w:rPr>
          <w:szCs w:val="21"/>
        </w:rPr>
      </w:pPr>
      <w:r w:rsidRPr="00D94591">
        <w:rPr>
          <w:szCs w:val="21"/>
        </w:rPr>
        <w:lastRenderedPageBreak/>
        <w:t>eISSN: 1993-0607</w:t>
      </w:r>
    </w:p>
    <w:p w:rsidR="001B6390" w:rsidRPr="00D94591" w:rsidRDefault="001B6390" w:rsidP="001B6390">
      <w:pPr>
        <w:rPr>
          <w:szCs w:val="21"/>
        </w:rPr>
      </w:pPr>
    </w:p>
    <w:p w:rsidR="001B6390" w:rsidRPr="00D94591" w:rsidRDefault="001B6390" w:rsidP="001B6390">
      <w:pPr>
        <w:rPr>
          <w:szCs w:val="21"/>
        </w:rPr>
      </w:pPr>
      <w:r w:rsidRPr="00D94591">
        <w:rPr>
          <w:szCs w:val="21"/>
        </w:rPr>
        <w:t>Record 119 of 273</w:t>
      </w:r>
    </w:p>
    <w:p w:rsidR="001B6390" w:rsidRPr="00D94591" w:rsidRDefault="001B6390" w:rsidP="001B6390">
      <w:pPr>
        <w:rPr>
          <w:szCs w:val="21"/>
        </w:rPr>
      </w:pPr>
      <w:r w:rsidRPr="00D94591">
        <w:rPr>
          <w:szCs w:val="21"/>
        </w:rPr>
        <w:t>Title: Novel photo- and/or hydrochromic organometallics derived from methyl viologen cations</w:t>
      </w:r>
    </w:p>
    <w:p w:rsidR="001B6390" w:rsidRPr="00D94591" w:rsidRDefault="001B6390" w:rsidP="001B6390">
      <w:pPr>
        <w:rPr>
          <w:szCs w:val="21"/>
        </w:rPr>
      </w:pPr>
      <w:r w:rsidRPr="00D94591">
        <w:rPr>
          <w:szCs w:val="21"/>
        </w:rPr>
        <w:t>Author(s): Liu, JJ (Liu, Jinjian)</w:t>
      </w:r>
    </w:p>
    <w:p w:rsidR="001B6390" w:rsidRPr="00D94591" w:rsidRDefault="001B6390" w:rsidP="001B6390">
      <w:pPr>
        <w:rPr>
          <w:szCs w:val="21"/>
        </w:rPr>
      </w:pPr>
      <w:r w:rsidRPr="00D94591">
        <w:rPr>
          <w:szCs w:val="21"/>
        </w:rPr>
        <w:t xml:space="preserve">Source: DYES AND PIGMENTS  Volume: 154  Pages: 92-99  DOI: 10.1016/j.dyepig.2018.02.040  Published: JUL 2018  </w:t>
      </w:r>
    </w:p>
    <w:p w:rsidR="001B6390" w:rsidRPr="00D94591" w:rsidRDefault="001B6390" w:rsidP="001B6390">
      <w:pPr>
        <w:rPr>
          <w:szCs w:val="21"/>
        </w:rPr>
      </w:pPr>
      <w:r w:rsidRPr="00D94591">
        <w:rPr>
          <w:szCs w:val="21"/>
        </w:rPr>
        <w:t>Accession Number: WOS:000432501000013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[Liu, Jinjian] Shanxi Normal Univ, Sch Chem &amp; Mat Sci, Magnet Informat Mat Minist Educ, Key Lab Magnet Mol, Linfen 041004, Peoples R China.</w:t>
      </w:r>
    </w:p>
    <w:p w:rsidR="001B6390" w:rsidRPr="00D94591" w:rsidRDefault="001B6390" w:rsidP="001B6390">
      <w:pPr>
        <w:rPr>
          <w:szCs w:val="21"/>
        </w:rPr>
      </w:pPr>
      <w:r w:rsidRPr="00D94591">
        <w:rPr>
          <w:szCs w:val="21"/>
        </w:rPr>
        <w:t>Reprint Address: Liu, JJ (reprint author), Shanxi Normal Univ, Sch Chem &amp; Mat Sci, Magnet Informat Mat Minist Educ, Key Lab Magnet Mol, Linfen 041004, Peoples R China.</w:t>
      </w:r>
    </w:p>
    <w:p w:rsidR="001B6390" w:rsidRPr="00D94591" w:rsidRDefault="001B6390" w:rsidP="001B6390">
      <w:pPr>
        <w:rPr>
          <w:szCs w:val="21"/>
        </w:rPr>
      </w:pPr>
      <w:r w:rsidRPr="00D94591">
        <w:rPr>
          <w:szCs w:val="21"/>
        </w:rPr>
        <w:t>E-mail Addresses: liujj@sxnu.edu.cn</w:t>
      </w:r>
    </w:p>
    <w:p w:rsidR="001B6390" w:rsidRPr="00D94591" w:rsidRDefault="001B6390" w:rsidP="001B6390">
      <w:pPr>
        <w:rPr>
          <w:szCs w:val="21"/>
        </w:rPr>
      </w:pPr>
      <w:r w:rsidRPr="00D94591">
        <w:rPr>
          <w:szCs w:val="21"/>
        </w:rPr>
        <w:t>IDS Number: GG2DU</w:t>
      </w:r>
    </w:p>
    <w:p w:rsidR="001B6390" w:rsidRPr="00D94591" w:rsidRDefault="001B6390" w:rsidP="001B6390">
      <w:pPr>
        <w:rPr>
          <w:szCs w:val="21"/>
        </w:rPr>
      </w:pPr>
      <w:r w:rsidRPr="00D94591">
        <w:rPr>
          <w:szCs w:val="21"/>
        </w:rPr>
        <w:t>ISSN: 0143-7208</w:t>
      </w:r>
    </w:p>
    <w:p w:rsidR="001B6390" w:rsidRPr="00D94591" w:rsidRDefault="001B6390" w:rsidP="001B6390">
      <w:pPr>
        <w:rPr>
          <w:szCs w:val="21"/>
        </w:rPr>
      </w:pPr>
      <w:r w:rsidRPr="00D94591">
        <w:rPr>
          <w:szCs w:val="21"/>
        </w:rPr>
        <w:t>eISSN: 1873-3743</w:t>
      </w:r>
    </w:p>
    <w:p w:rsidR="001B6390" w:rsidRPr="00D94591" w:rsidRDefault="001B6390" w:rsidP="001B6390">
      <w:pPr>
        <w:rPr>
          <w:szCs w:val="21"/>
        </w:rPr>
      </w:pPr>
      <w:r w:rsidRPr="00D94591">
        <w:rPr>
          <w:szCs w:val="21"/>
        </w:rPr>
        <w:t>Record 120 of 273</w:t>
      </w:r>
    </w:p>
    <w:p w:rsidR="001B6390" w:rsidRPr="00D94591" w:rsidRDefault="001B6390" w:rsidP="001B6390">
      <w:pPr>
        <w:rPr>
          <w:szCs w:val="21"/>
        </w:rPr>
      </w:pPr>
      <w:r w:rsidRPr="00D94591">
        <w:rPr>
          <w:szCs w:val="21"/>
        </w:rPr>
        <w:t>Title: Fractional calculus operators and their applications to thermal systems</w:t>
      </w:r>
    </w:p>
    <w:p w:rsidR="001B6390" w:rsidRPr="00D94591" w:rsidRDefault="001B6390" w:rsidP="001B6390">
      <w:pPr>
        <w:rPr>
          <w:szCs w:val="21"/>
        </w:rPr>
      </w:pPr>
      <w:r w:rsidRPr="00D94591">
        <w:rPr>
          <w:szCs w:val="21"/>
        </w:rPr>
        <w:t>Author(s): Agarwal, P (Agarwal, Praveen); Wang, G (Wang, G.); Al-Dhaifallah, M (Al-Dhaifallah, M.)</w:t>
      </w:r>
    </w:p>
    <w:p w:rsidR="001B6390" w:rsidRPr="00D94591" w:rsidRDefault="001B6390" w:rsidP="001B6390">
      <w:pPr>
        <w:rPr>
          <w:szCs w:val="21"/>
        </w:rPr>
      </w:pPr>
      <w:r w:rsidRPr="00D94591">
        <w:rPr>
          <w:szCs w:val="21"/>
        </w:rPr>
        <w:t xml:space="preserve">Source: ADVANCES IN MECHANICAL ENGINEERING  Volume: 10  Issue: 6  Article Number: 1687814018782028  DOI: 10.1177/1687814018782028  Published: JUN 27 2018  </w:t>
      </w:r>
    </w:p>
    <w:p w:rsidR="001B6390" w:rsidRPr="00D94591" w:rsidRDefault="001B6390" w:rsidP="001B6390">
      <w:pPr>
        <w:rPr>
          <w:szCs w:val="21"/>
        </w:rPr>
      </w:pPr>
      <w:r w:rsidRPr="00D94591">
        <w:rPr>
          <w:szCs w:val="21"/>
        </w:rPr>
        <w:t>Accession Number: WOS:000438254200001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Editorial Material</w:t>
      </w:r>
    </w:p>
    <w:p w:rsidR="001B6390" w:rsidRPr="00D94591" w:rsidRDefault="001B6390" w:rsidP="001B6390">
      <w:pPr>
        <w:rPr>
          <w:szCs w:val="21"/>
        </w:rPr>
      </w:pPr>
      <w:r w:rsidRPr="00D94591">
        <w:rPr>
          <w:szCs w:val="21"/>
        </w:rPr>
        <w:t xml:space="preserve">Addresses: [Agarwal, Praveen] Int Ctr Basic &amp; Appl Sci, Jaipur, Rajasthan, India. </w:t>
      </w:r>
    </w:p>
    <w:p w:rsidR="001B6390" w:rsidRPr="00D94591" w:rsidRDefault="001B6390" w:rsidP="001B6390">
      <w:pPr>
        <w:rPr>
          <w:szCs w:val="21"/>
        </w:rPr>
      </w:pPr>
      <w:r w:rsidRPr="00D94591">
        <w:rPr>
          <w:szCs w:val="21"/>
        </w:rPr>
        <w:t xml:space="preserve">[Wang, G.] Shanxi Normal Univ, Linfen, Peoples R China. </w:t>
      </w:r>
    </w:p>
    <w:p w:rsidR="001B6390" w:rsidRPr="00D94591" w:rsidRDefault="001B6390" w:rsidP="001B6390">
      <w:pPr>
        <w:rPr>
          <w:szCs w:val="21"/>
        </w:rPr>
      </w:pPr>
      <w:r w:rsidRPr="00D94591">
        <w:rPr>
          <w:szCs w:val="21"/>
        </w:rPr>
        <w:t>[Al-Dhaifallah, M.] King Fahd Univ Petr &amp; Minerals, Dhahran, Saudi Arabia.</w:t>
      </w:r>
    </w:p>
    <w:p w:rsidR="001B6390" w:rsidRPr="00D94591" w:rsidRDefault="001B6390" w:rsidP="001B6390">
      <w:pPr>
        <w:rPr>
          <w:szCs w:val="21"/>
        </w:rPr>
      </w:pPr>
      <w:r w:rsidRPr="00D94591">
        <w:rPr>
          <w:szCs w:val="21"/>
        </w:rPr>
        <w:t>Reprint Address: Agarwal, P (reprint author), Int Ctr Basic &amp; Appl Sci, Jaipur, Rajasthan, India.</w:t>
      </w:r>
    </w:p>
    <w:p w:rsidR="001B6390" w:rsidRPr="00D94591" w:rsidRDefault="001B6390" w:rsidP="001B6390">
      <w:pPr>
        <w:rPr>
          <w:szCs w:val="21"/>
        </w:rPr>
      </w:pPr>
      <w:r w:rsidRPr="00D94591">
        <w:rPr>
          <w:szCs w:val="21"/>
        </w:rPr>
        <w:t>IDS Number: GM6EM</w:t>
      </w:r>
    </w:p>
    <w:p w:rsidR="001B6390" w:rsidRDefault="001B6390" w:rsidP="001B6390">
      <w:pPr>
        <w:rPr>
          <w:szCs w:val="21"/>
        </w:rPr>
      </w:pPr>
      <w:r w:rsidRPr="00D94591">
        <w:rPr>
          <w:szCs w:val="21"/>
        </w:rPr>
        <w:t>ISSN: 1687-8140</w:t>
      </w:r>
    </w:p>
    <w:p w:rsidR="001B6390" w:rsidRPr="00D94591" w:rsidRDefault="001B6390" w:rsidP="001B6390">
      <w:pPr>
        <w:rPr>
          <w:szCs w:val="21"/>
        </w:rPr>
      </w:pPr>
    </w:p>
    <w:p w:rsidR="001B6390" w:rsidRPr="00D94591" w:rsidRDefault="001B6390" w:rsidP="001B6390">
      <w:pPr>
        <w:rPr>
          <w:szCs w:val="21"/>
        </w:rPr>
      </w:pPr>
      <w:r w:rsidRPr="00D94591">
        <w:rPr>
          <w:szCs w:val="21"/>
        </w:rPr>
        <w:t>Record 121 of 273</w:t>
      </w:r>
    </w:p>
    <w:p w:rsidR="001B6390" w:rsidRPr="00D94591" w:rsidRDefault="001B6390" w:rsidP="001B6390">
      <w:pPr>
        <w:rPr>
          <w:szCs w:val="21"/>
        </w:rPr>
      </w:pPr>
      <w:r w:rsidRPr="00D94591">
        <w:rPr>
          <w:szCs w:val="21"/>
        </w:rPr>
        <w:t>Title: Molecular imprinting based on phosphorescent resonance energy transfer for malachite green detection in fishes and water</w:t>
      </w:r>
    </w:p>
    <w:p w:rsidR="001B6390" w:rsidRPr="00D94591" w:rsidRDefault="001B6390" w:rsidP="001B6390">
      <w:pPr>
        <w:rPr>
          <w:szCs w:val="21"/>
        </w:rPr>
      </w:pPr>
      <w:r w:rsidRPr="00D94591">
        <w:rPr>
          <w:szCs w:val="21"/>
        </w:rPr>
        <w:t>Author(s): Luo, SQ (Luo, Shiqing); Yan, GQ (Yan, Guiqin); Sun, XJ (Sun, Xiaojie)</w:t>
      </w:r>
    </w:p>
    <w:p w:rsidR="001B6390" w:rsidRPr="00D94591" w:rsidRDefault="001B6390" w:rsidP="001B6390">
      <w:pPr>
        <w:rPr>
          <w:szCs w:val="21"/>
        </w:rPr>
      </w:pPr>
      <w:r w:rsidRPr="00D94591">
        <w:rPr>
          <w:szCs w:val="21"/>
        </w:rPr>
        <w:t xml:space="preserve">Source: NEW JOURNAL OF CHEMISTRY  Volume: 42  Issue: 12  Pages: 9510-9516  DOI: 10.1039/c8nj01095a  Published: JUN 21 2018  </w:t>
      </w:r>
    </w:p>
    <w:p w:rsidR="001B6390" w:rsidRPr="00D94591" w:rsidRDefault="001B6390" w:rsidP="001B6390">
      <w:pPr>
        <w:rPr>
          <w:szCs w:val="21"/>
        </w:rPr>
      </w:pPr>
      <w:r w:rsidRPr="00D94591">
        <w:rPr>
          <w:szCs w:val="21"/>
        </w:rPr>
        <w:t>Accession Number: WOS:000435298100019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[Luo, Shiqing; Yan, Guiqin; Sun, Xiaojie] Shanxi Normal Univ, Linfen 041004, Peoples R China.</w:t>
      </w:r>
    </w:p>
    <w:p w:rsidR="001B6390" w:rsidRPr="00D94591" w:rsidRDefault="001B6390" w:rsidP="001B6390">
      <w:pPr>
        <w:rPr>
          <w:szCs w:val="21"/>
        </w:rPr>
      </w:pPr>
      <w:r w:rsidRPr="00D94591">
        <w:rPr>
          <w:szCs w:val="21"/>
        </w:rPr>
        <w:lastRenderedPageBreak/>
        <w:t>Reprint Address: Yan, GQ (reprint author), Shanxi Normal Univ, Linfen 041004, Peoples R China.</w:t>
      </w:r>
    </w:p>
    <w:p w:rsidR="001B6390" w:rsidRPr="00D94591" w:rsidRDefault="001B6390" w:rsidP="001B6390">
      <w:pPr>
        <w:rPr>
          <w:szCs w:val="21"/>
        </w:rPr>
      </w:pPr>
      <w:r w:rsidRPr="00D94591">
        <w:rPr>
          <w:szCs w:val="21"/>
        </w:rPr>
        <w:t>E-mail Addresses: gqyan2013@163.com</w:t>
      </w:r>
    </w:p>
    <w:p w:rsidR="001B6390" w:rsidRPr="00D94591" w:rsidRDefault="001B6390" w:rsidP="001B6390">
      <w:pPr>
        <w:rPr>
          <w:szCs w:val="21"/>
        </w:rPr>
      </w:pPr>
      <w:r w:rsidRPr="00D94591">
        <w:rPr>
          <w:szCs w:val="21"/>
        </w:rPr>
        <w:t>IDS Number: GJ4BP</w:t>
      </w:r>
    </w:p>
    <w:p w:rsidR="001B6390" w:rsidRPr="00D94591" w:rsidRDefault="001B6390" w:rsidP="001B6390">
      <w:pPr>
        <w:rPr>
          <w:szCs w:val="21"/>
        </w:rPr>
      </w:pPr>
      <w:r w:rsidRPr="00D94591">
        <w:rPr>
          <w:szCs w:val="21"/>
        </w:rPr>
        <w:t>ISSN: 1144-0546</w:t>
      </w:r>
    </w:p>
    <w:p w:rsidR="001B6390" w:rsidRDefault="001B6390" w:rsidP="001B6390">
      <w:pPr>
        <w:rPr>
          <w:szCs w:val="21"/>
        </w:rPr>
      </w:pPr>
      <w:r w:rsidRPr="00D94591">
        <w:rPr>
          <w:szCs w:val="21"/>
        </w:rPr>
        <w:t>eISSN: 1369-9261</w:t>
      </w:r>
    </w:p>
    <w:p w:rsidR="001B6390" w:rsidRPr="00D94591" w:rsidRDefault="001B6390" w:rsidP="001B6390">
      <w:pPr>
        <w:rPr>
          <w:szCs w:val="21"/>
        </w:rPr>
      </w:pPr>
    </w:p>
    <w:p w:rsidR="001B6390" w:rsidRPr="00D94591" w:rsidRDefault="001B6390" w:rsidP="001B6390">
      <w:pPr>
        <w:rPr>
          <w:szCs w:val="21"/>
        </w:rPr>
      </w:pPr>
      <w:r w:rsidRPr="00D94591">
        <w:rPr>
          <w:szCs w:val="21"/>
        </w:rPr>
        <w:t>Record 122 of 273</w:t>
      </w:r>
    </w:p>
    <w:p w:rsidR="001B6390" w:rsidRPr="00D94591" w:rsidRDefault="001B6390" w:rsidP="001B6390">
      <w:pPr>
        <w:rPr>
          <w:szCs w:val="21"/>
        </w:rPr>
      </w:pPr>
      <w:r w:rsidRPr="00D94591">
        <w:rPr>
          <w:szCs w:val="21"/>
        </w:rPr>
        <w:t>Title: Ferromagnetic Cr2Te3 nanorods with ultrahigh coercivity</w:t>
      </w:r>
    </w:p>
    <w:p w:rsidR="001B6390" w:rsidRPr="00D94591" w:rsidRDefault="001B6390" w:rsidP="001B6390">
      <w:pPr>
        <w:rPr>
          <w:szCs w:val="21"/>
        </w:rPr>
      </w:pPr>
      <w:r w:rsidRPr="00D94591">
        <w:rPr>
          <w:szCs w:val="21"/>
        </w:rPr>
        <w:t>Author(s): Wang, F (Wang, Fang); Du, J (Du, Juan); Sun, F (Sun, Fan); Sabirianov, RF (Sabirianov, Renat F.); Al-Aqtash, N (Al-Aqtash, Nabil); Sengupta, D (Sengupta, Debasis); Zeng, H (Zeng, Hao); Xu, XH (Xu, Xiaohong)</w:t>
      </w:r>
    </w:p>
    <w:p w:rsidR="001B6390" w:rsidRPr="00D94591" w:rsidRDefault="001B6390" w:rsidP="001B6390">
      <w:pPr>
        <w:rPr>
          <w:szCs w:val="21"/>
        </w:rPr>
      </w:pPr>
      <w:r w:rsidRPr="00D94591">
        <w:rPr>
          <w:szCs w:val="21"/>
        </w:rPr>
        <w:t xml:space="preserve">Source: NANOSCALE  Volume: 10  Issue: 23  Pages: 11028-11033  DOI: 10.1039/c8nr02272k  Published: JUN 21 2018  </w:t>
      </w:r>
    </w:p>
    <w:p w:rsidR="001B6390" w:rsidRPr="00D94591" w:rsidRDefault="001B6390" w:rsidP="001B6390">
      <w:pPr>
        <w:rPr>
          <w:szCs w:val="21"/>
        </w:rPr>
      </w:pPr>
      <w:r w:rsidRPr="00D94591">
        <w:rPr>
          <w:szCs w:val="21"/>
        </w:rPr>
        <w:t>Accession Number: WOS:000435358600025</w:t>
      </w:r>
    </w:p>
    <w:p w:rsidR="001B6390" w:rsidRPr="00D94591" w:rsidRDefault="001B6390" w:rsidP="001B6390">
      <w:pPr>
        <w:rPr>
          <w:szCs w:val="21"/>
        </w:rPr>
      </w:pPr>
      <w:r w:rsidRPr="00D94591">
        <w:rPr>
          <w:szCs w:val="21"/>
        </w:rPr>
        <w:t>PubMed ID: 29872797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Fang; Du, Juan; Xu, Xiaohong] Shanxi Normal Univ, Sch Chem &amp; Mat Sci, Linfen 041004, Peoples R China. </w:t>
      </w:r>
    </w:p>
    <w:p w:rsidR="001B6390" w:rsidRPr="00D94591" w:rsidRDefault="001B6390" w:rsidP="001B6390">
      <w:pPr>
        <w:rPr>
          <w:szCs w:val="21"/>
        </w:rPr>
      </w:pPr>
      <w:r w:rsidRPr="00D94591">
        <w:rPr>
          <w:szCs w:val="21"/>
        </w:rPr>
        <w:t xml:space="preserve">[Wang, Fang; Du, Juan; Xu, Xiaohong] Minist Educ, Key Lab Magnet Mol &amp; Magnet Informat Mat, Linfen 041004, Peoples R China. </w:t>
      </w:r>
    </w:p>
    <w:p w:rsidR="001B6390" w:rsidRPr="00D94591" w:rsidRDefault="001B6390" w:rsidP="001B6390">
      <w:pPr>
        <w:rPr>
          <w:szCs w:val="21"/>
        </w:rPr>
      </w:pPr>
      <w:r w:rsidRPr="00D94591">
        <w:rPr>
          <w:szCs w:val="21"/>
        </w:rPr>
        <w:t xml:space="preserve">[Wang, Fang; Du, Juan; Xu, Xiaohong] Shanxi Normal Univ, Res Inst Mat Sci, Linfen 041004, Peoples R China. </w:t>
      </w:r>
    </w:p>
    <w:p w:rsidR="001B6390" w:rsidRPr="00D94591" w:rsidRDefault="001B6390" w:rsidP="001B6390">
      <w:pPr>
        <w:rPr>
          <w:szCs w:val="21"/>
        </w:rPr>
      </w:pPr>
      <w:r w:rsidRPr="00D94591">
        <w:rPr>
          <w:szCs w:val="21"/>
        </w:rPr>
        <w:t xml:space="preserve">[Wang, Fang; Du, Juan; Xu, Xiaohong] Collaborat Innovat Ctr Shanxi Adv Permanent Magne, Linfen 041004, Peoples R China. </w:t>
      </w:r>
    </w:p>
    <w:p w:rsidR="001B6390" w:rsidRPr="00D94591" w:rsidRDefault="001B6390" w:rsidP="001B6390">
      <w:pPr>
        <w:rPr>
          <w:szCs w:val="21"/>
        </w:rPr>
      </w:pPr>
      <w:r w:rsidRPr="00D94591">
        <w:rPr>
          <w:szCs w:val="21"/>
        </w:rPr>
        <w:t xml:space="preserve">[Sun, Fan; Zeng, Hao] SUNY Buffalo, Dept Phys, Buffalo, NY 14260 USA. </w:t>
      </w:r>
    </w:p>
    <w:p w:rsidR="001B6390" w:rsidRPr="00D94591" w:rsidRDefault="001B6390" w:rsidP="001B6390">
      <w:pPr>
        <w:rPr>
          <w:szCs w:val="21"/>
        </w:rPr>
      </w:pPr>
      <w:r w:rsidRPr="00D94591">
        <w:rPr>
          <w:szCs w:val="21"/>
        </w:rPr>
        <w:t xml:space="preserve">[Sabirianov, Renat F.; Al-Aqtash, Nabil] Univ Nebraska, Dept Phys, Omaha, NE 68182 USA. </w:t>
      </w:r>
    </w:p>
    <w:p w:rsidR="001B6390" w:rsidRPr="00D94591" w:rsidRDefault="001B6390" w:rsidP="001B6390">
      <w:pPr>
        <w:rPr>
          <w:szCs w:val="21"/>
        </w:rPr>
      </w:pPr>
      <w:r w:rsidRPr="00D94591">
        <w:rPr>
          <w:szCs w:val="21"/>
        </w:rPr>
        <w:t>[Sengupta, Debasis] CFD Res Corp, Huntsville, AL 35806 USA.</w:t>
      </w:r>
    </w:p>
    <w:p w:rsidR="001B6390" w:rsidRPr="00D94591" w:rsidRDefault="001B6390" w:rsidP="001B6390">
      <w:pPr>
        <w:rPr>
          <w:szCs w:val="21"/>
        </w:rPr>
      </w:pPr>
      <w:r w:rsidRPr="00D94591">
        <w:rPr>
          <w:szCs w:val="21"/>
        </w:rPr>
        <w:t>Reprint Address: Xu, XH (reprint author), Shanxi Normal Univ, Sch Chem &amp; Mat Sci, Linfen 041004, Peoples R China.</w:t>
      </w:r>
    </w:p>
    <w:p w:rsidR="001B6390" w:rsidRPr="00D94591" w:rsidRDefault="001B6390" w:rsidP="001B6390">
      <w:pPr>
        <w:rPr>
          <w:szCs w:val="21"/>
        </w:rPr>
      </w:pPr>
      <w:r w:rsidRPr="00D94591">
        <w:rPr>
          <w:szCs w:val="21"/>
        </w:rPr>
        <w:t>Xu, XH (reprint author), Minist Educ, Key Lab Magnet Mol &amp; Magnet Informat Mat, Linfen 041004, Peoples R China.</w:t>
      </w:r>
    </w:p>
    <w:p w:rsidR="001B6390" w:rsidRPr="00D94591" w:rsidRDefault="001B6390" w:rsidP="001B6390">
      <w:pPr>
        <w:rPr>
          <w:szCs w:val="21"/>
        </w:rPr>
      </w:pPr>
      <w:r w:rsidRPr="00D94591">
        <w:rPr>
          <w:szCs w:val="21"/>
        </w:rPr>
        <w:t>Xu, XH (reprint author), Shanxi Normal Univ, Res Inst Mat Sci, Linfen 041004, Peoples R China.</w:t>
      </w:r>
    </w:p>
    <w:p w:rsidR="001B6390" w:rsidRPr="00D94591" w:rsidRDefault="001B6390" w:rsidP="001B6390">
      <w:pPr>
        <w:rPr>
          <w:szCs w:val="21"/>
        </w:rPr>
      </w:pPr>
      <w:r w:rsidRPr="00D94591">
        <w:rPr>
          <w:szCs w:val="21"/>
        </w:rPr>
        <w:t>Xu, XH (reprint author), Collaborat Innovat Ctr Shanxi Adv Permanent Magne, Linfen 041004, Peoples R China.</w:t>
      </w:r>
    </w:p>
    <w:p w:rsidR="001B6390" w:rsidRPr="00D94591" w:rsidRDefault="001B6390" w:rsidP="001B6390">
      <w:pPr>
        <w:rPr>
          <w:szCs w:val="21"/>
        </w:rPr>
      </w:pPr>
      <w:r w:rsidRPr="00D94591">
        <w:rPr>
          <w:szCs w:val="21"/>
        </w:rPr>
        <w:t>Zeng, H (reprint author), SUNY Buffalo, Dept Phys, Buffalo, NY 14260 USA.</w:t>
      </w:r>
    </w:p>
    <w:p w:rsidR="001B6390" w:rsidRPr="00D94591" w:rsidRDefault="001B6390" w:rsidP="001B6390">
      <w:pPr>
        <w:rPr>
          <w:szCs w:val="21"/>
        </w:rPr>
      </w:pPr>
      <w:r w:rsidRPr="00D94591">
        <w:rPr>
          <w:szCs w:val="21"/>
        </w:rPr>
        <w:t>E-mail Addresses: haozeng@buffalo.edu; xuxh@sxnu.edu.cn</w:t>
      </w:r>
    </w:p>
    <w:p w:rsidR="001B6390" w:rsidRPr="00D94591" w:rsidRDefault="001B6390" w:rsidP="001B6390">
      <w:pPr>
        <w:rPr>
          <w:szCs w:val="21"/>
        </w:rPr>
      </w:pPr>
      <w:r w:rsidRPr="00D94591">
        <w:rPr>
          <w:szCs w:val="21"/>
        </w:rPr>
        <w:t>IDS Number: GJ4NU</w:t>
      </w:r>
    </w:p>
    <w:p w:rsidR="001B6390" w:rsidRPr="00D94591" w:rsidRDefault="001B6390" w:rsidP="001B6390">
      <w:pPr>
        <w:rPr>
          <w:szCs w:val="21"/>
        </w:rPr>
      </w:pPr>
      <w:r w:rsidRPr="00D94591">
        <w:rPr>
          <w:szCs w:val="21"/>
        </w:rPr>
        <w:t>ISSN: 2040-3364</w:t>
      </w:r>
    </w:p>
    <w:p w:rsidR="001B6390" w:rsidRDefault="001B6390" w:rsidP="001B6390">
      <w:pPr>
        <w:rPr>
          <w:szCs w:val="21"/>
        </w:rPr>
      </w:pPr>
      <w:r w:rsidRPr="00D94591">
        <w:rPr>
          <w:szCs w:val="21"/>
        </w:rPr>
        <w:t>eISSN: 2040-3372</w:t>
      </w:r>
    </w:p>
    <w:p w:rsidR="001B6390" w:rsidRPr="00D94591" w:rsidRDefault="001B6390" w:rsidP="001B6390">
      <w:pPr>
        <w:rPr>
          <w:szCs w:val="21"/>
        </w:rPr>
      </w:pPr>
    </w:p>
    <w:p w:rsidR="001B6390" w:rsidRPr="00D94591" w:rsidRDefault="001B6390" w:rsidP="001B6390">
      <w:pPr>
        <w:rPr>
          <w:szCs w:val="21"/>
        </w:rPr>
      </w:pPr>
      <w:r w:rsidRPr="00D94591">
        <w:rPr>
          <w:szCs w:val="21"/>
        </w:rPr>
        <w:t>Record 123 of 273</w:t>
      </w:r>
    </w:p>
    <w:p w:rsidR="001B6390" w:rsidRPr="00D94591" w:rsidRDefault="001B6390" w:rsidP="001B6390">
      <w:pPr>
        <w:rPr>
          <w:szCs w:val="21"/>
        </w:rPr>
      </w:pPr>
      <w:r w:rsidRPr="00D94591">
        <w:rPr>
          <w:szCs w:val="21"/>
        </w:rPr>
        <w:t>Title: Reversible Double Nucleophilic Substitution Reaction inside Single-Crystal MOF Tuned Remarkable Magnetic Behavior</w:t>
      </w:r>
    </w:p>
    <w:p w:rsidR="001B6390" w:rsidRPr="00D94591" w:rsidRDefault="001B6390" w:rsidP="001B6390">
      <w:pPr>
        <w:rPr>
          <w:szCs w:val="21"/>
        </w:rPr>
      </w:pPr>
      <w:r w:rsidRPr="00D94591">
        <w:rPr>
          <w:szCs w:val="21"/>
        </w:rPr>
        <w:lastRenderedPageBreak/>
        <w:t>Author(s): Ren, HY (Ren, Hai-Yun); Zhang, XM (Zhang, Xian-Ming)</w:t>
      </w:r>
    </w:p>
    <w:p w:rsidR="001B6390" w:rsidRPr="00D94591" w:rsidRDefault="001B6390" w:rsidP="001B6390">
      <w:pPr>
        <w:rPr>
          <w:szCs w:val="21"/>
        </w:rPr>
      </w:pPr>
      <w:r w:rsidRPr="00D94591">
        <w:rPr>
          <w:szCs w:val="21"/>
        </w:rPr>
        <w:t xml:space="preserve">Source: INORGANIC CHEMISTRY  Volume: 57  Issue: 12  Pages: 6787-6790  DOI: 10.1021/acs.inorgchem.8b00945  Published: JUN 18 2018  </w:t>
      </w:r>
    </w:p>
    <w:p w:rsidR="001B6390" w:rsidRPr="00D94591" w:rsidRDefault="001B6390" w:rsidP="001B6390">
      <w:pPr>
        <w:rPr>
          <w:szCs w:val="21"/>
        </w:rPr>
      </w:pPr>
      <w:r w:rsidRPr="00D94591">
        <w:rPr>
          <w:szCs w:val="21"/>
        </w:rPr>
        <w:t>Accession Number: WOS:000436023800005</w:t>
      </w:r>
    </w:p>
    <w:p w:rsidR="001B6390" w:rsidRPr="00D94591" w:rsidRDefault="001B6390" w:rsidP="001B6390">
      <w:pPr>
        <w:rPr>
          <w:szCs w:val="21"/>
        </w:rPr>
      </w:pPr>
      <w:r w:rsidRPr="00D94591">
        <w:rPr>
          <w:szCs w:val="21"/>
        </w:rPr>
        <w:t>PubMed ID: 29873486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[Ren, Hai-Yun; Zhang, Xian-Ming] Shanxi Normal Univ, Sch Chem &amp; Mat Sci, Linfen 041004, Shanxi, Peoples R China.</w:t>
      </w:r>
    </w:p>
    <w:p w:rsidR="001B6390" w:rsidRPr="00D94591" w:rsidRDefault="001B6390" w:rsidP="001B6390">
      <w:pPr>
        <w:rPr>
          <w:szCs w:val="21"/>
        </w:rPr>
      </w:pPr>
      <w:r w:rsidRPr="00D94591">
        <w:rPr>
          <w:szCs w:val="21"/>
        </w:rPr>
        <w:t>Reprint Address: Zhang, XM (reprint author), Shanxi Normal Univ, Sch Chem &amp; Mat Sci, Linfen 041004, Shanxi, Peoples R China.</w:t>
      </w:r>
    </w:p>
    <w:p w:rsidR="001B6390" w:rsidRPr="00D94591" w:rsidRDefault="001B6390" w:rsidP="001B6390">
      <w:pPr>
        <w:rPr>
          <w:szCs w:val="21"/>
        </w:rPr>
      </w:pPr>
      <w:r w:rsidRPr="00D94591">
        <w:rPr>
          <w:szCs w:val="21"/>
        </w:rPr>
        <w:t>E-mail Addresses: zhangxm@dns.sxnu.edu.cn</w:t>
      </w:r>
    </w:p>
    <w:p w:rsidR="001B6390" w:rsidRPr="00D94591" w:rsidRDefault="001B6390" w:rsidP="001B6390">
      <w:pPr>
        <w:rPr>
          <w:szCs w:val="21"/>
        </w:rPr>
      </w:pPr>
      <w:r w:rsidRPr="00D94591">
        <w:rPr>
          <w:szCs w:val="21"/>
        </w:rPr>
        <w:t>IDS Number: GK3EI</w:t>
      </w:r>
    </w:p>
    <w:p w:rsidR="001B6390" w:rsidRPr="00D94591" w:rsidRDefault="001B6390" w:rsidP="001B6390">
      <w:pPr>
        <w:rPr>
          <w:szCs w:val="21"/>
        </w:rPr>
      </w:pPr>
      <w:r w:rsidRPr="00D94591">
        <w:rPr>
          <w:szCs w:val="21"/>
        </w:rPr>
        <w:t>ISSN: 0020-1669</w:t>
      </w:r>
    </w:p>
    <w:p w:rsidR="001B6390" w:rsidRDefault="001B6390" w:rsidP="001B6390">
      <w:pPr>
        <w:rPr>
          <w:szCs w:val="21"/>
        </w:rPr>
      </w:pPr>
      <w:r w:rsidRPr="00D94591">
        <w:rPr>
          <w:szCs w:val="21"/>
        </w:rPr>
        <w:t>eISSN: 1520-510X</w:t>
      </w:r>
    </w:p>
    <w:p w:rsidR="001B6390" w:rsidRPr="00D94591" w:rsidRDefault="001B6390" w:rsidP="001B6390">
      <w:pPr>
        <w:rPr>
          <w:szCs w:val="21"/>
        </w:rPr>
      </w:pPr>
    </w:p>
    <w:p w:rsidR="001B6390" w:rsidRPr="00D94591" w:rsidRDefault="001B6390" w:rsidP="001B6390">
      <w:pPr>
        <w:rPr>
          <w:szCs w:val="21"/>
        </w:rPr>
      </w:pPr>
      <w:r w:rsidRPr="00D94591">
        <w:rPr>
          <w:szCs w:val="21"/>
        </w:rPr>
        <w:t>Record 124 of 273</w:t>
      </w:r>
    </w:p>
    <w:p w:rsidR="001B6390" w:rsidRPr="00D94591" w:rsidRDefault="001B6390" w:rsidP="001B6390">
      <w:pPr>
        <w:rPr>
          <w:szCs w:val="21"/>
        </w:rPr>
      </w:pPr>
      <w:r w:rsidRPr="00D94591">
        <w:rPr>
          <w:szCs w:val="21"/>
        </w:rPr>
        <w:t>Title: A theoretical study of the reaction mechanism and rate constant of C4H ((X)over-tilde(2) Sigma(+)) + C2H6</w:t>
      </w:r>
    </w:p>
    <w:p w:rsidR="001B6390" w:rsidRPr="00D94591" w:rsidRDefault="001B6390" w:rsidP="001B6390">
      <w:pPr>
        <w:rPr>
          <w:szCs w:val="21"/>
        </w:rPr>
      </w:pPr>
      <w:r w:rsidRPr="00D94591">
        <w:rPr>
          <w:szCs w:val="21"/>
        </w:rPr>
        <w:t>Author(s): Huo, RP (Huo, Ruiping); Zhang, X (Zhang, Xiang); Huang, XR (Huang, Xuri); Zhang, T (Zhang, Tao)</w:t>
      </w:r>
    </w:p>
    <w:p w:rsidR="001B6390" w:rsidRPr="00D94591" w:rsidRDefault="001B6390" w:rsidP="001B6390">
      <w:pPr>
        <w:rPr>
          <w:szCs w:val="21"/>
        </w:rPr>
      </w:pPr>
      <w:r w:rsidRPr="00D94591">
        <w:rPr>
          <w:szCs w:val="21"/>
        </w:rPr>
        <w:t xml:space="preserve">Source: THEORETICAL CHEMISTRY ACCOUNTS  Volume: 137  Issue: 7  Article Number: 91  DOI: 10.1007/s00214-018-2276-2  Published: JUN 15 2018  </w:t>
      </w:r>
    </w:p>
    <w:p w:rsidR="001B6390" w:rsidRPr="00D94591" w:rsidRDefault="001B6390" w:rsidP="001B6390">
      <w:pPr>
        <w:rPr>
          <w:szCs w:val="21"/>
        </w:rPr>
      </w:pPr>
      <w:r w:rsidRPr="00D94591">
        <w:rPr>
          <w:szCs w:val="21"/>
        </w:rPr>
        <w:t>Accession Number: WOS:000435519900001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[Huo, Ruiping; Zhang, Tao] Jilin Univ, Sch Phys, Changchun 130023, Jilin, Peoples R China. </w:t>
      </w:r>
    </w:p>
    <w:p w:rsidR="001B6390" w:rsidRPr="00D94591" w:rsidRDefault="001B6390" w:rsidP="001B6390">
      <w:pPr>
        <w:rPr>
          <w:szCs w:val="21"/>
        </w:rPr>
      </w:pPr>
      <w:r w:rsidRPr="00D94591">
        <w:rPr>
          <w:szCs w:val="21"/>
        </w:rPr>
        <w:t xml:space="preserve">[Zhang, Xiang] Shanxi Normal Univ, Sch Chem &amp; Mat Sci, Linfen 041004, Peoples R China. </w:t>
      </w:r>
    </w:p>
    <w:p w:rsidR="001B6390" w:rsidRPr="00D94591" w:rsidRDefault="001B6390" w:rsidP="001B6390">
      <w:pPr>
        <w:rPr>
          <w:szCs w:val="21"/>
        </w:rPr>
      </w:pPr>
      <w:r w:rsidRPr="00D94591">
        <w:rPr>
          <w:szCs w:val="21"/>
        </w:rPr>
        <w:t>[Huang, Xuri] Jilin Univ, Inst Theoret Chem, Changchun 130023, Jilin, Peoples R China.</w:t>
      </w:r>
    </w:p>
    <w:p w:rsidR="001B6390" w:rsidRPr="00D94591" w:rsidRDefault="001B6390" w:rsidP="001B6390">
      <w:pPr>
        <w:rPr>
          <w:szCs w:val="21"/>
        </w:rPr>
      </w:pPr>
      <w:r w:rsidRPr="00D94591">
        <w:rPr>
          <w:szCs w:val="21"/>
        </w:rPr>
        <w:t>Reprint Address: Huo, RP (reprint author), Jilin Univ, Sch Phys, Changchun 130023, Jilin, Peoples R China.</w:t>
      </w:r>
    </w:p>
    <w:p w:rsidR="001B6390" w:rsidRPr="00D94591" w:rsidRDefault="001B6390" w:rsidP="001B6390">
      <w:pPr>
        <w:rPr>
          <w:szCs w:val="21"/>
        </w:rPr>
      </w:pPr>
      <w:r w:rsidRPr="00D94591">
        <w:rPr>
          <w:szCs w:val="21"/>
        </w:rPr>
        <w:t>E-mail Addresses: ruipinghuo@tynu.edu.cn</w:t>
      </w:r>
    </w:p>
    <w:p w:rsidR="001B6390" w:rsidRPr="00D94591" w:rsidRDefault="001B6390" w:rsidP="001B6390">
      <w:pPr>
        <w:rPr>
          <w:szCs w:val="21"/>
        </w:rPr>
      </w:pPr>
      <w:r w:rsidRPr="00D94591">
        <w:rPr>
          <w:szCs w:val="21"/>
        </w:rPr>
        <w:t>IDS Number: GJ6UM</w:t>
      </w:r>
    </w:p>
    <w:p w:rsidR="001B6390" w:rsidRPr="00D94591" w:rsidRDefault="001B6390" w:rsidP="001B6390">
      <w:pPr>
        <w:rPr>
          <w:szCs w:val="21"/>
        </w:rPr>
      </w:pPr>
      <w:r w:rsidRPr="00D94591">
        <w:rPr>
          <w:szCs w:val="21"/>
        </w:rPr>
        <w:t>ISSN: 1432-881X</w:t>
      </w:r>
    </w:p>
    <w:p w:rsidR="001B6390" w:rsidRDefault="001B6390" w:rsidP="001B6390">
      <w:pPr>
        <w:rPr>
          <w:szCs w:val="21"/>
        </w:rPr>
      </w:pPr>
      <w:r w:rsidRPr="00D94591">
        <w:rPr>
          <w:szCs w:val="21"/>
        </w:rPr>
        <w:t>eISSN: 1432-2234</w:t>
      </w:r>
    </w:p>
    <w:p w:rsidR="001B6390" w:rsidRPr="00D94591" w:rsidRDefault="001B6390" w:rsidP="001B6390">
      <w:pPr>
        <w:rPr>
          <w:szCs w:val="21"/>
        </w:rPr>
      </w:pPr>
    </w:p>
    <w:p w:rsidR="001B6390" w:rsidRPr="00D94591" w:rsidRDefault="001B6390" w:rsidP="001B6390">
      <w:pPr>
        <w:rPr>
          <w:szCs w:val="21"/>
        </w:rPr>
      </w:pPr>
      <w:r w:rsidRPr="00D94591">
        <w:rPr>
          <w:szCs w:val="21"/>
        </w:rPr>
        <w:t>Record 125 of 273</w:t>
      </w:r>
    </w:p>
    <w:p w:rsidR="001B6390" w:rsidRPr="00D94591" w:rsidRDefault="001B6390" w:rsidP="001B6390">
      <w:pPr>
        <w:rPr>
          <w:szCs w:val="21"/>
        </w:rPr>
      </w:pPr>
      <w:r w:rsidRPr="00D94591">
        <w:rPr>
          <w:szCs w:val="21"/>
        </w:rPr>
        <w:t>Title: Mechanofluorochromism of D-A typed phenothiazine derivative</w:t>
      </w:r>
    </w:p>
    <w:p w:rsidR="001B6390" w:rsidRPr="00D94591" w:rsidRDefault="001B6390" w:rsidP="001B6390">
      <w:pPr>
        <w:rPr>
          <w:szCs w:val="21"/>
        </w:rPr>
      </w:pPr>
      <w:r w:rsidRPr="00D94591">
        <w:rPr>
          <w:szCs w:val="21"/>
        </w:rPr>
        <w:t>Author(s): Jia, JJ (Jia, Junhui); Zhang, HJ (Zhang, Huijuan)</w:t>
      </w:r>
    </w:p>
    <w:p w:rsidR="001B6390" w:rsidRPr="00D94591" w:rsidRDefault="001B6390" w:rsidP="001B6390">
      <w:pPr>
        <w:rPr>
          <w:szCs w:val="21"/>
        </w:rPr>
      </w:pPr>
      <w:r w:rsidRPr="00D94591">
        <w:rPr>
          <w:szCs w:val="21"/>
        </w:rPr>
        <w:t xml:space="preserve">Source: JOURNAL OF PHOTOCHEMISTRY AND PHOTOBIOLOGY A-CHEMISTRY  Volume: 361  Pages: 112-116  DOI: 10.1016/j.jphotochem.2018.05.012  Published: JUN 15 2018  </w:t>
      </w:r>
    </w:p>
    <w:p w:rsidR="001B6390" w:rsidRPr="00D94591" w:rsidRDefault="001B6390" w:rsidP="001B6390">
      <w:pPr>
        <w:rPr>
          <w:szCs w:val="21"/>
        </w:rPr>
      </w:pPr>
      <w:r w:rsidRPr="00D94591">
        <w:rPr>
          <w:szCs w:val="21"/>
        </w:rPr>
        <w:t>Accession Number: WOS:000434902800014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lastRenderedPageBreak/>
        <w:t xml:space="preserve">Addresses: [Jia, Junhui] Shanxi Normal Univ, Sch Chem &amp; Mat Sci, Magnet Informat Mat Minist Educ, Key Lab Magnet Mol, Linfen 041004, Peoples R China. </w:t>
      </w:r>
    </w:p>
    <w:p w:rsidR="001B6390" w:rsidRPr="00D94591" w:rsidRDefault="001B6390" w:rsidP="001B6390">
      <w:pPr>
        <w:rPr>
          <w:szCs w:val="21"/>
        </w:rPr>
      </w:pPr>
      <w:r w:rsidRPr="00D94591">
        <w:rPr>
          <w:szCs w:val="21"/>
        </w:rPr>
        <w:t>[Zhang, Huijuan] Shanxi Normal Univ, Coll Phys &amp; Elect Informat, Linfen 041000, Peoples R China.</w:t>
      </w:r>
    </w:p>
    <w:p w:rsidR="001B6390" w:rsidRPr="00D94591" w:rsidRDefault="001B6390" w:rsidP="001B6390">
      <w:pPr>
        <w:rPr>
          <w:szCs w:val="21"/>
        </w:rPr>
      </w:pPr>
      <w:r w:rsidRPr="00D94591">
        <w:rPr>
          <w:szCs w:val="21"/>
        </w:rPr>
        <w:t>Reprint Address: Jia, JJ (reprint author), Shanxi Normal Univ, Sch Chem &amp; Mat Sci, Magnet Informat Mat Minist Educ, Key Lab Magnet Mol, Linfen 041004, Peoples R China.</w:t>
      </w:r>
    </w:p>
    <w:p w:rsidR="001B6390" w:rsidRPr="00D94591" w:rsidRDefault="001B6390" w:rsidP="001B6390">
      <w:pPr>
        <w:rPr>
          <w:szCs w:val="21"/>
        </w:rPr>
      </w:pPr>
      <w:r w:rsidRPr="00D94591">
        <w:rPr>
          <w:szCs w:val="21"/>
        </w:rPr>
        <w:t>E-mail Addresses: jiajunhui@sxnu.edu.cn</w:t>
      </w:r>
    </w:p>
    <w:p w:rsidR="001B6390" w:rsidRPr="00D94591" w:rsidRDefault="001B6390" w:rsidP="001B6390">
      <w:pPr>
        <w:rPr>
          <w:szCs w:val="21"/>
        </w:rPr>
      </w:pPr>
      <w:r w:rsidRPr="00D94591">
        <w:rPr>
          <w:szCs w:val="21"/>
        </w:rPr>
        <w:t>IDS Number: GI9YZ</w:t>
      </w:r>
    </w:p>
    <w:p w:rsidR="001B6390" w:rsidRDefault="001B6390" w:rsidP="001B6390">
      <w:pPr>
        <w:rPr>
          <w:szCs w:val="21"/>
        </w:rPr>
      </w:pPr>
      <w:r w:rsidRPr="00D94591">
        <w:rPr>
          <w:szCs w:val="21"/>
        </w:rPr>
        <w:t>ISSN: 1010-6030</w:t>
      </w:r>
    </w:p>
    <w:p w:rsidR="001B6390" w:rsidRPr="00D94591" w:rsidRDefault="001B6390" w:rsidP="001B6390">
      <w:pPr>
        <w:rPr>
          <w:szCs w:val="21"/>
        </w:rPr>
      </w:pPr>
    </w:p>
    <w:p w:rsidR="001B6390" w:rsidRPr="00D94591" w:rsidRDefault="001B6390" w:rsidP="001B6390">
      <w:pPr>
        <w:rPr>
          <w:szCs w:val="21"/>
        </w:rPr>
      </w:pPr>
      <w:r w:rsidRPr="00D94591">
        <w:rPr>
          <w:szCs w:val="21"/>
        </w:rPr>
        <w:t>Record 126 of 273</w:t>
      </w:r>
    </w:p>
    <w:p w:rsidR="001B6390" w:rsidRPr="00D94591" w:rsidRDefault="001B6390" w:rsidP="001B6390">
      <w:pPr>
        <w:rPr>
          <w:szCs w:val="21"/>
        </w:rPr>
      </w:pPr>
      <w:r w:rsidRPr="00D94591">
        <w:rPr>
          <w:szCs w:val="21"/>
        </w:rPr>
        <w:t>Title: Localization of five-dimensional Elko spinors with non-minimal coupling on thick branes</w:t>
      </w:r>
    </w:p>
    <w:p w:rsidR="001B6390" w:rsidRPr="00D94591" w:rsidRDefault="001B6390" w:rsidP="001B6390">
      <w:pPr>
        <w:rPr>
          <w:szCs w:val="21"/>
        </w:rPr>
      </w:pPr>
      <w:r w:rsidRPr="00D94591">
        <w:rPr>
          <w:szCs w:val="21"/>
        </w:rPr>
        <w:t>Author(s): Zhou, XN (Zhou, Xiang-Nan); Du, YZ (Du, Yun-Zhi); Zhao, ZH (Zhao, Zhen-Hua); Liu, YX (Liu, Yu-Xiao)</w:t>
      </w:r>
    </w:p>
    <w:p w:rsidR="001B6390" w:rsidRPr="00D94591" w:rsidRDefault="001B6390" w:rsidP="001B6390">
      <w:pPr>
        <w:rPr>
          <w:szCs w:val="21"/>
        </w:rPr>
      </w:pPr>
      <w:r w:rsidRPr="00D94591">
        <w:rPr>
          <w:szCs w:val="21"/>
        </w:rPr>
        <w:t xml:space="preserve">Source: EUROPEAN PHYSICAL JOURNAL C  Volume: 78  Issue: 6  Article Number: 493  DOI: 10.1140/epjc/s10052-018-5971-1  Published: JUN 13 2018  </w:t>
      </w:r>
    </w:p>
    <w:p w:rsidR="001B6390" w:rsidRPr="00D94591" w:rsidRDefault="001B6390" w:rsidP="001B6390">
      <w:pPr>
        <w:rPr>
          <w:szCs w:val="21"/>
        </w:rPr>
      </w:pPr>
      <w:r w:rsidRPr="00D94591">
        <w:rPr>
          <w:szCs w:val="21"/>
        </w:rPr>
        <w:t>Accession Number: WOS:000435154200002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[Zhou, Xiang-Nan] Shanxi Normal Univ, Coll Phys &amp; Informat Engn, Linfen 041004, Peoples R China. </w:t>
      </w:r>
    </w:p>
    <w:p w:rsidR="001B6390" w:rsidRPr="00D94591" w:rsidRDefault="001B6390" w:rsidP="001B6390">
      <w:pPr>
        <w:rPr>
          <w:szCs w:val="21"/>
        </w:rPr>
      </w:pPr>
      <w:r w:rsidRPr="00D94591">
        <w:rPr>
          <w:szCs w:val="21"/>
        </w:rPr>
        <w:t xml:space="preserve">[Du, Yun-Zhi] Datong Univ, Inst Theoret Phys, Datong 037009, Peoples R China. </w:t>
      </w:r>
    </w:p>
    <w:p w:rsidR="001B6390" w:rsidRPr="00D94591" w:rsidRDefault="001B6390" w:rsidP="001B6390">
      <w:pPr>
        <w:rPr>
          <w:szCs w:val="21"/>
        </w:rPr>
      </w:pPr>
      <w:r w:rsidRPr="00D94591">
        <w:rPr>
          <w:szCs w:val="21"/>
        </w:rPr>
        <w:t xml:space="preserve">[Zhao, Zhen-Hua] Shandong Univ Sci &amp; Technol, Dept Appl Phys, Qingdao 266590, Peoples R China. </w:t>
      </w:r>
    </w:p>
    <w:p w:rsidR="001B6390" w:rsidRPr="00D94591" w:rsidRDefault="001B6390" w:rsidP="001B6390">
      <w:pPr>
        <w:rPr>
          <w:szCs w:val="21"/>
        </w:rPr>
      </w:pPr>
      <w:r w:rsidRPr="00D94591">
        <w:rPr>
          <w:szCs w:val="21"/>
        </w:rPr>
        <w:t>[Liu, Yu-Xiao] Lanzhou Univ, Inst Theoret Phys, Lanzhou 730000, Gansu, Peoples R China.</w:t>
      </w:r>
    </w:p>
    <w:p w:rsidR="001B6390" w:rsidRPr="00D94591" w:rsidRDefault="001B6390" w:rsidP="001B6390">
      <w:pPr>
        <w:rPr>
          <w:szCs w:val="21"/>
        </w:rPr>
      </w:pPr>
      <w:r w:rsidRPr="00D94591">
        <w:rPr>
          <w:szCs w:val="21"/>
        </w:rPr>
        <w:t>Reprint Address: Liu, YX (reprint author), Lanzhou Univ, Inst Theoret Phys, Lanzhou 730000, Gansu, Peoples R China.</w:t>
      </w:r>
    </w:p>
    <w:p w:rsidR="001B6390" w:rsidRPr="00D94591" w:rsidRDefault="001B6390" w:rsidP="001B6390">
      <w:pPr>
        <w:rPr>
          <w:szCs w:val="21"/>
        </w:rPr>
      </w:pPr>
      <w:r w:rsidRPr="00D94591">
        <w:rPr>
          <w:szCs w:val="21"/>
        </w:rPr>
        <w:t>E-mail Addresses: liuyx@lzu.edu.cn</w:t>
      </w:r>
    </w:p>
    <w:p w:rsidR="001B6390" w:rsidRPr="00D94591" w:rsidRDefault="001B6390" w:rsidP="001B6390">
      <w:pPr>
        <w:rPr>
          <w:szCs w:val="21"/>
        </w:rPr>
      </w:pPr>
      <w:r w:rsidRPr="00D94591">
        <w:rPr>
          <w:szCs w:val="21"/>
        </w:rPr>
        <w:t>IDS Number: GJ3CW</w:t>
      </w:r>
    </w:p>
    <w:p w:rsidR="001B6390" w:rsidRPr="00D94591" w:rsidRDefault="001B6390" w:rsidP="001B6390">
      <w:pPr>
        <w:rPr>
          <w:szCs w:val="21"/>
        </w:rPr>
      </w:pPr>
      <w:r w:rsidRPr="00D94591">
        <w:rPr>
          <w:szCs w:val="21"/>
        </w:rPr>
        <w:t>ISSN: 1434-6044</w:t>
      </w:r>
    </w:p>
    <w:p w:rsidR="001B6390" w:rsidRDefault="001B6390" w:rsidP="001B6390">
      <w:pPr>
        <w:rPr>
          <w:szCs w:val="21"/>
        </w:rPr>
      </w:pPr>
      <w:r w:rsidRPr="00D94591">
        <w:rPr>
          <w:szCs w:val="21"/>
        </w:rPr>
        <w:t>eISSN: 1434-6052</w:t>
      </w:r>
    </w:p>
    <w:p w:rsidR="001B6390" w:rsidRPr="00D94591" w:rsidRDefault="001B6390" w:rsidP="001B6390">
      <w:pPr>
        <w:rPr>
          <w:szCs w:val="21"/>
        </w:rPr>
      </w:pPr>
    </w:p>
    <w:p w:rsidR="001B6390" w:rsidRPr="00D94591" w:rsidRDefault="001B6390" w:rsidP="001B6390">
      <w:pPr>
        <w:rPr>
          <w:szCs w:val="21"/>
        </w:rPr>
      </w:pPr>
      <w:r w:rsidRPr="00D94591">
        <w:rPr>
          <w:szCs w:val="21"/>
        </w:rPr>
        <w:t>Record 127 of 273</w:t>
      </w:r>
    </w:p>
    <w:p w:rsidR="001B6390" w:rsidRPr="00D94591" w:rsidRDefault="001B6390" w:rsidP="001B6390">
      <w:pPr>
        <w:rPr>
          <w:szCs w:val="21"/>
        </w:rPr>
      </w:pPr>
      <w:r w:rsidRPr="00D94591">
        <w:rPr>
          <w:szCs w:val="21"/>
        </w:rPr>
        <w:t>Title: ASYMPTOTIC BEHAVIOR OF A STOCHASTIC DELAYED CHEMOSTAT MODEL WITH NUTRIENT STORAGE</w:t>
      </w:r>
    </w:p>
    <w:p w:rsidR="001B6390" w:rsidRPr="00D94591" w:rsidRDefault="001B6390" w:rsidP="001B6390">
      <w:pPr>
        <w:rPr>
          <w:szCs w:val="21"/>
        </w:rPr>
      </w:pPr>
      <w:r w:rsidRPr="00D94591">
        <w:rPr>
          <w:szCs w:val="21"/>
        </w:rPr>
        <w:t>Author(s): Sun, SL (Sun, Shulin); Zhang, XF (Zhang, Xiaofeng)</w:t>
      </w:r>
    </w:p>
    <w:p w:rsidR="001B6390" w:rsidRPr="00D94591" w:rsidRDefault="001B6390" w:rsidP="001B6390">
      <w:pPr>
        <w:rPr>
          <w:szCs w:val="21"/>
        </w:rPr>
      </w:pPr>
      <w:r w:rsidRPr="00D94591">
        <w:rPr>
          <w:szCs w:val="21"/>
        </w:rPr>
        <w:t xml:space="preserve">Source: JOURNAL OF BIOLOGICAL SYSTEMS  Volume: 26  Issue: 2  Pages: 225-246  DOI: 10.1142/S0218339018500110  Published: JUN 2018  </w:t>
      </w:r>
    </w:p>
    <w:p w:rsidR="001B6390" w:rsidRPr="00D94591" w:rsidRDefault="001B6390" w:rsidP="001B6390">
      <w:pPr>
        <w:rPr>
          <w:szCs w:val="21"/>
        </w:rPr>
      </w:pPr>
      <w:r w:rsidRPr="00D94591">
        <w:rPr>
          <w:szCs w:val="21"/>
        </w:rPr>
        <w:t>Accession Number: WOS:000435584600001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[Sun, Shulin; Zhang, Xiaofeng] Shanxi Normal Univ, Sch Math &amp; Comp Sci, Linfen 041004, Peoples R China.</w:t>
      </w:r>
    </w:p>
    <w:p w:rsidR="001B6390" w:rsidRPr="00D94591" w:rsidRDefault="001B6390" w:rsidP="001B6390">
      <w:pPr>
        <w:rPr>
          <w:szCs w:val="21"/>
        </w:rPr>
      </w:pPr>
      <w:r w:rsidRPr="00D94591">
        <w:rPr>
          <w:szCs w:val="21"/>
        </w:rPr>
        <w:t>Reprint Address: Sun, SL (reprint author), Shanxi Normal Univ, Sch Math &amp; Comp Sci, Linfen 041004, Peoples R China.</w:t>
      </w:r>
    </w:p>
    <w:p w:rsidR="001B6390" w:rsidRPr="00D94591" w:rsidRDefault="001B6390" w:rsidP="001B6390">
      <w:pPr>
        <w:rPr>
          <w:szCs w:val="21"/>
        </w:rPr>
      </w:pPr>
      <w:r w:rsidRPr="00D94591">
        <w:rPr>
          <w:szCs w:val="21"/>
        </w:rPr>
        <w:t>E-mail Addresses: sunshulin2013@163.com</w:t>
      </w:r>
    </w:p>
    <w:p w:rsidR="001B6390" w:rsidRPr="00D94591" w:rsidRDefault="001B6390" w:rsidP="001B6390">
      <w:pPr>
        <w:rPr>
          <w:szCs w:val="21"/>
        </w:rPr>
      </w:pPr>
      <w:r w:rsidRPr="00D94591">
        <w:rPr>
          <w:szCs w:val="21"/>
        </w:rPr>
        <w:lastRenderedPageBreak/>
        <w:t>IDS Number: GJ7QV</w:t>
      </w:r>
    </w:p>
    <w:p w:rsidR="001B6390" w:rsidRPr="00D94591" w:rsidRDefault="001B6390" w:rsidP="001B6390">
      <w:pPr>
        <w:rPr>
          <w:szCs w:val="21"/>
        </w:rPr>
      </w:pPr>
      <w:r w:rsidRPr="00D94591">
        <w:rPr>
          <w:szCs w:val="21"/>
        </w:rPr>
        <w:t>ISSN: 0218-3390</w:t>
      </w:r>
    </w:p>
    <w:p w:rsidR="001B6390" w:rsidRDefault="001B6390" w:rsidP="001B6390">
      <w:pPr>
        <w:rPr>
          <w:szCs w:val="21"/>
        </w:rPr>
      </w:pPr>
      <w:r w:rsidRPr="00D94591">
        <w:rPr>
          <w:szCs w:val="21"/>
        </w:rPr>
        <w:t>eISSN: 1793-6470</w:t>
      </w:r>
    </w:p>
    <w:p w:rsidR="001B6390" w:rsidRPr="00D94591" w:rsidRDefault="001B6390" w:rsidP="001B6390">
      <w:pPr>
        <w:rPr>
          <w:szCs w:val="21"/>
        </w:rPr>
      </w:pPr>
    </w:p>
    <w:p w:rsidR="001B6390" w:rsidRPr="00D94591" w:rsidRDefault="001B6390" w:rsidP="001B6390">
      <w:pPr>
        <w:rPr>
          <w:szCs w:val="21"/>
        </w:rPr>
      </w:pPr>
      <w:r w:rsidRPr="00D94591">
        <w:rPr>
          <w:szCs w:val="21"/>
        </w:rPr>
        <w:t>Record 128 of 273</w:t>
      </w:r>
    </w:p>
    <w:p w:rsidR="001B6390" w:rsidRPr="00D94591" w:rsidRDefault="001B6390" w:rsidP="001B6390">
      <w:pPr>
        <w:rPr>
          <w:szCs w:val="21"/>
        </w:rPr>
      </w:pPr>
      <w:r w:rsidRPr="00D94591">
        <w:rPr>
          <w:szCs w:val="21"/>
        </w:rPr>
        <w:t>Title: A heterotrophic nitrification - Aerobic denitrification bacterium</w:t>
      </w:r>
    </w:p>
    <w:p w:rsidR="001B6390" w:rsidRPr="00D94591" w:rsidRDefault="001B6390" w:rsidP="001B6390">
      <w:pPr>
        <w:rPr>
          <w:szCs w:val="21"/>
        </w:rPr>
      </w:pPr>
      <w:r w:rsidRPr="00D94591">
        <w:rPr>
          <w:szCs w:val="21"/>
        </w:rPr>
        <w:t>Author(s): Hu, QP (Hu, Qingping); He, F (He, Feng); Wen, CF (Wen, Caifang)</w:t>
      </w:r>
    </w:p>
    <w:p w:rsidR="001B6390" w:rsidRPr="00D94591" w:rsidRDefault="001B6390" w:rsidP="001B6390">
      <w:pPr>
        <w:rPr>
          <w:szCs w:val="21"/>
        </w:rPr>
      </w:pPr>
      <w:r w:rsidRPr="00D94591">
        <w:rPr>
          <w:szCs w:val="21"/>
        </w:rPr>
        <w:t xml:space="preserve">Source: INDIAN JOURNAL OF AGRICULTURAL SCIENCES  Volume: 88  Issue: 6  Pages: 833-840  Published: JUN 2018  </w:t>
      </w:r>
    </w:p>
    <w:p w:rsidR="001B6390" w:rsidRPr="00D94591" w:rsidRDefault="001B6390" w:rsidP="001B6390">
      <w:pPr>
        <w:rPr>
          <w:szCs w:val="21"/>
        </w:rPr>
      </w:pPr>
      <w:r w:rsidRPr="00D94591">
        <w:rPr>
          <w:szCs w:val="21"/>
        </w:rPr>
        <w:t>Accession Number: WOS:000435463500004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[Hu, Qingping; He, Feng; Wen, Caifang] Shanxi Normal Univ, Coll Life Sci, 1 Gongyuan St, Linfen City 041004, Peoples R China.</w:t>
      </w:r>
    </w:p>
    <w:p w:rsidR="001B6390" w:rsidRPr="00D94591" w:rsidRDefault="001B6390" w:rsidP="001B6390">
      <w:pPr>
        <w:rPr>
          <w:szCs w:val="21"/>
        </w:rPr>
      </w:pPr>
      <w:r w:rsidRPr="00D94591">
        <w:rPr>
          <w:szCs w:val="21"/>
        </w:rPr>
        <w:t>Reprint Address: Hu, QP (reprint author), Shanxi Normal Univ, Coll Life Sci, 1 Gongyuan St, Linfen City 041004, Peoples R China.</w:t>
      </w:r>
    </w:p>
    <w:p w:rsidR="001B6390" w:rsidRPr="00D94591" w:rsidRDefault="001B6390" w:rsidP="001B6390">
      <w:pPr>
        <w:rPr>
          <w:szCs w:val="21"/>
        </w:rPr>
      </w:pPr>
      <w:r w:rsidRPr="00D94591">
        <w:rPr>
          <w:szCs w:val="21"/>
        </w:rPr>
        <w:t>E-mail Addresses: hqp72@163.com; 1017107855@qq.com; 240783014@qq.com</w:t>
      </w:r>
    </w:p>
    <w:p w:rsidR="001B6390" w:rsidRPr="00D94591" w:rsidRDefault="001B6390" w:rsidP="001B6390">
      <w:pPr>
        <w:rPr>
          <w:szCs w:val="21"/>
        </w:rPr>
      </w:pPr>
      <w:r w:rsidRPr="00D94591">
        <w:rPr>
          <w:szCs w:val="21"/>
        </w:rPr>
        <w:t>IDS Number: GJ5ZY</w:t>
      </w:r>
    </w:p>
    <w:p w:rsidR="001B6390" w:rsidRDefault="001B6390" w:rsidP="001B6390">
      <w:pPr>
        <w:rPr>
          <w:szCs w:val="21"/>
        </w:rPr>
      </w:pPr>
      <w:r w:rsidRPr="00D94591">
        <w:rPr>
          <w:szCs w:val="21"/>
        </w:rPr>
        <w:t>ISSN: 0019-5022</w:t>
      </w:r>
    </w:p>
    <w:p w:rsidR="001B6390" w:rsidRPr="00D94591" w:rsidRDefault="001B6390" w:rsidP="001B6390">
      <w:pPr>
        <w:rPr>
          <w:szCs w:val="21"/>
        </w:rPr>
      </w:pPr>
    </w:p>
    <w:p w:rsidR="001B6390" w:rsidRPr="00D94591" w:rsidRDefault="001B6390" w:rsidP="001B6390">
      <w:pPr>
        <w:rPr>
          <w:szCs w:val="21"/>
        </w:rPr>
      </w:pPr>
      <w:r w:rsidRPr="00D94591">
        <w:rPr>
          <w:szCs w:val="21"/>
        </w:rPr>
        <w:t>Record 129 of 273</w:t>
      </w:r>
    </w:p>
    <w:p w:rsidR="001B6390" w:rsidRPr="00D94591" w:rsidRDefault="001B6390" w:rsidP="001B6390">
      <w:pPr>
        <w:rPr>
          <w:szCs w:val="21"/>
        </w:rPr>
      </w:pPr>
      <w:r w:rsidRPr="00D94591">
        <w:rPr>
          <w:szCs w:val="21"/>
        </w:rPr>
        <w:t>Title: Four N,O-Bidentate-Chelated Ligand-Tunable Copper(II) Complexes: Synthesis, Structural Characterization and Exceptional Catalytic Properties for Chan-Lam Coupling Reactions</w:t>
      </w:r>
    </w:p>
    <w:p w:rsidR="001B6390" w:rsidRPr="00D94591" w:rsidRDefault="001B6390" w:rsidP="001B6390">
      <w:pPr>
        <w:rPr>
          <w:szCs w:val="21"/>
        </w:rPr>
      </w:pPr>
      <w:r w:rsidRPr="00D94591">
        <w:rPr>
          <w:szCs w:val="21"/>
        </w:rPr>
        <w:t>Author(s): Jia, XF (Jia, Xuefeng); Peng, P (Peng, Pai); Cui, J (Cui, Jing); Xin, NN (Xin, Nana); Huang, XQ (Huang, Xianqiang)</w:t>
      </w:r>
    </w:p>
    <w:p w:rsidR="001B6390" w:rsidRPr="00D94591" w:rsidRDefault="001B6390" w:rsidP="001B6390">
      <w:pPr>
        <w:rPr>
          <w:szCs w:val="21"/>
        </w:rPr>
      </w:pPr>
      <w:r w:rsidRPr="00D94591">
        <w:rPr>
          <w:szCs w:val="21"/>
        </w:rPr>
        <w:t xml:space="preserve">Source: ASIAN JOURNAL OF ORGANIC CHEMISTRY  Volume: 7  Issue: 6  Pages: 1093-1100  DOI: 10.1002/ajoc.201800153  Published: JUN 2018  </w:t>
      </w:r>
    </w:p>
    <w:p w:rsidR="001B6390" w:rsidRPr="00D94591" w:rsidRDefault="001B6390" w:rsidP="001B6390">
      <w:pPr>
        <w:rPr>
          <w:szCs w:val="21"/>
        </w:rPr>
      </w:pPr>
      <w:r w:rsidRPr="00D94591">
        <w:rPr>
          <w:szCs w:val="21"/>
        </w:rPr>
        <w:t>Accession Number: WOS:000435259400014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[Jia, Xuefeng; Peng, Pai; Cui, Jing] Shanxi Normal Univ, Key Lab Magnet Mol &amp; Magnet Informat Mat, Minist Educ, Sch Chem &amp; Mat Sci, Linfen 041004, Shanxi, Peoples R China. </w:t>
      </w:r>
    </w:p>
    <w:p w:rsidR="001B6390" w:rsidRPr="00D94591" w:rsidRDefault="001B6390" w:rsidP="001B6390">
      <w:pPr>
        <w:rPr>
          <w:szCs w:val="21"/>
        </w:rPr>
      </w:pPr>
      <w:r w:rsidRPr="00D94591">
        <w:rPr>
          <w:szCs w:val="21"/>
        </w:rPr>
        <w:t>[Xin, Nana; Huang, Xianqiang] Liaocheng Univ, Shandong Prov Key Lab Chem Energy Storage &amp; Novel, Sch Chem &amp; Chem Engn, Liaocheng 252059, Shandong, Peoples R China.</w:t>
      </w:r>
    </w:p>
    <w:p w:rsidR="001B6390" w:rsidRPr="00D94591" w:rsidRDefault="001B6390" w:rsidP="001B6390">
      <w:pPr>
        <w:rPr>
          <w:szCs w:val="21"/>
        </w:rPr>
      </w:pPr>
      <w:r w:rsidRPr="00D94591">
        <w:rPr>
          <w:szCs w:val="21"/>
        </w:rPr>
        <w:t>Reprint Address: Jia, XF (reprint author), Shanxi Normal Univ, Key Lab Magnet Mol &amp; Magnet Informat Mat, Minist Educ, Sch Chem &amp; Mat Sci, Linfen 041004, Shanxi, Peoples R China.</w:t>
      </w:r>
    </w:p>
    <w:p w:rsidR="001B6390" w:rsidRPr="00D94591" w:rsidRDefault="001B6390" w:rsidP="001B6390">
      <w:pPr>
        <w:rPr>
          <w:szCs w:val="21"/>
        </w:rPr>
      </w:pPr>
      <w:r w:rsidRPr="00D94591">
        <w:rPr>
          <w:szCs w:val="21"/>
        </w:rPr>
        <w:t>Huang, XQ (reprint author), Liaocheng Univ, Shandong Prov Key Lab Chem Energy Storage &amp; Novel, Sch Chem &amp; Chem Engn, Liaocheng 252059, Shandong, Peoples R China.</w:t>
      </w:r>
    </w:p>
    <w:p w:rsidR="001B6390" w:rsidRPr="00D94591" w:rsidRDefault="001B6390" w:rsidP="001B6390">
      <w:pPr>
        <w:rPr>
          <w:szCs w:val="21"/>
        </w:rPr>
      </w:pPr>
      <w:r w:rsidRPr="00D94591">
        <w:rPr>
          <w:szCs w:val="21"/>
        </w:rPr>
        <w:t>E-mail Addresses: jxfliu@163.com; hxqqxh2008@163.com</w:t>
      </w:r>
    </w:p>
    <w:p w:rsidR="001B6390" w:rsidRPr="00D94591" w:rsidRDefault="001B6390" w:rsidP="001B6390">
      <w:pPr>
        <w:rPr>
          <w:szCs w:val="21"/>
        </w:rPr>
      </w:pPr>
      <w:r w:rsidRPr="00D94591">
        <w:rPr>
          <w:szCs w:val="21"/>
        </w:rPr>
        <w:t>IDS Number: GJ3XE</w:t>
      </w:r>
    </w:p>
    <w:p w:rsidR="001B6390" w:rsidRPr="00D94591" w:rsidRDefault="001B6390" w:rsidP="001B6390">
      <w:pPr>
        <w:rPr>
          <w:szCs w:val="21"/>
        </w:rPr>
      </w:pPr>
      <w:r w:rsidRPr="00D94591">
        <w:rPr>
          <w:szCs w:val="21"/>
        </w:rPr>
        <w:t>ISSN: 2193-5807</w:t>
      </w:r>
    </w:p>
    <w:p w:rsidR="001B6390" w:rsidRDefault="001B6390" w:rsidP="001B6390">
      <w:pPr>
        <w:rPr>
          <w:szCs w:val="21"/>
        </w:rPr>
      </w:pPr>
      <w:r w:rsidRPr="00D94591">
        <w:rPr>
          <w:szCs w:val="21"/>
        </w:rPr>
        <w:t>eISSN: 2193-5815</w:t>
      </w:r>
    </w:p>
    <w:p w:rsidR="001B6390" w:rsidRPr="00D94591" w:rsidRDefault="001B6390" w:rsidP="001B6390">
      <w:pPr>
        <w:rPr>
          <w:szCs w:val="21"/>
        </w:rPr>
      </w:pPr>
    </w:p>
    <w:p w:rsidR="001B6390" w:rsidRPr="00D94591" w:rsidRDefault="001B6390" w:rsidP="001B6390">
      <w:pPr>
        <w:rPr>
          <w:szCs w:val="21"/>
        </w:rPr>
      </w:pPr>
      <w:r w:rsidRPr="00D94591">
        <w:rPr>
          <w:szCs w:val="21"/>
        </w:rPr>
        <w:t>Record 130 of 273</w:t>
      </w:r>
    </w:p>
    <w:p w:rsidR="001B6390" w:rsidRPr="00D94591" w:rsidRDefault="001B6390" w:rsidP="001B6390">
      <w:pPr>
        <w:rPr>
          <w:szCs w:val="21"/>
        </w:rPr>
      </w:pPr>
      <w:r w:rsidRPr="00D94591">
        <w:rPr>
          <w:szCs w:val="21"/>
        </w:rPr>
        <w:lastRenderedPageBreak/>
        <w:t>Title: Voltammetric Determination of Serine Using L-Cysteine Modified Platinum Electrode and Brief Exploration from the Theoretical Perspective</w:t>
      </w:r>
    </w:p>
    <w:p w:rsidR="001B6390" w:rsidRPr="00D94591" w:rsidRDefault="001B6390" w:rsidP="001B6390">
      <w:pPr>
        <w:rPr>
          <w:szCs w:val="21"/>
        </w:rPr>
      </w:pPr>
      <w:r w:rsidRPr="00D94591">
        <w:rPr>
          <w:szCs w:val="21"/>
        </w:rPr>
        <w:t>Author(s): Xue, BC (Xue, Bingchun); Fu, Y (Fu, Yan); Li, J (Li, Jing); Liu, EB (Liu, Erbao)</w:t>
      </w:r>
    </w:p>
    <w:p w:rsidR="001B6390" w:rsidRPr="00D94591" w:rsidRDefault="001B6390" w:rsidP="001B6390">
      <w:pPr>
        <w:rPr>
          <w:szCs w:val="21"/>
        </w:rPr>
      </w:pPr>
      <w:r w:rsidRPr="00D94591">
        <w:rPr>
          <w:szCs w:val="21"/>
        </w:rPr>
        <w:t xml:space="preserve">Source: ELECTROANALYSIS  Volume: 30  Issue: 6  Pages: 1060-1065  DOI: 10.1002/elan.201700682  Published: JUN 2018  </w:t>
      </w:r>
    </w:p>
    <w:p w:rsidR="001B6390" w:rsidRPr="00D94591" w:rsidRDefault="001B6390" w:rsidP="001B6390">
      <w:pPr>
        <w:rPr>
          <w:szCs w:val="21"/>
        </w:rPr>
      </w:pPr>
      <w:r w:rsidRPr="00D94591">
        <w:rPr>
          <w:szCs w:val="21"/>
        </w:rPr>
        <w:t>Accession Number: WOS:000435271000012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[Xue, Bingchun; Fu, Yan; Li, Jing; Liu, Erbao] Shanxi Normal Univ, Sch Chem &amp; Mat Sci, 1 Gongyuan Rd, Linfen 041000, Shanxi, Peoples R China.</w:t>
      </w:r>
    </w:p>
    <w:p w:rsidR="001B6390" w:rsidRPr="00D94591" w:rsidRDefault="001B6390" w:rsidP="001B6390">
      <w:pPr>
        <w:rPr>
          <w:szCs w:val="21"/>
        </w:rPr>
      </w:pPr>
      <w:r w:rsidRPr="00D94591">
        <w:rPr>
          <w:szCs w:val="21"/>
        </w:rPr>
        <w:t>Reprint Address: Liu, EB (reprint author), Shanxi Normal Univ, Sch Chem &amp; Mat Sci, 1 Gongyuan Rd, Linfen 041000, Shanxi, Peoples R China.</w:t>
      </w:r>
    </w:p>
    <w:p w:rsidR="001B6390" w:rsidRPr="00D94591" w:rsidRDefault="001B6390" w:rsidP="001B6390">
      <w:pPr>
        <w:rPr>
          <w:szCs w:val="21"/>
        </w:rPr>
      </w:pPr>
      <w:r w:rsidRPr="00D94591">
        <w:rPr>
          <w:szCs w:val="21"/>
        </w:rPr>
        <w:t>E-mail Addresses: bcxue@sxnu.edu.cn; 549541325@qq.com; 981757046@qq.com; liueb@sxnu.edu.cn</w:t>
      </w:r>
    </w:p>
    <w:p w:rsidR="001B6390" w:rsidRPr="00D94591" w:rsidRDefault="001B6390" w:rsidP="001B6390">
      <w:pPr>
        <w:rPr>
          <w:szCs w:val="21"/>
        </w:rPr>
      </w:pPr>
      <w:r w:rsidRPr="00D94591">
        <w:rPr>
          <w:szCs w:val="21"/>
        </w:rPr>
        <w:t>IDS Number: GJ3YP</w:t>
      </w:r>
    </w:p>
    <w:p w:rsidR="001B6390" w:rsidRPr="00D94591" w:rsidRDefault="001B6390" w:rsidP="001B6390">
      <w:pPr>
        <w:rPr>
          <w:szCs w:val="21"/>
        </w:rPr>
      </w:pPr>
      <w:r w:rsidRPr="00D94591">
        <w:rPr>
          <w:szCs w:val="21"/>
        </w:rPr>
        <w:t>ISSN: 1040-0397</w:t>
      </w:r>
    </w:p>
    <w:p w:rsidR="001B6390" w:rsidRDefault="001B6390" w:rsidP="001B6390">
      <w:pPr>
        <w:rPr>
          <w:szCs w:val="21"/>
        </w:rPr>
      </w:pPr>
      <w:r w:rsidRPr="00D94591">
        <w:rPr>
          <w:szCs w:val="21"/>
        </w:rPr>
        <w:t>eISSN: 1521-4109</w:t>
      </w:r>
    </w:p>
    <w:p w:rsidR="001B6390" w:rsidRPr="00D94591" w:rsidRDefault="001B6390" w:rsidP="001B6390">
      <w:pPr>
        <w:rPr>
          <w:szCs w:val="21"/>
        </w:rPr>
      </w:pPr>
    </w:p>
    <w:p w:rsidR="001B6390" w:rsidRPr="00D94591" w:rsidRDefault="001B6390" w:rsidP="001B6390">
      <w:pPr>
        <w:rPr>
          <w:szCs w:val="21"/>
        </w:rPr>
      </w:pPr>
      <w:r w:rsidRPr="00D94591">
        <w:rPr>
          <w:szCs w:val="21"/>
        </w:rPr>
        <w:t>Record 131 of 273</w:t>
      </w:r>
    </w:p>
    <w:p w:rsidR="001B6390" w:rsidRPr="00D94591" w:rsidRDefault="001B6390" w:rsidP="001B6390">
      <w:pPr>
        <w:rPr>
          <w:szCs w:val="21"/>
        </w:rPr>
      </w:pPr>
      <w:r w:rsidRPr="00D94591">
        <w:rPr>
          <w:szCs w:val="21"/>
        </w:rPr>
        <w:t>Title: Neutrino masses, dark matter and leptogenesis with U(1)(B)(-)(L) gauge symmetry</w:t>
      </w:r>
    </w:p>
    <w:p w:rsidR="001B6390" w:rsidRPr="00D94591" w:rsidRDefault="001B6390" w:rsidP="001B6390">
      <w:pPr>
        <w:rPr>
          <w:szCs w:val="21"/>
        </w:rPr>
      </w:pPr>
      <w:r w:rsidRPr="00D94591">
        <w:rPr>
          <w:szCs w:val="21"/>
        </w:rPr>
        <w:t>Author(s): Geng, CQ (Geng, Chao-Qiang); Okada, H (Okada, Hiroshi)</w:t>
      </w:r>
    </w:p>
    <w:p w:rsidR="001B6390" w:rsidRPr="00D94591" w:rsidRDefault="001B6390" w:rsidP="001B6390">
      <w:pPr>
        <w:rPr>
          <w:szCs w:val="21"/>
        </w:rPr>
      </w:pPr>
      <w:r w:rsidRPr="00D94591">
        <w:rPr>
          <w:szCs w:val="21"/>
        </w:rPr>
        <w:t xml:space="preserve">Source: PHYSICS OF THE DARK UNIVERSE  Volume: 20  Pages: 13-19  DOI: 10.1016/j.dark.2018.02.005  Published: JUN 2018  </w:t>
      </w:r>
    </w:p>
    <w:p w:rsidR="001B6390" w:rsidRPr="00D94591" w:rsidRDefault="001B6390" w:rsidP="001B6390">
      <w:pPr>
        <w:rPr>
          <w:szCs w:val="21"/>
        </w:rPr>
      </w:pPr>
      <w:r w:rsidRPr="00D94591">
        <w:rPr>
          <w:szCs w:val="21"/>
        </w:rPr>
        <w:t>Accession Number: WOS:000433904300002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[Geng, Chao-Qiang] Shanxi Normal Univ, Sch Phys &amp; Informat Engn, Linfen 041004, Peoples R China. </w:t>
      </w:r>
    </w:p>
    <w:p w:rsidR="001B6390" w:rsidRPr="00D94591" w:rsidRDefault="001B6390" w:rsidP="001B6390">
      <w:pPr>
        <w:rPr>
          <w:szCs w:val="21"/>
        </w:rPr>
      </w:pPr>
      <w:r w:rsidRPr="00D94591">
        <w:rPr>
          <w:szCs w:val="21"/>
        </w:rPr>
        <w:t xml:space="preserve">[Geng, Chao-Qiang; Okada, Hiroshi] Natl Ctr Theoret Sci, Phys Div, Hsinchu 300, Taiwan. </w:t>
      </w:r>
    </w:p>
    <w:p w:rsidR="001B6390" w:rsidRPr="00D94591" w:rsidRDefault="001B6390" w:rsidP="001B6390">
      <w:pPr>
        <w:rPr>
          <w:szCs w:val="21"/>
        </w:rPr>
      </w:pPr>
      <w:r w:rsidRPr="00D94591">
        <w:rPr>
          <w:szCs w:val="21"/>
        </w:rPr>
        <w:t>[Geng, Chao-Qiang] Natl Tsing Hua Univ, Dept Phys, Hsinchu 300, Taiwan.</w:t>
      </w:r>
    </w:p>
    <w:p w:rsidR="001B6390" w:rsidRPr="00D94591" w:rsidRDefault="001B6390" w:rsidP="001B6390">
      <w:pPr>
        <w:rPr>
          <w:szCs w:val="21"/>
        </w:rPr>
      </w:pPr>
      <w:r w:rsidRPr="00D94591">
        <w:rPr>
          <w:szCs w:val="21"/>
        </w:rPr>
        <w:t>Reprint Address: Okada, H (reprint author), Natl Ctr Theoret Sci, Phys Div, Hsinchu 300, Taiwan.</w:t>
      </w:r>
    </w:p>
    <w:p w:rsidR="001B6390" w:rsidRPr="00D94591" w:rsidRDefault="001B6390" w:rsidP="001B6390">
      <w:pPr>
        <w:rPr>
          <w:szCs w:val="21"/>
        </w:rPr>
      </w:pPr>
      <w:r w:rsidRPr="00D94591">
        <w:rPr>
          <w:szCs w:val="21"/>
        </w:rPr>
        <w:t>E-mail Addresses: geng@phys.nthu.edu.tw; macokada3hiroshi@cts.nthu.edu.tw</w:t>
      </w:r>
    </w:p>
    <w:p w:rsidR="001B6390" w:rsidRPr="00D94591" w:rsidRDefault="001B6390" w:rsidP="001B6390">
      <w:pPr>
        <w:rPr>
          <w:szCs w:val="21"/>
        </w:rPr>
      </w:pPr>
      <w:r w:rsidRPr="00D94591">
        <w:rPr>
          <w:szCs w:val="21"/>
        </w:rPr>
        <w:t>IDS Number: GH8FZ</w:t>
      </w:r>
    </w:p>
    <w:p w:rsidR="001B6390" w:rsidRDefault="001B6390" w:rsidP="001B6390">
      <w:pPr>
        <w:rPr>
          <w:szCs w:val="21"/>
        </w:rPr>
      </w:pPr>
      <w:r w:rsidRPr="00D94591">
        <w:rPr>
          <w:szCs w:val="21"/>
        </w:rPr>
        <w:t>ISSN: 2212-6864</w:t>
      </w:r>
    </w:p>
    <w:p w:rsidR="001B6390" w:rsidRPr="00D94591" w:rsidRDefault="001B6390" w:rsidP="001B6390">
      <w:pPr>
        <w:rPr>
          <w:szCs w:val="21"/>
        </w:rPr>
      </w:pPr>
    </w:p>
    <w:p w:rsidR="001B6390" w:rsidRPr="00D94591" w:rsidRDefault="001B6390" w:rsidP="001B6390">
      <w:pPr>
        <w:rPr>
          <w:szCs w:val="21"/>
        </w:rPr>
      </w:pPr>
      <w:r w:rsidRPr="00D94591">
        <w:rPr>
          <w:szCs w:val="21"/>
        </w:rPr>
        <w:t>Record 132 of 273</w:t>
      </w:r>
    </w:p>
    <w:p w:rsidR="001B6390" w:rsidRPr="00D94591" w:rsidRDefault="001B6390" w:rsidP="001B6390">
      <w:pPr>
        <w:rPr>
          <w:szCs w:val="21"/>
        </w:rPr>
      </w:pPr>
      <w:r w:rsidRPr="00D94591">
        <w:rPr>
          <w:szCs w:val="21"/>
        </w:rPr>
        <w:t>Title: The first complete mitochondrial genome of a parasitic isopod supports Epicaridea Latreille, 1825 as a suborder and reveals the less conservative genome of isopods</w:t>
      </w:r>
    </w:p>
    <w:p w:rsidR="001B6390" w:rsidRPr="00D94591" w:rsidRDefault="001B6390" w:rsidP="001B6390">
      <w:pPr>
        <w:rPr>
          <w:szCs w:val="21"/>
        </w:rPr>
      </w:pPr>
      <w:r w:rsidRPr="00D94591">
        <w:rPr>
          <w:szCs w:val="21"/>
        </w:rPr>
        <w:t>Author(s): Yu, JL (Yu, Jialu); An, JM (An, Jianmei); Li, Y (Li, Yue); Boyko, CB (Boyko, Christopher B.)</w:t>
      </w:r>
    </w:p>
    <w:p w:rsidR="001B6390" w:rsidRPr="00D94591" w:rsidRDefault="001B6390" w:rsidP="001B6390">
      <w:pPr>
        <w:rPr>
          <w:szCs w:val="21"/>
        </w:rPr>
      </w:pPr>
      <w:r w:rsidRPr="00D94591">
        <w:rPr>
          <w:szCs w:val="21"/>
        </w:rPr>
        <w:t xml:space="preserve">Source: SYSTEMATIC PARASITOLOGY  Volume: 95  Issue: 5  Pages: 465-478  DOI: 10.1007/s11230-018-9792-2  Published: JUN 2018  </w:t>
      </w:r>
    </w:p>
    <w:p w:rsidR="001B6390" w:rsidRPr="00D94591" w:rsidRDefault="001B6390" w:rsidP="001B6390">
      <w:pPr>
        <w:rPr>
          <w:szCs w:val="21"/>
        </w:rPr>
      </w:pPr>
      <w:r w:rsidRPr="00D94591">
        <w:rPr>
          <w:szCs w:val="21"/>
        </w:rPr>
        <w:t>Accession Number: WOS:000432538700006</w:t>
      </w:r>
    </w:p>
    <w:p w:rsidR="001B6390" w:rsidRPr="00D94591" w:rsidRDefault="001B6390" w:rsidP="001B6390">
      <w:pPr>
        <w:rPr>
          <w:szCs w:val="21"/>
        </w:rPr>
      </w:pPr>
      <w:r w:rsidRPr="00D94591">
        <w:rPr>
          <w:szCs w:val="21"/>
        </w:rPr>
        <w:t>PubMed ID: 29644508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lastRenderedPageBreak/>
        <w:t xml:space="preserve">Addresses: [Yu, Jialu; An, Jianmei; Li, Yue] Shanxi Normal Univ, Sch Life Sci, Linfen 041000, Peoples R China. </w:t>
      </w:r>
    </w:p>
    <w:p w:rsidR="001B6390" w:rsidRPr="00D94591" w:rsidRDefault="001B6390" w:rsidP="001B6390">
      <w:pPr>
        <w:rPr>
          <w:szCs w:val="21"/>
        </w:rPr>
      </w:pPr>
      <w:r w:rsidRPr="00D94591">
        <w:rPr>
          <w:szCs w:val="21"/>
        </w:rPr>
        <w:t>[Boyko, Christopher B.] Amer Museum Nat Hist, Div Invertebrate Zool, Cent Pk West &amp; 79th St, New York, NY 10024 USA.</w:t>
      </w:r>
    </w:p>
    <w:p w:rsidR="001B6390" w:rsidRPr="00D94591" w:rsidRDefault="001B6390" w:rsidP="001B6390">
      <w:pPr>
        <w:rPr>
          <w:szCs w:val="21"/>
        </w:rPr>
      </w:pPr>
      <w:r w:rsidRPr="00D94591">
        <w:rPr>
          <w:szCs w:val="21"/>
        </w:rPr>
        <w:t>Reprint Address: An, JM (reprint author), Shanxi Normal Univ, Sch Life Sci, Linfen 041000, Peoples R China.</w:t>
      </w:r>
    </w:p>
    <w:p w:rsidR="001B6390" w:rsidRPr="00D94591" w:rsidRDefault="001B6390" w:rsidP="001B6390">
      <w:pPr>
        <w:rPr>
          <w:szCs w:val="21"/>
        </w:rPr>
      </w:pPr>
      <w:r w:rsidRPr="00D94591">
        <w:rPr>
          <w:szCs w:val="21"/>
        </w:rPr>
        <w:t>E-mail Addresses: anjianmei@hotmail.com</w:t>
      </w:r>
    </w:p>
    <w:p w:rsidR="001B6390" w:rsidRPr="00D94591" w:rsidRDefault="001B6390" w:rsidP="001B6390">
      <w:pPr>
        <w:rPr>
          <w:szCs w:val="21"/>
        </w:rPr>
      </w:pPr>
      <w:r w:rsidRPr="00D94591">
        <w:rPr>
          <w:szCs w:val="21"/>
        </w:rPr>
        <w:t>IDS Number: GG2QZ</w:t>
      </w:r>
    </w:p>
    <w:p w:rsidR="001B6390" w:rsidRPr="00D94591" w:rsidRDefault="001B6390" w:rsidP="001B6390">
      <w:pPr>
        <w:rPr>
          <w:szCs w:val="21"/>
        </w:rPr>
      </w:pPr>
      <w:r w:rsidRPr="00D94591">
        <w:rPr>
          <w:szCs w:val="21"/>
        </w:rPr>
        <w:t>ISSN: 0165-5752</w:t>
      </w:r>
    </w:p>
    <w:p w:rsidR="001B6390" w:rsidRPr="00D94591" w:rsidRDefault="001B6390" w:rsidP="001B6390">
      <w:pPr>
        <w:rPr>
          <w:szCs w:val="21"/>
        </w:rPr>
      </w:pPr>
      <w:r w:rsidRPr="00D94591">
        <w:rPr>
          <w:szCs w:val="21"/>
        </w:rPr>
        <w:t>eISSN: 1573-5192</w:t>
      </w:r>
    </w:p>
    <w:p w:rsidR="001B6390" w:rsidRPr="00D94591" w:rsidRDefault="001B6390" w:rsidP="001B6390">
      <w:pPr>
        <w:rPr>
          <w:szCs w:val="21"/>
        </w:rPr>
      </w:pPr>
      <w:r w:rsidRPr="00D94591">
        <w:rPr>
          <w:szCs w:val="21"/>
        </w:rPr>
        <w:t>Record 133 of 273</w:t>
      </w:r>
    </w:p>
    <w:p w:rsidR="001B6390" w:rsidRPr="00D94591" w:rsidRDefault="001B6390" w:rsidP="001B6390">
      <w:pPr>
        <w:rPr>
          <w:szCs w:val="21"/>
        </w:rPr>
      </w:pPr>
      <w:r w:rsidRPr="00D94591">
        <w:rPr>
          <w:szCs w:val="21"/>
        </w:rPr>
        <w:t>Title: Arctigenin protects against liver injury from acute hepatitis by suppressing immune cells in mice</w:t>
      </w:r>
    </w:p>
    <w:p w:rsidR="001B6390" w:rsidRPr="00D94591" w:rsidRDefault="001B6390" w:rsidP="001B6390">
      <w:pPr>
        <w:rPr>
          <w:szCs w:val="21"/>
        </w:rPr>
      </w:pPr>
      <w:r w:rsidRPr="00D94591">
        <w:rPr>
          <w:szCs w:val="21"/>
        </w:rPr>
        <w:t>Author(s): Cheng, XX (Cheng, Xixi); Wang, HF (Wang, Huafeng); Yang, JL (Yang, Jinlai); Cheng, YN (Cheng, Yingnan); Wang, D (Wang, Dan); Yang, FR (Yang, Fengrui); Li, Y (Li, Yan); Zhou, DM (Zhou, Dongmei); Wang, YX (Wang, Yanxia); Xue, ZY (Xue, Zhenyi); Zhang, LJ (Zhang, Lijuan); Zhang, Q (Zhang, Qi); Yang, LH (Yang, Luhong); Zhang, RX (Zhang, Rongxin); Da, YR (Da, Yurong)</w:t>
      </w:r>
    </w:p>
    <w:p w:rsidR="001B6390" w:rsidRPr="00D94591" w:rsidRDefault="001B6390" w:rsidP="001B6390">
      <w:pPr>
        <w:rPr>
          <w:szCs w:val="21"/>
        </w:rPr>
      </w:pPr>
      <w:r w:rsidRPr="00D94591">
        <w:rPr>
          <w:szCs w:val="21"/>
        </w:rPr>
        <w:t xml:space="preserve">Source: BIOMEDICINE &amp; PHARMACOTHERAPY  Volume: 102  Pages: 464-471  DOI: 10.1016/j.bioplia.2018.03.060  Published: JUN 2018  </w:t>
      </w:r>
    </w:p>
    <w:p w:rsidR="001B6390" w:rsidRPr="00D94591" w:rsidRDefault="001B6390" w:rsidP="001B6390">
      <w:pPr>
        <w:rPr>
          <w:szCs w:val="21"/>
        </w:rPr>
      </w:pPr>
      <w:r w:rsidRPr="00D94591">
        <w:rPr>
          <w:szCs w:val="21"/>
        </w:rPr>
        <w:t>Accession Number: WOS:000432583800056</w:t>
      </w:r>
    </w:p>
    <w:p w:rsidR="001B6390" w:rsidRPr="00D94591" w:rsidRDefault="001B6390" w:rsidP="001B6390">
      <w:pPr>
        <w:rPr>
          <w:szCs w:val="21"/>
        </w:rPr>
      </w:pPr>
      <w:r w:rsidRPr="00D94591">
        <w:rPr>
          <w:szCs w:val="21"/>
        </w:rPr>
        <w:t>PubMed ID: 29579707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[Cheng, Xixi; Yang, Jinlai; Cheng, Yingnan; Wang, Dan; Yang, Fengrui; Li, Yan; Zhou, Dongmei; Xue, Zhenyi; Zhang, Lijuan; Zhang, Qi; Zhang, Rongxin; Da, Yurong] Tianjin Med Univ, Tianjin Key Lab Cellular &amp; Mol Immunol, Key Lab Immune Microenvironm &amp; Dis, Educ Minist China,Dept Immunol, Qi Xiang Tai Rd 22, Tianjin 300070, Peoples R China. </w:t>
      </w:r>
    </w:p>
    <w:p w:rsidR="001B6390" w:rsidRPr="00D94591" w:rsidRDefault="001B6390" w:rsidP="001B6390">
      <w:pPr>
        <w:rPr>
          <w:szCs w:val="21"/>
        </w:rPr>
      </w:pPr>
      <w:r w:rsidRPr="00D94591">
        <w:rPr>
          <w:szCs w:val="21"/>
        </w:rPr>
        <w:t xml:space="preserve">[Wang, Huafeng; Wang, Yanxia; Yang, Luhong] Shanxi Normal Univ, Sch Life Sci, Linfen, Peoples R China. </w:t>
      </w:r>
    </w:p>
    <w:p w:rsidR="001B6390" w:rsidRPr="00D94591" w:rsidRDefault="001B6390" w:rsidP="001B6390">
      <w:pPr>
        <w:rPr>
          <w:szCs w:val="21"/>
        </w:rPr>
      </w:pPr>
      <w:r w:rsidRPr="00D94591">
        <w:rPr>
          <w:szCs w:val="21"/>
        </w:rPr>
        <w:t xml:space="preserve">[Cheng, Xixi] Binhai New Area Hosp Tradit Chinese Med, Dept Clin Lab, Tianjin, Peoples R China. </w:t>
      </w:r>
    </w:p>
    <w:p w:rsidR="001B6390" w:rsidRPr="00D94591" w:rsidRDefault="001B6390" w:rsidP="001B6390">
      <w:pPr>
        <w:rPr>
          <w:szCs w:val="21"/>
        </w:rPr>
      </w:pPr>
      <w:r w:rsidRPr="00D94591">
        <w:rPr>
          <w:szCs w:val="21"/>
        </w:rPr>
        <w:t>[Zhang, Rongxin] Guangdong Pharmaceut Univ, Sch Biosci &amp; Biopharmaceut, Lab Immunol &amp; Inflammat, Guangzhou, Guangdong, Peoples R China.</w:t>
      </w:r>
    </w:p>
    <w:p w:rsidR="001B6390" w:rsidRPr="00D94591" w:rsidRDefault="001B6390" w:rsidP="001B6390">
      <w:pPr>
        <w:rPr>
          <w:szCs w:val="21"/>
        </w:rPr>
      </w:pPr>
      <w:r w:rsidRPr="00D94591">
        <w:rPr>
          <w:szCs w:val="21"/>
        </w:rPr>
        <w:t>Reprint Address: Da, YR (reprint author), Tianjin Med Univ, Tianjin Key Lab Cellular &amp; Mol Immunol, Key Lab Immune Microenvironm &amp; Dis, Educ Minist China,Dept Immunol, Qi Xiang Tai Rd 22, Tianjin 300070, Peoples R China.</w:t>
      </w:r>
    </w:p>
    <w:p w:rsidR="001B6390" w:rsidRPr="00D94591" w:rsidRDefault="001B6390" w:rsidP="001B6390">
      <w:pPr>
        <w:rPr>
          <w:szCs w:val="21"/>
        </w:rPr>
      </w:pPr>
      <w:r w:rsidRPr="00D94591">
        <w:rPr>
          <w:szCs w:val="21"/>
        </w:rPr>
        <w:t>E-mail Addresses: dayr@tmu.edu.cn</w:t>
      </w:r>
    </w:p>
    <w:p w:rsidR="001B6390" w:rsidRPr="00D94591" w:rsidRDefault="001B6390" w:rsidP="001B6390">
      <w:pPr>
        <w:rPr>
          <w:szCs w:val="21"/>
        </w:rPr>
      </w:pPr>
      <w:r w:rsidRPr="00D94591">
        <w:rPr>
          <w:szCs w:val="21"/>
        </w:rPr>
        <w:t>IDS Number: GG3HV</w:t>
      </w:r>
    </w:p>
    <w:p w:rsidR="001B6390" w:rsidRPr="00D94591" w:rsidRDefault="001B6390" w:rsidP="001B6390">
      <w:pPr>
        <w:rPr>
          <w:szCs w:val="21"/>
        </w:rPr>
      </w:pPr>
      <w:r w:rsidRPr="00D94591">
        <w:rPr>
          <w:szCs w:val="21"/>
        </w:rPr>
        <w:t>ISSN: 0753-3322</w:t>
      </w:r>
    </w:p>
    <w:p w:rsidR="001B6390" w:rsidRDefault="001B6390" w:rsidP="001B6390">
      <w:pPr>
        <w:rPr>
          <w:szCs w:val="21"/>
        </w:rPr>
      </w:pPr>
      <w:r w:rsidRPr="00D94591">
        <w:rPr>
          <w:szCs w:val="21"/>
        </w:rPr>
        <w:t>eISSN: 1950-6007</w:t>
      </w:r>
    </w:p>
    <w:p w:rsidR="001B6390" w:rsidRPr="00D94591" w:rsidRDefault="001B6390" w:rsidP="001B6390">
      <w:pPr>
        <w:rPr>
          <w:szCs w:val="21"/>
        </w:rPr>
      </w:pPr>
    </w:p>
    <w:p w:rsidR="001B6390" w:rsidRPr="00D94591" w:rsidRDefault="001B6390" w:rsidP="001B6390">
      <w:pPr>
        <w:rPr>
          <w:szCs w:val="21"/>
        </w:rPr>
      </w:pPr>
      <w:r w:rsidRPr="00D94591">
        <w:rPr>
          <w:szCs w:val="21"/>
        </w:rPr>
        <w:t>Record 134 of 273</w:t>
      </w:r>
    </w:p>
    <w:p w:rsidR="001B6390" w:rsidRPr="00D94591" w:rsidRDefault="001B6390" w:rsidP="001B6390">
      <w:pPr>
        <w:rPr>
          <w:szCs w:val="21"/>
        </w:rPr>
      </w:pPr>
      <w:r w:rsidRPr="00D94591">
        <w:rPr>
          <w:szCs w:val="21"/>
        </w:rPr>
        <w:t>Title: Statistical inference for heteroscedastic semi-varying coefficient EV models under restricted condition</w:t>
      </w:r>
    </w:p>
    <w:p w:rsidR="001B6390" w:rsidRPr="00D94591" w:rsidRDefault="001B6390" w:rsidP="001B6390">
      <w:pPr>
        <w:rPr>
          <w:szCs w:val="21"/>
        </w:rPr>
      </w:pPr>
      <w:r w:rsidRPr="00D94591">
        <w:rPr>
          <w:szCs w:val="21"/>
        </w:rPr>
        <w:t>Author(s): Shi, JH (Shi, Jianhong); Zhao, FR (Zhao, Fanrong)</w:t>
      </w:r>
    </w:p>
    <w:p w:rsidR="001B6390" w:rsidRPr="00D94591" w:rsidRDefault="001B6390" w:rsidP="001B6390">
      <w:pPr>
        <w:rPr>
          <w:szCs w:val="21"/>
        </w:rPr>
      </w:pPr>
      <w:r w:rsidRPr="00D94591">
        <w:rPr>
          <w:szCs w:val="21"/>
        </w:rPr>
        <w:t xml:space="preserve">Source: STATISTICAL PAPERS  Volume: 59  Issue: 2  Pages: 487-511  DOI: </w:t>
      </w:r>
      <w:r w:rsidRPr="00D94591">
        <w:rPr>
          <w:szCs w:val="21"/>
        </w:rPr>
        <w:lastRenderedPageBreak/>
        <w:t xml:space="preserve">10.1007/s00362-016-0773-8  Published: JUN 2018  </w:t>
      </w:r>
    </w:p>
    <w:p w:rsidR="001B6390" w:rsidRPr="00D94591" w:rsidRDefault="001B6390" w:rsidP="001B6390">
      <w:pPr>
        <w:rPr>
          <w:szCs w:val="21"/>
        </w:rPr>
      </w:pPr>
      <w:r w:rsidRPr="00D94591">
        <w:rPr>
          <w:szCs w:val="21"/>
        </w:rPr>
        <w:t>Accession Number: WOS:000431931800004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[Shi, Jianhong; Zhao, Fanrong] Shanxi Normal Univ, Sch Math &amp; Comp Sci, Linfen 041000, Peoples R China.</w:t>
      </w:r>
    </w:p>
    <w:p w:rsidR="001B6390" w:rsidRPr="00D94591" w:rsidRDefault="001B6390" w:rsidP="001B6390">
      <w:pPr>
        <w:rPr>
          <w:szCs w:val="21"/>
        </w:rPr>
      </w:pPr>
      <w:r w:rsidRPr="00D94591">
        <w:rPr>
          <w:szCs w:val="21"/>
        </w:rPr>
        <w:t>Reprint Address: Zhao, FR (reprint author), Shanxi Normal Univ, Sch Math &amp; Comp Sci, Linfen 041000, Peoples R China.</w:t>
      </w:r>
    </w:p>
    <w:p w:rsidR="001B6390" w:rsidRPr="00D94591" w:rsidRDefault="001B6390" w:rsidP="001B6390">
      <w:pPr>
        <w:rPr>
          <w:szCs w:val="21"/>
        </w:rPr>
      </w:pPr>
      <w:r w:rsidRPr="00D94591">
        <w:rPr>
          <w:szCs w:val="21"/>
        </w:rPr>
        <w:t>E-mail Addresses: 15735709599@163.com</w:t>
      </w:r>
    </w:p>
    <w:p w:rsidR="001B6390" w:rsidRPr="00D94591" w:rsidRDefault="001B6390" w:rsidP="001B6390">
      <w:pPr>
        <w:rPr>
          <w:szCs w:val="21"/>
        </w:rPr>
      </w:pPr>
      <w:r w:rsidRPr="00D94591">
        <w:rPr>
          <w:szCs w:val="21"/>
        </w:rPr>
        <w:t>IDS Number: GF4KO</w:t>
      </w:r>
    </w:p>
    <w:p w:rsidR="001B6390" w:rsidRPr="00D94591" w:rsidRDefault="001B6390" w:rsidP="001B6390">
      <w:pPr>
        <w:rPr>
          <w:szCs w:val="21"/>
        </w:rPr>
      </w:pPr>
      <w:r w:rsidRPr="00D94591">
        <w:rPr>
          <w:szCs w:val="21"/>
        </w:rPr>
        <w:t>ISSN: 0932-5026</w:t>
      </w:r>
    </w:p>
    <w:p w:rsidR="001B6390" w:rsidRDefault="001B6390" w:rsidP="001B6390">
      <w:pPr>
        <w:rPr>
          <w:szCs w:val="21"/>
        </w:rPr>
      </w:pPr>
      <w:r w:rsidRPr="00D94591">
        <w:rPr>
          <w:szCs w:val="21"/>
        </w:rPr>
        <w:t>eISSN: 1613-9798</w:t>
      </w:r>
    </w:p>
    <w:p w:rsidR="001B6390" w:rsidRPr="00D94591" w:rsidRDefault="001B6390" w:rsidP="001B6390">
      <w:pPr>
        <w:rPr>
          <w:szCs w:val="21"/>
        </w:rPr>
      </w:pPr>
    </w:p>
    <w:p w:rsidR="001B6390" w:rsidRPr="00D94591" w:rsidRDefault="001B6390" w:rsidP="001B6390">
      <w:pPr>
        <w:rPr>
          <w:szCs w:val="21"/>
        </w:rPr>
      </w:pPr>
      <w:r w:rsidRPr="00D94591">
        <w:rPr>
          <w:szCs w:val="21"/>
        </w:rPr>
        <w:t>Record 135 of 273</w:t>
      </w:r>
    </w:p>
    <w:p w:rsidR="001B6390" w:rsidRPr="00D94591" w:rsidRDefault="001B6390" w:rsidP="001B6390">
      <w:pPr>
        <w:rPr>
          <w:szCs w:val="21"/>
        </w:rPr>
      </w:pPr>
      <w:r w:rsidRPr="00D94591">
        <w:rPr>
          <w:szCs w:val="21"/>
        </w:rPr>
        <w:t>Title: Structural and photochromic modulation of dimethylbenzotriazolium iodoargentate hybrid materials</w:t>
      </w:r>
    </w:p>
    <w:p w:rsidR="001B6390" w:rsidRPr="00D94591" w:rsidRDefault="001B6390" w:rsidP="001B6390">
      <w:pPr>
        <w:rPr>
          <w:szCs w:val="21"/>
        </w:rPr>
      </w:pPr>
      <w:r w:rsidRPr="00D94591">
        <w:rPr>
          <w:szCs w:val="21"/>
        </w:rPr>
        <w:t>Author(s): Hao, PF (Hao, Pengfei); Zhang, LF (Zhang, Lifang); Shen, JJ (Shen, Junju); Fu, YL (Fu, Yunlong)</w:t>
      </w:r>
    </w:p>
    <w:p w:rsidR="001B6390" w:rsidRPr="00D94591" w:rsidRDefault="001B6390" w:rsidP="001B6390">
      <w:pPr>
        <w:rPr>
          <w:szCs w:val="21"/>
        </w:rPr>
      </w:pPr>
      <w:r w:rsidRPr="00D94591">
        <w:rPr>
          <w:szCs w:val="21"/>
        </w:rPr>
        <w:t xml:space="preserve">Source: DYES AND PIGMENTS  Volume: 153  Pages: 284-290  DOI: 10.1016/j.dyepig.2018.02.027  Published: JUN 2018  </w:t>
      </w:r>
    </w:p>
    <w:p w:rsidR="001B6390" w:rsidRPr="00D94591" w:rsidRDefault="001B6390" w:rsidP="001B6390">
      <w:pPr>
        <w:rPr>
          <w:szCs w:val="21"/>
        </w:rPr>
      </w:pPr>
      <w:r w:rsidRPr="00D94591">
        <w:rPr>
          <w:szCs w:val="21"/>
        </w:rPr>
        <w:t>Accession Number: WOS:000429764800035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[Hao, Pengfei; Zhang, Lifang; Shen, Junju; Fu, Yunlong] Shanxi Normal Univ, Sch Chem &amp; Mat Sci, Magnet Informat Mat Minist Educ, Key Lab Magnet Mol, Linfen 041004, Peoples R China.</w:t>
      </w:r>
    </w:p>
    <w:p w:rsidR="001B6390" w:rsidRPr="00D94591" w:rsidRDefault="001B6390" w:rsidP="001B6390">
      <w:pPr>
        <w:rPr>
          <w:szCs w:val="21"/>
        </w:rPr>
      </w:pPr>
      <w:r w:rsidRPr="00D94591">
        <w:rPr>
          <w:szCs w:val="21"/>
        </w:rPr>
        <w:t>Reprint Address: Fu, YL (reprint author), Shanxi Normal Univ, Sch Chem &amp; Mat Sci, Magnet Informat Mat Minist Educ, Key Lab Magnet Mol, Linfen 041004, Peoples R China.</w:t>
      </w:r>
    </w:p>
    <w:p w:rsidR="001B6390" w:rsidRPr="00D94591" w:rsidRDefault="001B6390" w:rsidP="001B6390">
      <w:pPr>
        <w:rPr>
          <w:szCs w:val="21"/>
        </w:rPr>
      </w:pPr>
      <w:r w:rsidRPr="00D94591">
        <w:rPr>
          <w:szCs w:val="21"/>
        </w:rPr>
        <w:t>E-mail Addresses: yunlongfu@sxnu.edu.cn</w:t>
      </w:r>
    </w:p>
    <w:p w:rsidR="001B6390" w:rsidRPr="00D94591" w:rsidRDefault="001B6390" w:rsidP="001B6390">
      <w:pPr>
        <w:rPr>
          <w:szCs w:val="21"/>
        </w:rPr>
      </w:pPr>
      <w:r w:rsidRPr="00D94591">
        <w:rPr>
          <w:szCs w:val="21"/>
        </w:rPr>
        <w:t>IDS Number: GC4OQ</w:t>
      </w:r>
    </w:p>
    <w:p w:rsidR="001B6390" w:rsidRPr="00D94591" w:rsidRDefault="001B6390" w:rsidP="001B6390">
      <w:pPr>
        <w:rPr>
          <w:szCs w:val="21"/>
        </w:rPr>
      </w:pPr>
      <w:r w:rsidRPr="00D94591">
        <w:rPr>
          <w:szCs w:val="21"/>
        </w:rPr>
        <w:t>ISSN: 0143-7208</w:t>
      </w:r>
    </w:p>
    <w:p w:rsidR="001B6390" w:rsidRDefault="001B6390" w:rsidP="001B6390">
      <w:pPr>
        <w:rPr>
          <w:szCs w:val="21"/>
        </w:rPr>
      </w:pPr>
      <w:r w:rsidRPr="00D94591">
        <w:rPr>
          <w:szCs w:val="21"/>
        </w:rPr>
        <w:t>eISSN: 1873-3743</w:t>
      </w:r>
    </w:p>
    <w:p w:rsidR="001B6390" w:rsidRPr="00D94591" w:rsidRDefault="001B6390" w:rsidP="001B6390">
      <w:pPr>
        <w:rPr>
          <w:szCs w:val="21"/>
        </w:rPr>
      </w:pPr>
    </w:p>
    <w:p w:rsidR="001B6390" w:rsidRPr="00D94591" w:rsidRDefault="001B6390" w:rsidP="001B6390">
      <w:pPr>
        <w:rPr>
          <w:szCs w:val="21"/>
        </w:rPr>
      </w:pPr>
      <w:r w:rsidRPr="00D94591">
        <w:rPr>
          <w:szCs w:val="21"/>
        </w:rPr>
        <w:t>Record 136 of 273</w:t>
      </w:r>
    </w:p>
    <w:p w:rsidR="001B6390" w:rsidRPr="00D94591" w:rsidRDefault="001B6390" w:rsidP="001B6390">
      <w:pPr>
        <w:rPr>
          <w:szCs w:val="21"/>
        </w:rPr>
      </w:pPr>
      <w:r w:rsidRPr="00D94591">
        <w:rPr>
          <w:szCs w:val="21"/>
        </w:rPr>
        <w:t>Title: Magnetic and plasmonic properties in noncompensated Fe-Sn codoped In2O3 nanodot arrays</w:t>
      </w:r>
    </w:p>
    <w:p w:rsidR="001B6390" w:rsidRPr="00D94591" w:rsidRDefault="001B6390" w:rsidP="001B6390">
      <w:pPr>
        <w:rPr>
          <w:szCs w:val="21"/>
        </w:rPr>
      </w:pPr>
      <w:r w:rsidRPr="00D94591">
        <w:rPr>
          <w:szCs w:val="21"/>
        </w:rPr>
        <w:t>Author(s): Wang, YN (Wang, Ya-Nan); Jiang, FX (Jiang, Feng-Xian); Yan, LJ (Yan, Li-Juan); Xu, XH (Xu, Xiao-Hong)</w:t>
      </w:r>
    </w:p>
    <w:p w:rsidR="001B6390" w:rsidRPr="00D94591" w:rsidRDefault="001B6390" w:rsidP="001B6390">
      <w:pPr>
        <w:rPr>
          <w:szCs w:val="21"/>
        </w:rPr>
      </w:pPr>
      <w:r w:rsidRPr="00D94591">
        <w:rPr>
          <w:szCs w:val="21"/>
        </w:rPr>
        <w:t xml:space="preserve">Source: APPLIED SURFACE SCIENCE  Volume: 441  Pages: 415-419  DOI: 10.1016/j.apsusc.2018.02.050  Published: MAY 31 2018  </w:t>
      </w:r>
    </w:p>
    <w:p w:rsidR="001B6390" w:rsidRPr="00D94591" w:rsidRDefault="001B6390" w:rsidP="001B6390">
      <w:pPr>
        <w:rPr>
          <w:szCs w:val="21"/>
        </w:rPr>
      </w:pPr>
      <w:r w:rsidRPr="00D94591">
        <w:rPr>
          <w:szCs w:val="21"/>
        </w:rPr>
        <w:t>Accession Number: WOS:000427816400051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[Xu, Xiao-Hong] Shanxi Normal Univ, Sch Chem &amp; Mat Sci, Linfen 041004, Peoples R China. </w:t>
      </w:r>
    </w:p>
    <w:p w:rsidR="001B6390" w:rsidRPr="00D94591" w:rsidRDefault="001B6390" w:rsidP="001B6390">
      <w:pPr>
        <w:rPr>
          <w:szCs w:val="21"/>
        </w:rPr>
      </w:pPr>
      <w:r w:rsidRPr="00D94591">
        <w:rPr>
          <w:szCs w:val="21"/>
        </w:rPr>
        <w:t xml:space="preserve">[Xu, Xiao-Hong] Minist Educ, Key Lab Magnet Mol &amp; Magnet Informat Mat, Linfen 041004, Peoples </w:t>
      </w:r>
      <w:r w:rsidRPr="00D94591">
        <w:rPr>
          <w:szCs w:val="21"/>
        </w:rPr>
        <w:lastRenderedPageBreak/>
        <w:t xml:space="preserve">R China. </w:t>
      </w:r>
    </w:p>
    <w:p w:rsidR="001B6390" w:rsidRPr="00D94591" w:rsidRDefault="001B6390" w:rsidP="001B6390">
      <w:pPr>
        <w:rPr>
          <w:szCs w:val="21"/>
        </w:rPr>
      </w:pPr>
      <w:r w:rsidRPr="00D94591">
        <w:rPr>
          <w:szCs w:val="21"/>
        </w:rPr>
        <w:t xml:space="preserve">Shanxi Normal Univ, Res Inst Mat Sci, Linfen 041004, Peoples R China. </w:t>
      </w:r>
    </w:p>
    <w:p w:rsidR="001B6390" w:rsidRPr="00D94591" w:rsidRDefault="001B6390" w:rsidP="001B6390">
      <w:pPr>
        <w:rPr>
          <w:szCs w:val="21"/>
        </w:rPr>
      </w:pPr>
      <w:r w:rsidRPr="00D94591">
        <w:rPr>
          <w:szCs w:val="21"/>
        </w:rPr>
        <w:t>Collaborat Innovat Ctr Shanxi Adv Permanent Magne, Linfen 041004, Peoples R China.</w:t>
      </w:r>
    </w:p>
    <w:p w:rsidR="001B6390" w:rsidRPr="00D94591" w:rsidRDefault="001B6390" w:rsidP="001B6390">
      <w:pPr>
        <w:rPr>
          <w:szCs w:val="21"/>
        </w:rPr>
      </w:pPr>
      <w:r w:rsidRPr="00D94591">
        <w:rPr>
          <w:szCs w:val="21"/>
        </w:rPr>
        <w:t>Reprint Address: Xu, XH (reprint author), Shanxi Normal Univ, Sch Chem &amp; Mat Sci, Linfen 041004, Peoples R China.</w:t>
      </w:r>
    </w:p>
    <w:p w:rsidR="001B6390" w:rsidRPr="00D94591" w:rsidRDefault="001B6390" w:rsidP="001B6390">
      <w:pPr>
        <w:rPr>
          <w:szCs w:val="21"/>
        </w:rPr>
      </w:pPr>
      <w:r w:rsidRPr="00D94591">
        <w:rPr>
          <w:szCs w:val="21"/>
        </w:rPr>
        <w:t>Xu, XH (reprint author), Minist Educ, Key Lab Magnet Mol &amp; Magnet Informat Mat, Linfen 041004, Peoples R China.</w:t>
      </w:r>
    </w:p>
    <w:p w:rsidR="001B6390" w:rsidRPr="00D94591" w:rsidRDefault="001B6390" w:rsidP="001B6390">
      <w:pPr>
        <w:rPr>
          <w:szCs w:val="21"/>
        </w:rPr>
      </w:pPr>
      <w:r w:rsidRPr="00D94591">
        <w:rPr>
          <w:szCs w:val="21"/>
        </w:rPr>
        <w:t>E-mail Addresses: xuxh@sxnu.edu.cn</w:t>
      </w:r>
    </w:p>
    <w:p w:rsidR="001B6390" w:rsidRPr="00D94591" w:rsidRDefault="001B6390" w:rsidP="001B6390">
      <w:pPr>
        <w:rPr>
          <w:szCs w:val="21"/>
        </w:rPr>
      </w:pPr>
      <w:r w:rsidRPr="00D94591">
        <w:rPr>
          <w:szCs w:val="21"/>
        </w:rPr>
        <w:t>IDS Number: FZ7WT</w:t>
      </w:r>
    </w:p>
    <w:p w:rsidR="001B6390" w:rsidRPr="00D94591" w:rsidRDefault="001B6390" w:rsidP="001B6390">
      <w:pPr>
        <w:rPr>
          <w:szCs w:val="21"/>
        </w:rPr>
      </w:pPr>
      <w:r w:rsidRPr="00D94591">
        <w:rPr>
          <w:szCs w:val="21"/>
        </w:rPr>
        <w:t>ISSN: 0169-4332</w:t>
      </w:r>
    </w:p>
    <w:p w:rsidR="001B6390" w:rsidRDefault="001B6390" w:rsidP="001B6390">
      <w:pPr>
        <w:rPr>
          <w:szCs w:val="21"/>
        </w:rPr>
      </w:pPr>
      <w:r w:rsidRPr="00D94591">
        <w:rPr>
          <w:szCs w:val="21"/>
        </w:rPr>
        <w:t>eISSN: 1873-5584</w:t>
      </w:r>
    </w:p>
    <w:p w:rsidR="001B6390" w:rsidRPr="00D94591" w:rsidRDefault="001B6390" w:rsidP="001B6390">
      <w:pPr>
        <w:rPr>
          <w:szCs w:val="21"/>
        </w:rPr>
      </w:pPr>
    </w:p>
    <w:p w:rsidR="001B6390" w:rsidRPr="00D94591" w:rsidRDefault="001B6390" w:rsidP="001B6390">
      <w:pPr>
        <w:rPr>
          <w:szCs w:val="21"/>
        </w:rPr>
      </w:pPr>
      <w:r w:rsidRPr="00D94591">
        <w:rPr>
          <w:szCs w:val="21"/>
        </w:rPr>
        <w:t>Record 137 of 273</w:t>
      </w:r>
    </w:p>
    <w:p w:rsidR="001B6390" w:rsidRPr="00D94591" w:rsidRDefault="001B6390" w:rsidP="001B6390">
      <w:pPr>
        <w:rPr>
          <w:szCs w:val="21"/>
        </w:rPr>
      </w:pPr>
      <w:r w:rsidRPr="00D94591">
        <w:rPr>
          <w:szCs w:val="21"/>
        </w:rPr>
        <w:t>Title: Possible open-charmed pentaquark molecule Omega(c)(3188) - the D &amp; Unknown; bound state - in the Bethe-Salpeter formalism</w:t>
      </w:r>
    </w:p>
    <w:p w:rsidR="001B6390" w:rsidRPr="00D94591" w:rsidRDefault="001B6390" w:rsidP="001B6390">
      <w:pPr>
        <w:rPr>
          <w:szCs w:val="21"/>
        </w:rPr>
      </w:pPr>
      <w:r w:rsidRPr="00D94591">
        <w:rPr>
          <w:szCs w:val="21"/>
        </w:rPr>
        <w:t>Author(s): Wang, C (Wang, Chao); Liu, LL (Liu, Liang-Liang); Kang, XW (Kang, Xian-Wei); Guo, XH (Guo, Xin-Heng); Wang, RW (Wang, Rui-Wu)</w:t>
      </w:r>
    </w:p>
    <w:p w:rsidR="001B6390" w:rsidRPr="00D94591" w:rsidRDefault="001B6390" w:rsidP="001B6390">
      <w:pPr>
        <w:rPr>
          <w:szCs w:val="21"/>
        </w:rPr>
      </w:pPr>
      <w:r w:rsidRPr="00D94591">
        <w:rPr>
          <w:szCs w:val="21"/>
        </w:rPr>
        <w:t xml:space="preserve">Source: EUROPEAN PHYSICAL JOURNAL C  Volume: 78  Issue: 5  Article Number: 407  DOI: 10.1140/epjc/s10052-018-5874-1  Published: MAY 23 2018  </w:t>
      </w:r>
    </w:p>
    <w:p w:rsidR="001B6390" w:rsidRPr="00D94591" w:rsidRDefault="001B6390" w:rsidP="001B6390">
      <w:pPr>
        <w:rPr>
          <w:szCs w:val="21"/>
        </w:rPr>
      </w:pPr>
      <w:r w:rsidRPr="00D94591">
        <w:rPr>
          <w:szCs w:val="21"/>
        </w:rPr>
        <w:t>Accession Number: WOS:000433514000003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Chao; Wang, Rui-Wu] Northwestern Polytech Univ, Ctr Ecol &amp; Environm Sci, Key Lab Space Biosci &amp; Biotechnol, Xian 710072, Shaanxi, Peoples R China. </w:t>
      </w:r>
    </w:p>
    <w:p w:rsidR="001B6390" w:rsidRPr="00D94591" w:rsidRDefault="001B6390" w:rsidP="001B6390">
      <w:pPr>
        <w:rPr>
          <w:szCs w:val="21"/>
        </w:rPr>
      </w:pPr>
      <w:r w:rsidRPr="00D94591">
        <w:rPr>
          <w:szCs w:val="21"/>
        </w:rPr>
        <w:t xml:space="preserve">[Liu, Liang-Liang] Shanxi Normal Univ, Coll Phys &amp; Informat Engn, Linfen 041004, Peoples R China. </w:t>
      </w:r>
    </w:p>
    <w:p w:rsidR="001B6390" w:rsidRPr="00D94591" w:rsidRDefault="001B6390" w:rsidP="001B6390">
      <w:pPr>
        <w:rPr>
          <w:szCs w:val="21"/>
        </w:rPr>
      </w:pPr>
      <w:r w:rsidRPr="00D94591">
        <w:rPr>
          <w:szCs w:val="21"/>
        </w:rPr>
        <w:t xml:space="preserve">[Kang, Xian-Wei; Guo, Xin-Heng] Beijing Normal Univ, Coll Nucl Sci &amp; Technol, Beijing 100875, Peoples R China. </w:t>
      </w:r>
    </w:p>
    <w:p w:rsidR="001B6390" w:rsidRPr="00D94591" w:rsidRDefault="001B6390" w:rsidP="001B6390">
      <w:pPr>
        <w:rPr>
          <w:szCs w:val="21"/>
        </w:rPr>
      </w:pPr>
      <w:r w:rsidRPr="00D94591">
        <w:rPr>
          <w:szCs w:val="21"/>
        </w:rPr>
        <w:t>[Kang, Xian-Wei] Acad Sinica, Inst Phys, Taipei 115, Taiwan.</w:t>
      </w:r>
    </w:p>
    <w:p w:rsidR="001B6390" w:rsidRPr="00D94591" w:rsidRDefault="001B6390" w:rsidP="001B6390">
      <w:pPr>
        <w:rPr>
          <w:szCs w:val="21"/>
        </w:rPr>
      </w:pPr>
      <w:r w:rsidRPr="00D94591">
        <w:rPr>
          <w:szCs w:val="21"/>
        </w:rPr>
        <w:t>Reprint Address: Guo, XH (reprint author), Beijing Normal Univ, Coll Nucl Sci &amp; Technol, Beijing 100875, Peoples R China.</w:t>
      </w:r>
    </w:p>
    <w:p w:rsidR="001B6390" w:rsidRPr="00D94591" w:rsidRDefault="001B6390" w:rsidP="001B6390">
      <w:pPr>
        <w:rPr>
          <w:szCs w:val="21"/>
        </w:rPr>
      </w:pPr>
      <w:r w:rsidRPr="00D94591">
        <w:rPr>
          <w:szCs w:val="21"/>
        </w:rPr>
        <w:t>E-mail Addresses: xhguo@bnu.edu.cn; wangrw@nwpu.edu.cn</w:t>
      </w:r>
    </w:p>
    <w:p w:rsidR="001B6390" w:rsidRPr="00D94591" w:rsidRDefault="001B6390" w:rsidP="001B6390">
      <w:pPr>
        <w:rPr>
          <w:szCs w:val="21"/>
        </w:rPr>
      </w:pPr>
      <w:r w:rsidRPr="00D94591">
        <w:rPr>
          <w:szCs w:val="21"/>
        </w:rPr>
        <w:t>IDS Number: GH5YJ</w:t>
      </w:r>
    </w:p>
    <w:p w:rsidR="001B6390" w:rsidRPr="00D94591" w:rsidRDefault="001B6390" w:rsidP="001B6390">
      <w:pPr>
        <w:rPr>
          <w:szCs w:val="21"/>
        </w:rPr>
      </w:pPr>
      <w:r w:rsidRPr="00D94591">
        <w:rPr>
          <w:szCs w:val="21"/>
        </w:rPr>
        <w:t>ISSN: 1434-6044</w:t>
      </w:r>
    </w:p>
    <w:p w:rsidR="001B6390" w:rsidRDefault="001B6390" w:rsidP="001B6390">
      <w:pPr>
        <w:rPr>
          <w:szCs w:val="21"/>
        </w:rPr>
      </w:pPr>
      <w:r w:rsidRPr="00D94591">
        <w:rPr>
          <w:szCs w:val="21"/>
        </w:rPr>
        <w:t>eISSN: 1434-6052</w:t>
      </w:r>
    </w:p>
    <w:p w:rsidR="001B6390" w:rsidRPr="00D94591" w:rsidRDefault="001B6390" w:rsidP="001B6390">
      <w:pPr>
        <w:rPr>
          <w:szCs w:val="21"/>
        </w:rPr>
      </w:pPr>
    </w:p>
    <w:p w:rsidR="001B6390" w:rsidRPr="00D94591" w:rsidRDefault="001B6390" w:rsidP="001B6390">
      <w:pPr>
        <w:rPr>
          <w:szCs w:val="21"/>
        </w:rPr>
      </w:pPr>
      <w:r w:rsidRPr="00D94591">
        <w:rPr>
          <w:szCs w:val="21"/>
        </w:rPr>
        <w:t>Record 138 of 273</w:t>
      </w:r>
    </w:p>
    <w:p w:rsidR="001B6390" w:rsidRPr="00D94591" w:rsidRDefault="001B6390" w:rsidP="001B6390">
      <w:pPr>
        <w:rPr>
          <w:szCs w:val="21"/>
        </w:rPr>
      </w:pPr>
      <w:r w:rsidRPr="00D94591">
        <w:rPr>
          <w:szCs w:val="21"/>
        </w:rPr>
        <w:t>Title: Theoretical study of high-order harmonic generation from the hydrogen molecular ion with a dichromatic spatially inhomogeneous field</w:t>
      </w:r>
    </w:p>
    <w:p w:rsidR="001B6390" w:rsidRPr="00D94591" w:rsidRDefault="001B6390" w:rsidP="001B6390">
      <w:pPr>
        <w:rPr>
          <w:szCs w:val="21"/>
        </w:rPr>
      </w:pPr>
      <w:r w:rsidRPr="00D94591">
        <w:rPr>
          <w:szCs w:val="21"/>
        </w:rPr>
        <w:t>Author(s): Xu, XH (Xu, Xiao-Hu); Wang, YJ (Wang, Yan-Jun); Miao, XY (Miao, Xiang-Yang)</w:t>
      </w:r>
    </w:p>
    <w:p w:rsidR="001B6390" w:rsidRPr="00D94591" w:rsidRDefault="001B6390" w:rsidP="001B6390">
      <w:pPr>
        <w:rPr>
          <w:szCs w:val="21"/>
        </w:rPr>
      </w:pPr>
      <w:r w:rsidRPr="00D94591">
        <w:rPr>
          <w:szCs w:val="21"/>
        </w:rPr>
        <w:t xml:space="preserve">Source: MODERN PHYSICS LETTERS B  Volume: 32  Issue: 14  Article Number: 1850141  DOI: 10.1142/S0217984918501415  Published: MAY 20 2018  </w:t>
      </w:r>
    </w:p>
    <w:p w:rsidR="001B6390" w:rsidRPr="00D94591" w:rsidRDefault="001B6390" w:rsidP="001B6390">
      <w:pPr>
        <w:rPr>
          <w:szCs w:val="21"/>
        </w:rPr>
      </w:pPr>
      <w:r w:rsidRPr="00D94591">
        <w:rPr>
          <w:szCs w:val="21"/>
        </w:rPr>
        <w:t>Accession Number: WOS:000432872400002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lastRenderedPageBreak/>
        <w:t>Addresses: [Xu, Xiao-Hu; Wang, Yan-Jun; Miao, Xiang-Yang] Shanxi Normal Univ, Coll Phys &amp; Informat Engn, Linfen 041004, Peoples R China.</w:t>
      </w:r>
    </w:p>
    <w:p w:rsidR="001B6390" w:rsidRPr="00D94591" w:rsidRDefault="001B6390" w:rsidP="001B6390">
      <w:pPr>
        <w:rPr>
          <w:szCs w:val="21"/>
        </w:rPr>
      </w:pPr>
      <w:r w:rsidRPr="00D94591">
        <w:rPr>
          <w:szCs w:val="21"/>
        </w:rPr>
        <w:t>Reprint Address: Miao, XY (reprint author), Shanxi Normal Univ, Coll Phys &amp; Informat Engn, Linfen 041004, Peoples R China.</w:t>
      </w:r>
    </w:p>
    <w:p w:rsidR="001B6390" w:rsidRPr="00D94591" w:rsidRDefault="001B6390" w:rsidP="001B6390">
      <w:pPr>
        <w:rPr>
          <w:szCs w:val="21"/>
        </w:rPr>
      </w:pPr>
      <w:r w:rsidRPr="00D94591">
        <w:rPr>
          <w:szCs w:val="21"/>
        </w:rPr>
        <w:t>E-mail Addresses: sxxymiao@126.com</w:t>
      </w:r>
    </w:p>
    <w:p w:rsidR="001B6390" w:rsidRPr="00D94591" w:rsidRDefault="001B6390" w:rsidP="001B6390">
      <w:pPr>
        <w:rPr>
          <w:szCs w:val="21"/>
        </w:rPr>
      </w:pPr>
      <w:r w:rsidRPr="00D94591">
        <w:rPr>
          <w:szCs w:val="21"/>
        </w:rPr>
        <w:t>IDS Number: GG7IT</w:t>
      </w:r>
    </w:p>
    <w:p w:rsidR="001B6390" w:rsidRPr="00D94591" w:rsidRDefault="001B6390" w:rsidP="001B6390">
      <w:pPr>
        <w:rPr>
          <w:szCs w:val="21"/>
        </w:rPr>
      </w:pPr>
      <w:r w:rsidRPr="00D94591">
        <w:rPr>
          <w:szCs w:val="21"/>
        </w:rPr>
        <w:t>ISSN: 0217-9849</w:t>
      </w:r>
    </w:p>
    <w:p w:rsidR="001B6390" w:rsidRDefault="001B6390" w:rsidP="001B6390">
      <w:pPr>
        <w:rPr>
          <w:szCs w:val="21"/>
        </w:rPr>
      </w:pPr>
      <w:r w:rsidRPr="00D94591">
        <w:rPr>
          <w:szCs w:val="21"/>
        </w:rPr>
        <w:t>eISSN: 1793-6640</w:t>
      </w:r>
    </w:p>
    <w:p w:rsidR="001B6390" w:rsidRPr="00D94591" w:rsidRDefault="001B6390" w:rsidP="001B6390">
      <w:pPr>
        <w:rPr>
          <w:szCs w:val="21"/>
        </w:rPr>
      </w:pPr>
    </w:p>
    <w:p w:rsidR="001B6390" w:rsidRPr="00D94591" w:rsidRDefault="001B6390" w:rsidP="001B6390">
      <w:pPr>
        <w:rPr>
          <w:szCs w:val="21"/>
        </w:rPr>
      </w:pPr>
      <w:r w:rsidRPr="00D94591">
        <w:rPr>
          <w:szCs w:val="21"/>
        </w:rPr>
        <w:t>Record 139 of 273</w:t>
      </w:r>
    </w:p>
    <w:p w:rsidR="001B6390" w:rsidRPr="00D94591" w:rsidRDefault="001B6390" w:rsidP="001B6390">
      <w:pPr>
        <w:rPr>
          <w:szCs w:val="21"/>
        </w:rPr>
      </w:pPr>
      <w:r w:rsidRPr="00D94591">
        <w:rPr>
          <w:szCs w:val="21"/>
        </w:rPr>
        <w:t>Title: Silver-Catalyzed Isocyanide Insertion into N-H Bond of Ammonia: [5+1] Annulation to Quinazoline Derivatives</w:t>
      </w:r>
    </w:p>
    <w:p w:rsidR="001B6390" w:rsidRPr="00D94591" w:rsidRDefault="001B6390" w:rsidP="001B6390">
      <w:pPr>
        <w:rPr>
          <w:szCs w:val="21"/>
        </w:rPr>
      </w:pPr>
      <w:r w:rsidRPr="00D94591">
        <w:rPr>
          <w:szCs w:val="21"/>
        </w:rPr>
        <w:t>Author(s): Zhang, LJ (Zhang, Lingjuan); Li, JJ (Li, Juanjuan); Hu, ZY (Hu, Zhongyan); Dong, JH (Dong, Jinhuan); Zhang, XM (Zhang, Xian-Ming); Xu, XX (Xu, Xianxiu)</w:t>
      </w:r>
    </w:p>
    <w:p w:rsidR="001B6390" w:rsidRPr="00D94591" w:rsidRDefault="001B6390" w:rsidP="001B6390">
      <w:pPr>
        <w:rPr>
          <w:szCs w:val="21"/>
        </w:rPr>
      </w:pPr>
      <w:r w:rsidRPr="00D94591">
        <w:rPr>
          <w:szCs w:val="21"/>
        </w:rPr>
        <w:t xml:space="preserve">Source: ADVANCED SYNTHESIS &amp; CATALYSIS  Volume: 360  Issue: 10  Pages: 1938-1942  DOI: 10.1002/adsc.201701623  Published: MAY 16 2018  </w:t>
      </w:r>
    </w:p>
    <w:p w:rsidR="001B6390" w:rsidRPr="00D94591" w:rsidRDefault="001B6390" w:rsidP="001B6390">
      <w:pPr>
        <w:rPr>
          <w:szCs w:val="21"/>
        </w:rPr>
      </w:pPr>
      <w:r w:rsidRPr="00D94591">
        <w:rPr>
          <w:szCs w:val="21"/>
        </w:rPr>
        <w:t>Accession Number: WOS:000432704400006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Lingjuan; Li, Juanjuan; Zhang, Xian-Ming] Shanxi Normal Univ, Sch Chem &amp; Mat Sci, Key Lab Magnet Mol &amp; Magnet Informat Mat, Minist Educ, Linfen 041004, Peoples R China. </w:t>
      </w:r>
    </w:p>
    <w:p w:rsidR="001B6390" w:rsidRPr="00D94591" w:rsidRDefault="001B6390" w:rsidP="001B6390">
      <w:pPr>
        <w:rPr>
          <w:szCs w:val="21"/>
        </w:rPr>
      </w:pPr>
      <w:r w:rsidRPr="00D94591">
        <w:rPr>
          <w:szCs w:val="21"/>
        </w:rPr>
        <w:t>[Hu, Zhongyan; Dong, Jinhuan; Xu, Xianxiu] Shandong Normal Univ, Collaborat Innovat Ctr Functionalized Probes Chem, Coll Chem Chem Engn &amp; Mat Sci,Minist Educ, Key Lab Mol &amp; Nano Probes,Inst Mol &amp; Nano Sci, Jinan 250014, Shandong, Peoples R China.</w:t>
      </w:r>
    </w:p>
    <w:p w:rsidR="001B6390" w:rsidRPr="00D94591" w:rsidRDefault="001B6390" w:rsidP="001B6390">
      <w:pPr>
        <w:rPr>
          <w:szCs w:val="21"/>
        </w:rPr>
      </w:pPr>
      <w:r w:rsidRPr="00D94591">
        <w:rPr>
          <w:szCs w:val="21"/>
        </w:rPr>
        <w:t>Reprint Address: Dong, JH; Xu, XX (reprint author), Shandong Normal Univ, Collaborat Innovat Ctr Functionalized Probes Chem, Coll Chem Chem Engn &amp; Mat Sci,Minist Educ, Key Lab Mol &amp; Nano Probes,Inst Mol &amp; Nano Sci, Jinan 250</w:t>
      </w:r>
      <w:r>
        <w:rPr>
          <w:szCs w:val="21"/>
        </w:rPr>
        <w:t>014, Shandong, Peoples R China.</w:t>
      </w:r>
    </w:p>
    <w:p w:rsidR="001B6390" w:rsidRPr="00D94591" w:rsidRDefault="001B6390" w:rsidP="001B6390">
      <w:pPr>
        <w:rPr>
          <w:szCs w:val="21"/>
        </w:rPr>
      </w:pPr>
      <w:r w:rsidRPr="00D94591">
        <w:rPr>
          <w:szCs w:val="21"/>
        </w:rPr>
        <w:t>E-mail Addresses: dongjh@sdnu.edu.cn; xuxx677@sdnu.edu.cn</w:t>
      </w:r>
    </w:p>
    <w:p w:rsidR="001B6390" w:rsidRPr="00D94591" w:rsidRDefault="001B6390" w:rsidP="001B6390">
      <w:pPr>
        <w:rPr>
          <w:szCs w:val="21"/>
        </w:rPr>
      </w:pPr>
      <w:r w:rsidRPr="00D94591">
        <w:rPr>
          <w:szCs w:val="21"/>
        </w:rPr>
        <w:t>IDS Number: GG4ZI</w:t>
      </w:r>
    </w:p>
    <w:p w:rsidR="001B6390" w:rsidRPr="00D94591" w:rsidRDefault="001B6390" w:rsidP="001B6390">
      <w:pPr>
        <w:rPr>
          <w:szCs w:val="21"/>
        </w:rPr>
      </w:pPr>
      <w:r w:rsidRPr="00D94591">
        <w:rPr>
          <w:szCs w:val="21"/>
        </w:rPr>
        <w:t>ISSN: 1615-4150</w:t>
      </w:r>
    </w:p>
    <w:p w:rsidR="001B6390" w:rsidRDefault="001B6390" w:rsidP="001B6390">
      <w:pPr>
        <w:rPr>
          <w:szCs w:val="21"/>
        </w:rPr>
      </w:pPr>
      <w:r w:rsidRPr="00D94591">
        <w:rPr>
          <w:szCs w:val="21"/>
        </w:rPr>
        <w:t>eISSN: 1615-4169</w:t>
      </w:r>
    </w:p>
    <w:p w:rsidR="001B6390" w:rsidRPr="00D94591" w:rsidRDefault="001B6390" w:rsidP="001B6390">
      <w:pPr>
        <w:rPr>
          <w:szCs w:val="21"/>
        </w:rPr>
      </w:pPr>
    </w:p>
    <w:p w:rsidR="001B6390" w:rsidRPr="00D94591" w:rsidRDefault="001B6390" w:rsidP="001B6390">
      <w:pPr>
        <w:rPr>
          <w:szCs w:val="21"/>
        </w:rPr>
      </w:pPr>
      <w:r w:rsidRPr="00D94591">
        <w:rPr>
          <w:szCs w:val="21"/>
        </w:rPr>
        <w:t>Record 140 of 273</w:t>
      </w:r>
    </w:p>
    <w:p w:rsidR="001B6390" w:rsidRPr="00D94591" w:rsidRDefault="001B6390" w:rsidP="001B6390">
      <w:pPr>
        <w:rPr>
          <w:szCs w:val="21"/>
        </w:rPr>
      </w:pPr>
      <w:r w:rsidRPr="00D94591">
        <w:rPr>
          <w:szCs w:val="21"/>
        </w:rPr>
        <w:t>Title: Exploration of high-performance W6S8-supported single-atom Rh-1 catalysts for reverse water-gas shift reaction and methanol formation via DFT computational study</w:t>
      </w:r>
    </w:p>
    <w:p w:rsidR="001B6390" w:rsidRPr="00D94591" w:rsidRDefault="001B6390" w:rsidP="001B6390">
      <w:pPr>
        <w:rPr>
          <w:szCs w:val="21"/>
        </w:rPr>
      </w:pPr>
      <w:r w:rsidRPr="00D94591">
        <w:rPr>
          <w:szCs w:val="21"/>
        </w:rPr>
        <w:t>Author(s): Zhang, Q (Zhang, Qian); Guo, L (Guo, Ling); Hao, ZJ (Hao, Zijun)</w:t>
      </w:r>
    </w:p>
    <w:p w:rsidR="001B6390" w:rsidRPr="00D94591" w:rsidRDefault="001B6390" w:rsidP="001B6390">
      <w:pPr>
        <w:rPr>
          <w:szCs w:val="21"/>
        </w:rPr>
      </w:pPr>
      <w:r w:rsidRPr="00D94591">
        <w:rPr>
          <w:szCs w:val="21"/>
        </w:rPr>
        <w:t xml:space="preserve">Source: POLYHEDRON  Volume: 146  Pages: 108-120  DOI: 10.1016/j.poly.2018.01.025  Published: MAY 15 2018  </w:t>
      </w:r>
    </w:p>
    <w:p w:rsidR="001B6390" w:rsidRPr="00D94591" w:rsidRDefault="001B6390" w:rsidP="001B6390">
      <w:pPr>
        <w:rPr>
          <w:szCs w:val="21"/>
        </w:rPr>
      </w:pPr>
      <w:r w:rsidRPr="00D94591">
        <w:rPr>
          <w:szCs w:val="21"/>
        </w:rPr>
        <w:t>Accession Number: WOS:000431157400013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Qian; Guo, Ling; Hao, Zijun] Shanxi Normal Univ, Key Lab Magnet Mol &amp; Magnet Informat Mat, Minist Educ, Linfen 041004, Peoples R China. </w:t>
      </w:r>
    </w:p>
    <w:p w:rsidR="001B6390" w:rsidRPr="00D94591" w:rsidRDefault="001B6390" w:rsidP="001B6390">
      <w:pPr>
        <w:rPr>
          <w:szCs w:val="21"/>
        </w:rPr>
      </w:pPr>
      <w:r w:rsidRPr="00D94591">
        <w:rPr>
          <w:szCs w:val="21"/>
        </w:rPr>
        <w:t xml:space="preserve">[Zhang, Qian; Guo, Ling; Hao, Zijun] Shanxi Normal Univ, Sch Chem &amp; Mat Sci, 1 Gongyuan St, </w:t>
      </w:r>
      <w:r w:rsidRPr="00D94591">
        <w:rPr>
          <w:szCs w:val="21"/>
        </w:rPr>
        <w:lastRenderedPageBreak/>
        <w:t>Linfen 041004, Peoples R China.</w:t>
      </w:r>
    </w:p>
    <w:p w:rsidR="001B6390" w:rsidRPr="00D94591" w:rsidRDefault="001B6390" w:rsidP="001B6390">
      <w:pPr>
        <w:rPr>
          <w:szCs w:val="21"/>
        </w:rPr>
      </w:pPr>
      <w:r w:rsidRPr="00D94591">
        <w:rPr>
          <w:szCs w:val="21"/>
        </w:rPr>
        <w:t>Reprint Address: Guo, L (reprint author), Shanxi Normal Univ, Key Lab Magnet Mol &amp; Magnet Informat Mat, Minist Educ, Linfen 041004, Peoples R China.</w:t>
      </w:r>
    </w:p>
    <w:p w:rsidR="001B6390" w:rsidRPr="00D94591" w:rsidRDefault="001B6390" w:rsidP="001B6390">
      <w:pPr>
        <w:rPr>
          <w:szCs w:val="21"/>
        </w:rPr>
      </w:pPr>
      <w:r w:rsidRPr="00D94591">
        <w:rPr>
          <w:szCs w:val="21"/>
        </w:rPr>
        <w:t>Guo, L (reprint author), Shanxi Normal Univ, Sch Chem &amp; Mat Sci, 1 Gongyuan St, Linfen 041004, Peoples R China.</w:t>
      </w:r>
    </w:p>
    <w:p w:rsidR="001B6390" w:rsidRPr="00D94591" w:rsidRDefault="001B6390" w:rsidP="001B6390">
      <w:pPr>
        <w:rPr>
          <w:szCs w:val="21"/>
        </w:rPr>
      </w:pPr>
      <w:r w:rsidRPr="00D94591">
        <w:rPr>
          <w:szCs w:val="21"/>
        </w:rPr>
        <w:t>E-mail Addresses: jisuanhuaxue0@163.com</w:t>
      </w:r>
    </w:p>
    <w:p w:rsidR="001B6390" w:rsidRPr="00D94591" w:rsidRDefault="001B6390" w:rsidP="001B6390">
      <w:pPr>
        <w:rPr>
          <w:szCs w:val="21"/>
        </w:rPr>
      </w:pPr>
      <w:r w:rsidRPr="00D94591">
        <w:rPr>
          <w:szCs w:val="21"/>
        </w:rPr>
        <w:t>IDS Number: GE4AT</w:t>
      </w:r>
    </w:p>
    <w:p w:rsidR="001B6390" w:rsidRDefault="001B6390" w:rsidP="001B6390">
      <w:pPr>
        <w:rPr>
          <w:szCs w:val="21"/>
        </w:rPr>
      </w:pPr>
      <w:r w:rsidRPr="00D94591">
        <w:rPr>
          <w:szCs w:val="21"/>
        </w:rPr>
        <w:t>ISSN: 0277-5387</w:t>
      </w:r>
    </w:p>
    <w:p w:rsidR="001B6390" w:rsidRPr="00D94591" w:rsidRDefault="001B6390" w:rsidP="001B6390">
      <w:pPr>
        <w:rPr>
          <w:szCs w:val="21"/>
        </w:rPr>
      </w:pPr>
    </w:p>
    <w:p w:rsidR="001B6390" w:rsidRPr="00D94591" w:rsidRDefault="001B6390" w:rsidP="001B6390">
      <w:pPr>
        <w:rPr>
          <w:szCs w:val="21"/>
        </w:rPr>
      </w:pPr>
      <w:r w:rsidRPr="00D94591">
        <w:rPr>
          <w:szCs w:val="21"/>
        </w:rPr>
        <w:t>Record 141 of 273</w:t>
      </w:r>
    </w:p>
    <w:p w:rsidR="001B6390" w:rsidRPr="00D94591" w:rsidRDefault="001B6390" w:rsidP="001B6390">
      <w:pPr>
        <w:rPr>
          <w:szCs w:val="21"/>
        </w:rPr>
      </w:pPr>
      <w:r w:rsidRPr="00D94591">
        <w:rPr>
          <w:szCs w:val="21"/>
        </w:rPr>
        <w:t>Title: Novel method to synthesize Ni2P/SBA-15 adsorbents for the adsorptive desulfurization of model diesel fuel</w:t>
      </w:r>
    </w:p>
    <w:p w:rsidR="001B6390" w:rsidRPr="00D94591" w:rsidRDefault="001B6390" w:rsidP="001B6390">
      <w:pPr>
        <w:rPr>
          <w:szCs w:val="21"/>
        </w:rPr>
      </w:pPr>
      <w:r w:rsidRPr="00D94591">
        <w:rPr>
          <w:szCs w:val="21"/>
        </w:rPr>
        <w:t>Author(s): Yang, YX (Yang, Yongxing); Li, J (Li, Jing); Lv, GQ (Lv, Guangqiang); Zhang, LM (Zhang, Limin)</w:t>
      </w:r>
    </w:p>
    <w:p w:rsidR="001B6390" w:rsidRPr="00D94591" w:rsidRDefault="001B6390" w:rsidP="001B6390">
      <w:pPr>
        <w:rPr>
          <w:szCs w:val="21"/>
        </w:rPr>
      </w:pPr>
      <w:r w:rsidRPr="00D94591">
        <w:rPr>
          <w:szCs w:val="21"/>
        </w:rPr>
        <w:t xml:space="preserve">Source: JOURNAL OF ALLOYS AND COMPOUNDS  Volume: 745  Pages: 467-476  DOI: 10.1016/j.jallcom.2018.02.156  Published: MAY 15 2018  </w:t>
      </w:r>
    </w:p>
    <w:p w:rsidR="001B6390" w:rsidRPr="00D94591" w:rsidRDefault="001B6390" w:rsidP="001B6390">
      <w:pPr>
        <w:rPr>
          <w:szCs w:val="21"/>
        </w:rPr>
      </w:pPr>
      <w:r w:rsidRPr="00D94591">
        <w:rPr>
          <w:szCs w:val="21"/>
        </w:rPr>
        <w:t>Accession Number: WOS:000429163800057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[Yang, Yongxing; Li, Jing] Shanxi Univ, Sch Chem &amp; Chem Engn, Wucheng Rd 92, Taiyuan 030006, Shanxi, Peoples R China. </w:t>
      </w:r>
    </w:p>
    <w:p w:rsidR="001B6390" w:rsidRPr="00D94591" w:rsidRDefault="001B6390" w:rsidP="001B6390">
      <w:pPr>
        <w:rPr>
          <w:szCs w:val="21"/>
        </w:rPr>
      </w:pPr>
      <w:r w:rsidRPr="00D94591">
        <w:rPr>
          <w:szCs w:val="21"/>
        </w:rPr>
        <w:t xml:space="preserve">[Lv, Guangqiang] Qilu Univ Technol, Sch Chem &amp; Pharmaceut Engn, Shandong Pvovincial Key Lab Fine Chem, Shandong Acad Sci, Jinan 250353, Shandong, Peoples R China. </w:t>
      </w:r>
    </w:p>
    <w:p w:rsidR="001B6390" w:rsidRPr="00D94591" w:rsidRDefault="001B6390" w:rsidP="001B6390">
      <w:pPr>
        <w:rPr>
          <w:szCs w:val="21"/>
        </w:rPr>
      </w:pPr>
      <w:r w:rsidRPr="00D94591">
        <w:rPr>
          <w:szCs w:val="21"/>
        </w:rPr>
        <w:t>[Zhang, Limin] Shanxi Normal Univ, Sch Chem &amp; Mat Sci, Linfen 041004, Shanxi, Peoples R China.</w:t>
      </w:r>
    </w:p>
    <w:p w:rsidR="001B6390" w:rsidRPr="00D94591" w:rsidRDefault="001B6390" w:rsidP="001B6390">
      <w:pPr>
        <w:rPr>
          <w:szCs w:val="21"/>
        </w:rPr>
      </w:pPr>
      <w:r w:rsidRPr="00D94591">
        <w:rPr>
          <w:szCs w:val="21"/>
        </w:rPr>
        <w:t>Reprint Address: Yang, YX (reprint author), Shanxi Univ, Sch Chem &amp; Chem Engn, Wucheng Rd 92, Taiyuan 030006, Shanxi, Peoples R China.</w:t>
      </w:r>
    </w:p>
    <w:p w:rsidR="001B6390" w:rsidRPr="00D94591" w:rsidRDefault="001B6390" w:rsidP="001B6390">
      <w:pPr>
        <w:rPr>
          <w:szCs w:val="21"/>
        </w:rPr>
      </w:pPr>
      <w:r w:rsidRPr="00D94591">
        <w:rPr>
          <w:szCs w:val="21"/>
        </w:rPr>
        <w:t>Zhang, LM (reprint author), Shanxi Normal Univ, Sch Chem &amp; Mat Sci, Linfen 041004, Shanxi, Peoples R China.</w:t>
      </w:r>
    </w:p>
    <w:p w:rsidR="001B6390" w:rsidRPr="00D94591" w:rsidRDefault="001B6390" w:rsidP="001B6390">
      <w:pPr>
        <w:rPr>
          <w:szCs w:val="21"/>
        </w:rPr>
      </w:pPr>
      <w:r w:rsidRPr="00D94591">
        <w:rPr>
          <w:szCs w:val="21"/>
        </w:rPr>
        <w:t>E-mail Addresses: yangyongxing@sxu.edu.cn; zhangliminsxnu@163.com</w:t>
      </w:r>
    </w:p>
    <w:p w:rsidR="001B6390" w:rsidRPr="00D94591" w:rsidRDefault="001B6390" w:rsidP="001B6390">
      <w:pPr>
        <w:rPr>
          <w:szCs w:val="21"/>
        </w:rPr>
      </w:pPr>
      <w:r w:rsidRPr="00D94591">
        <w:rPr>
          <w:szCs w:val="21"/>
        </w:rPr>
        <w:t>IDS Number: GB6FE</w:t>
      </w:r>
    </w:p>
    <w:p w:rsidR="001B6390" w:rsidRPr="00D94591" w:rsidRDefault="001B6390" w:rsidP="001B6390">
      <w:pPr>
        <w:rPr>
          <w:szCs w:val="21"/>
        </w:rPr>
      </w:pPr>
      <w:r w:rsidRPr="00D94591">
        <w:rPr>
          <w:szCs w:val="21"/>
        </w:rPr>
        <w:t>ISSN: 0925-8388</w:t>
      </w:r>
    </w:p>
    <w:p w:rsidR="001B6390" w:rsidRDefault="001B6390" w:rsidP="001B6390">
      <w:pPr>
        <w:rPr>
          <w:szCs w:val="21"/>
        </w:rPr>
      </w:pPr>
      <w:r w:rsidRPr="00D94591">
        <w:rPr>
          <w:szCs w:val="21"/>
        </w:rPr>
        <w:t>eISSN: 1873-4669</w:t>
      </w:r>
    </w:p>
    <w:p w:rsidR="001B6390" w:rsidRPr="00D94591" w:rsidRDefault="001B6390" w:rsidP="001B6390">
      <w:pPr>
        <w:rPr>
          <w:szCs w:val="21"/>
        </w:rPr>
      </w:pPr>
    </w:p>
    <w:p w:rsidR="001B6390" w:rsidRPr="00D94591" w:rsidRDefault="001B6390" w:rsidP="001B6390">
      <w:pPr>
        <w:rPr>
          <w:szCs w:val="21"/>
        </w:rPr>
      </w:pPr>
      <w:r w:rsidRPr="00D94591">
        <w:rPr>
          <w:szCs w:val="21"/>
        </w:rPr>
        <w:t>Record 142 of 273</w:t>
      </w:r>
    </w:p>
    <w:p w:rsidR="001B6390" w:rsidRPr="00D94591" w:rsidRDefault="001B6390" w:rsidP="001B6390">
      <w:pPr>
        <w:rPr>
          <w:szCs w:val="21"/>
        </w:rPr>
      </w:pPr>
      <w:r w:rsidRPr="00D94591">
        <w:rPr>
          <w:szCs w:val="21"/>
        </w:rPr>
        <w:t>Title: Exploring the Chemoselective Dehydrogenative Silylation and Hydrogenation of Divinyldisiloxane with Hydrosilane from DFT Computation</w:t>
      </w:r>
    </w:p>
    <w:p w:rsidR="001B6390" w:rsidRPr="00D94591" w:rsidRDefault="001B6390" w:rsidP="001B6390">
      <w:pPr>
        <w:rPr>
          <w:szCs w:val="21"/>
        </w:rPr>
      </w:pPr>
      <w:r w:rsidRPr="00D94591">
        <w:rPr>
          <w:szCs w:val="21"/>
        </w:rPr>
        <w:t>Author(s): Guo, CH (Guo, Cai-Hong); Zhao, Y (Zhao, Yan); Yang, DD (Yang, Dandan); Wang, Q (Wang, Qiong); Jiao, HJ (Jiao, Haijun)</w:t>
      </w:r>
    </w:p>
    <w:p w:rsidR="001B6390" w:rsidRPr="00D94591" w:rsidRDefault="001B6390" w:rsidP="001B6390">
      <w:pPr>
        <w:rPr>
          <w:szCs w:val="21"/>
        </w:rPr>
      </w:pPr>
      <w:r w:rsidRPr="00D94591">
        <w:rPr>
          <w:szCs w:val="21"/>
        </w:rPr>
        <w:t xml:space="preserve">Source: EUROPEAN JOURNAL OF ORGANIC CHEMISTRY  Issue: 17  Pages: 1993-1999  DOI: 10.1002/ejoc.201701725  Published: MAY 8 2018  </w:t>
      </w:r>
    </w:p>
    <w:p w:rsidR="001B6390" w:rsidRPr="00D94591" w:rsidRDefault="001B6390" w:rsidP="001B6390">
      <w:pPr>
        <w:rPr>
          <w:szCs w:val="21"/>
        </w:rPr>
      </w:pPr>
      <w:r w:rsidRPr="00D94591">
        <w:rPr>
          <w:szCs w:val="21"/>
        </w:rPr>
        <w:t>Accession Number: WOS:000431634900007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[Guo, Cai-Hong; Zhao, Yan; Yang, Dandan; Wang, Qiong] Shanxi Normal Univ, Key Lab </w:t>
      </w:r>
      <w:r w:rsidRPr="00D94591">
        <w:rPr>
          <w:szCs w:val="21"/>
        </w:rPr>
        <w:lastRenderedPageBreak/>
        <w:t xml:space="preserve">Magnet Mol Magnet Informat Mat, Minist Educ, Sch Chem &amp; Mat Sci, Linfen 041004, Peoples R China. </w:t>
      </w:r>
    </w:p>
    <w:p w:rsidR="001B6390" w:rsidRPr="00D94591" w:rsidRDefault="001B6390" w:rsidP="001B6390">
      <w:pPr>
        <w:rPr>
          <w:szCs w:val="21"/>
        </w:rPr>
      </w:pPr>
      <w:r w:rsidRPr="00D94591">
        <w:rPr>
          <w:szCs w:val="21"/>
        </w:rPr>
        <w:t>[Jiao, Haijun] Univ Rostock, Leibniz Inst Katalyse eV, Albert Einstein Str 29a, D-18059 Rostock, Germany.</w:t>
      </w:r>
    </w:p>
    <w:p w:rsidR="001B6390" w:rsidRPr="00D94591" w:rsidRDefault="001B6390" w:rsidP="001B6390">
      <w:pPr>
        <w:rPr>
          <w:szCs w:val="21"/>
        </w:rPr>
      </w:pPr>
      <w:r w:rsidRPr="00D94591">
        <w:rPr>
          <w:szCs w:val="21"/>
        </w:rPr>
        <w:t>Reprint Address: Guo, CH (reprint author), Shanxi Normal Univ, Key Lab Magnet Mol Magnet Informat Mat, Minist Educ, Sch Chem &amp; Mat Sci, Linfen 041004, Peoples R China.</w:t>
      </w:r>
    </w:p>
    <w:p w:rsidR="001B6390" w:rsidRPr="00D94591" w:rsidRDefault="001B6390" w:rsidP="001B6390">
      <w:pPr>
        <w:rPr>
          <w:szCs w:val="21"/>
        </w:rPr>
      </w:pPr>
      <w:r w:rsidRPr="00D94591">
        <w:rPr>
          <w:szCs w:val="21"/>
        </w:rPr>
        <w:t>Jiao, HJ (reprint author), Univ Rostock, Leibniz Inst Katalyse eV, Albert Einstein Str 29a, D-18059 Rostock, Germany.</w:t>
      </w:r>
    </w:p>
    <w:p w:rsidR="001B6390" w:rsidRPr="00D94591" w:rsidRDefault="001B6390" w:rsidP="001B6390">
      <w:pPr>
        <w:rPr>
          <w:szCs w:val="21"/>
        </w:rPr>
      </w:pPr>
      <w:r w:rsidRPr="00D94591">
        <w:rPr>
          <w:szCs w:val="21"/>
        </w:rPr>
        <w:t>E-mail Addresses: sxgch2006@163.com; haijun.jiao@catalysis.de</w:t>
      </w:r>
    </w:p>
    <w:p w:rsidR="001B6390" w:rsidRPr="00D94591" w:rsidRDefault="001B6390" w:rsidP="001B6390">
      <w:pPr>
        <w:rPr>
          <w:szCs w:val="21"/>
        </w:rPr>
      </w:pPr>
      <w:r w:rsidRPr="00D94591">
        <w:rPr>
          <w:szCs w:val="21"/>
        </w:rPr>
        <w:t>IDS Number: GF0QC</w:t>
      </w:r>
    </w:p>
    <w:p w:rsidR="001B6390" w:rsidRPr="00D94591" w:rsidRDefault="001B6390" w:rsidP="001B6390">
      <w:pPr>
        <w:rPr>
          <w:szCs w:val="21"/>
        </w:rPr>
      </w:pPr>
      <w:r w:rsidRPr="00D94591">
        <w:rPr>
          <w:szCs w:val="21"/>
        </w:rPr>
        <w:t>ISSN: 1434-193X</w:t>
      </w:r>
    </w:p>
    <w:p w:rsidR="001B6390" w:rsidRDefault="001B6390" w:rsidP="001B6390">
      <w:pPr>
        <w:rPr>
          <w:szCs w:val="21"/>
        </w:rPr>
      </w:pPr>
      <w:r w:rsidRPr="00D94591">
        <w:rPr>
          <w:szCs w:val="21"/>
        </w:rPr>
        <w:t>eISSN: 1099-0690</w:t>
      </w:r>
    </w:p>
    <w:p w:rsidR="001B6390" w:rsidRPr="00D94591" w:rsidRDefault="001B6390" w:rsidP="001B6390">
      <w:pPr>
        <w:rPr>
          <w:szCs w:val="21"/>
        </w:rPr>
      </w:pPr>
    </w:p>
    <w:p w:rsidR="001B6390" w:rsidRPr="00D94591" w:rsidRDefault="001B6390" w:rsidP="001B6390">
      <w:pPr>
        <w:rPr>
          <w:szCs w:val="21"/>
        </w:rPr>
      </w:pPr>
      <w:r w:rsidRPr="00D94591">
        <w:rPr>
          <w:szCs w:val="21"/>
        </w:rPr>
        <w:t>Record 143 of 273</w:t>
      </w:r>
    </w:p>
    <w:p w:rsidR="001B6390" w:rsidRPr="00D94591" w:rsidRDefault="001B6390" w:rsidP="001B6390">
      <w:pPr>
        <w:rPr>
          <w:szCs w:val="21"/>
        </w:rPr>
      </w:pPr>
      <w:r w:rsidRPr="00D94591">
        <w:rPr>
          <w:szCs w:val="21"/>
        </w:rPr>
        <w:t>Title: Two photochromic iodoargentate hybrids with adjustable photoresponsive mechanism</w:t>
      </w:r>
    </w:p>
    <w:p w:rsidR="001B6390" w:rsidRPr="00D94591" w:rsidRDefault="001B6390" w:rsidP="001B6390">
      <w:pPr>
        <w:rPr>
          <w:szCs w:val="21"/>
        </w:rPr>
      </w:pPr>
      <w:r w:rsidRPr="00D94591">
        <w:rPr>
          <w:szCs w:val="21"/>
        </w:rPr>
        <w:t>Author(s): Li, X (Li, Xia); Hao, PF (Hao, Pengfei); Shen, JJ (Shen, Junju); Fu, YL (Fu, Yunlong)</w:t>
      </w:r>
    </w:p>
    <w:p w:rsidR="001B6390" w:rsidRPr="00D94591" w:rsidRDefault="001B6390" w:rsidP="001B6390">
      <w:pPr>
        <w:rPr>
          <w:szCs w:val="21"/>
        </w:rPr>
      </w:pPr>
      <w:r w:rsidRPr="00D94591">
        <w:rPr>
          <w:szCs w:val="21"/>
        </w:rPr>
        <w:t xml:space="preserve">Source: DALTON TRANSACTIONS  Volume: 47  Issue: 17  Pages: 6031-6035  DOI: 10.1039/c8dt00829a  Published: MAY 7 2018  </w:t>
      </w:r>
    </w:p>
    <w:p w:rsidR="001B6390" w:rsidRPr="00D94591" w:rsidRDefault="001B6390" w:rsidP="001B6390">
      <w:pPr>
        <w:rPr>
          <w:szCs w:val="21"/>
        </w:rPr>
      </w:pPr>
      <w:r w:rsidRPr="00D94591">
        <w:rPr>
          <w:szCs w:val="21"/>
        </w:rPr>
        <w:t>Accession Number: WOS:000431816000019</w:t>
      </w:r>
    </w:p>
    <w:p w:rsidR="001B6390" w:rsidRPr="00D94591" w:rsidRDefault="001B6390" w:rsidP="001B6390">
      <w:pPr>
        <w:rPr>
          <w:szCs w:val="21"/>
        </w:rPr>
      </w:pPr>
      <w:r w:rsidRPr="00D94591">
        <w:rPr>
          <w:szCs w:val="21"/>
        </w:rPr>
        <w:t>PubMed ID: 29649347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[Li, Xia; Hao, Pengfei; Shen, Junju; Fu, Yunlong] Shanxi Normal Univ, Sch Chem &amp; Mat Sci, Key Lab Magnet Mol, Magnet Informat Mat,Minist Educ, Linfen 041004, Peoples R China.</w:t>
      </w:r>
    </w:p>
    <w:p w:rsidR="001B6390" w:rsidRPr="00D94591" w:rsidRDefault="001B6390" w:rsidP="001B6390">
      <w:pPr>
        <w:rPr>
          <w:szCs w:val="21"/>
        </w:rPr>
      </w:pPr>
      <w:r w:rsidRPr="00D94591">
        <w:rPr>
          <w:szCs w:val="21"/>
        </w:rPr>
        <w:t>Reprint Address: Hao, PF; Fu, YL (reprint author), Shanxi Normal Univ, Sch Chem &amp; Mat Sci, Key Lab Magnet Mol, Magnet Informat Mat,Minist Educ, Linfen 041004, Peoples R China.</w:t>
      </w:r>
    </w:p>
    <w:p w:rsidR="001B6390" w:rsidRPr="00D94591" w:rsidRDefault="001B6390" w:rsidP="001B6390">
      <w:pPr>
        <w:rPr>
          <w:szCs w:val="21"/>
        </w:rPr>
      </w:pPr>
      <w:r w:rsidRPr="00D94591">
        <w:rPr>
          <w:szCs w:val="21"/>
        </w:rPr>
        <w:t>E-mail Addresses: haopengfei_2015@126.com; yunlongfu@sxnu.edu.cn</w:t>
      </w:r>
    </w:p>
    <w:p w:rsidR="001B6390" w:rsidRPr="00D94591" w:rsidRDefault="001B6390" w:rsidP="001B6390">
      <w:pPr>
        <w:rPr>
          <w:szCs w:val="21"/>
        </w:rPr>
      </w:pPr>
      <w:r w:rsidRPr="00D94591">
        <w:rPr>
          <w:szCs w:val="21"/>
        </w:rPr>
        <w:t>IDS Number: GF3AS</w:t>
      </w:r>
    </w:p>
    <w:p w:rsidR="001B6390" w:rsidRPr="00D94591" w:rsidRDefault="001B6390" w:rsidP="001B6390">
      <w:pPr>
        <w:rPr>
          <w:szCs w:val="21"/>
        </w:rPr>
      </w:pPr>
      <w:r w:rsidRPr="00D94591">
        <w:rPr>
          <w:szCs w:val="21"/>
        </w:rPr>
        <w:t>ISSN: 1477-9226</w:t>
      </w:r>
    </w:p>
    <w:p w:rsidR="001B6390" w:rsidRDefault="001B6390" w:rsidP="001B6390">
      <w:pPr>
        <w:rPr>
          <w:szCs w:val="21"/>
        </w:rPr>
      </w:pPr>
      <w:r w:rsidRPr="00D94591">
        <w:rPr>
          <w:szCs w:val="21"/>
        </w:rPr>
        <w:t>eISSN: 1477-9234</w:t>
      </w:r>
    </w:p>
    <w:p w:rsidR="001B6390" w:rsidRPr="00D94591" w:rsidRDefault="001B6390" w:rsidP="001B6390">
      <w:pPr>
        <w:rPr>
          <w:szCs w:val="21"/>
        </w:rPr>
      </w:pPr>
    </w:p>
    <w:p w:rsidR="001B6390" w:rsidRPr="00D94591" w:rsidRDefault="001B6390" w:rsidP="001B6390">
      <w:pPr>
        <w:rPr>
          <w:szCs w:val="21"/>
        </w:rPr>
      </w:pPr>
      <w:r w:rsidRPr="00D94591">
        <w:rPr>
          <w:szCs w:val="21"/>
        </w:rPr>
        <w:t>Record 144 of 273</w:t>
      </w:r>
    </w:p>
    <w:p w:rsidR="001B6390" w:rsidRPr="00D94591" w:rsidRDefault="001B6390" w:rsidP="001B6390">
      <w:pPr>
        <w:rPr>
          <w:szCs w:val="21"/>
        </w:rPr>
      </w:pPr>
      <w:r w:rsidRPr="00D94591">
        <w:rPr>
          <w:szCs w:val="21"/>
        </w:rPr>
        <w:t>Title: Quantum oscillation in carrier transport in two-dimensional junctions</w:t>
      </w:r>
    </w:p>
    <w:p w:rsidR="001B6390" w:rsidRPr="00D94591" w:rsidRDefault="001B6390" w:rsidP="001B6390">
      <w:pPr>
        <w:rPr>
          <w:szCs w:val="21"/>
        </w:rPr>
      </w:pPr>
      <w:r w:rsidRPr="00D94591">
        <w:rPr>
          <w:szCs w:val="21"/>
        </w:rPr>
        <w:t>Author(s): Zhang, JF (Zhang, Junfeng); Xie, WY (Xie, Weiyu); Agiorgousis, ML (Agiorgousis, Michael L.); Choe, DH (Choe, Duk-Hyun); Meunier, V (Meunier, Vincent); Xu, XH (Xu, Xiaohong); Zhao, JJ (Zhao, Jijun); Zhang, SB (Zhang, Shengbai)</w:t>
      </w:r>
    </w:p>
    <w:p w:rsidR="001B6390" w:rsidRPr="00D94591" w:rsidRDefault="001B6390" w:rsidP="001B6390">
      <w:pPr>
        <w:rPr>
          <w:szCs w:val="21"/>
        </w:rPr>
      </w:pPr>
      <w:r w:rsidRPr="00D94591">
        <w:rPr>
          <w:szCs w:val="21"/>
        </w:rPr>
        <w:t xml:space="preserve">Source: NANOSCALE  Volume: 10  Issue: 17  Pages: 7912-7917  DOI: 10.1039/c8nr01359d  Published: MAY 7 2018  </w:t>
      </w:r>
    </w:p>
    <w:p w:rsidR="001B6390" w:rsidRPr="00D94591" w:rsidRDefault="001B6390" w:rsidP="001B6390">
      <w:pPr>
        <w:rPr>
          <w:szCs w:val="21"/>
        </w:rPr>
      </w:pPr>
      <w:r w:rsidRPr="00D94591">
        <w:rPr>
          <w:szCs w:val="21"/>
        </w:rPr>
        <w:t>Accession Number: WOS:000432261400004</w:t>
      </w:r>
    </w:p>
    <w:p w:rsidR="001B6390" w:rsidRPr="00D94591" w:rsidRDefault="001B6390" w:rsidP="001B6390">
      <w:pPr>
        <w:rPr>
          <w:szCs w:val="21"/>
        </w:rPr>
      </w:pPr>
      <w:r w:rsidRPr="00D94591">
        <w:rPr>
          <w:szCs w:val="21"/>
        </w:rPr>
        <w:t>PubMed ID: 29666851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Junfeng; Xu, Xiaohong] Shanxi Normal Univ, Res Inst Mat Sci, Linfen 041004, Peoples R China. </w:t>
      </w:r>
    </w:p>
    <w:p w:rsidR="001B6390" w:rsidRPr="00D94591" w:rsidRDefault="001B6390" w:rsidP="001B6390">
      <w:pPr>
        <w:rPr>
          <w:szCs w:val="21"/>
        </w:rPr>
      </w:pPr>
      <w:r w:rsidRPr="00D94591">
        <w:rPr>
          <w:szCs w:val="21"/>
        </w:rPr>
        <w:lastRenderedPageBreak/>
        <w:t xml:space="preserve">[Zhang, Junfeng; Xu, Xiaohong] Collaborat Innovat Ctr Shanxi Adv Permanent Magne, Linfen 041004, Peoples R China. </w:t>
      </w:r>
    </w:p>
    <w:p w:rsidR="001B6390" w:rsidRPr="00D94591" w:rsidRDefault="001B6390" w:rsidP="001B6390">
      <w:pPr>
        <w:rPr>
          <w:szCs w:val="21"/>
        </w:rPr>
      </w:pPr>
      <w:r w:rsidRPr="00D94591">
        <w:rPr>
          <w:szCs w:val="21"/>
        </w:rPr>
        <w:t xml:space="preserve">[Zhang, Junfeng; Xie, Weiyu; Agiorgousis, Michael L.; Choe, Duk-Hyun; Meunier, Vincent; Zhang, Shengbai] Rensselaer Polytech Inst, Dept Phys Appl Phys &amp; Astron, Troy, NY 12180 USA. </w:t>
      </w:r>
    </w:p>
    <w:p w:rsidR="001B6390" w:rsidRPr="00D94591" w:rsidRDefault="001B6390" w:rsidP="001B6390">
      <w:pPr>
        <w:rPr>
          <w:szCs w:val="21"/>
        </w:rPr>
      </w:pPr>
      <w:r w:rsidRPr="00D94591">
        <w:rPr>
          <w:szCs w:val="21"/>
        </w:rPr>
        <w:t>[Zhao, Jijun] Dalian Univ Technol, Key Lab Mat Modificat Laser Ion &amp; Electron Beams, Minist Educ, Dalian 116024, Peoples R China.</w:t>
      </w:r>
    </w:p>
    <w:p w:rsidR="001B6390" w:rsidRPr="00D94591" w:rsidRDefault="001B6390" w:rsidP="001B6390">
      <w:pPr>
        <w:rPr>
          <w:szCs w:val="21"/>
        </w:rPr>
      </w:pPr>
      <w:r w:rsidRPr="00D94591">
        <w:rPr>
          <w:szCs w:val="21"/>
        </w:rPr>
        <w:t>Reprint Address: Zhang, SB (reprint author), Rensselaer Polytech Inst, Dept Phys Appl Phys &amp; Astron, Troy, NY 12180 USA.</w:t>
      </w:r>
    </w:p>
    <w:p w:rsidR="001B6390" w:rsidRPr="00D94591" w:rsidRDefault="001B6390" w:rsidP="001B6390">
      <w:pPr>
        <w:rPr>
          <w:szCs w:val="21"/>
        </w:rPr>
      </w:pPr>
      <w:r w:rsidRPr="00D94591">
        <w:rPr>
          <w:szCs w:val="21"/>
        </w:rPr>
        <w:t>Zhao, JJ (reprint author), Dalian Univ Technol, Key Lab Mat Modificat Laser Ion &amp; Electron Beams, Minist Educ, Dalian 116024, Peoples R China.</w:t>
      </w:r>
    </w:p>
    <w:p w:rsidR="001B6390" w:rsidRPr="00D94591" w:rsidRDefault="001B6390" w:rsidP="001B6390">
      <w:pPr>
        <w:rPr>
          <w:szCs w:val="21"/>
        </w:rPr>
      </w:pPr>
      <w:r w:rsidRPr="00D94591">
        <w:rPr>
          <w:szCs w:val="21"/>
        </w:rPr>
        <w:t>E-mail Addresses: zhaojj@dlut.edu.cn; zhangs9@rpi.edu</w:t>
      </w:r>
    </w:p>
    <w:p w:rsidR="001B6390" w:rsidRPr="00D94591" w:rsidRDefault="001B6390" w:rsidP="001B6390">
      <w:pPr>
        <w:rPr>
          <w:szCs w:val="21"/>
        </w:rPr>
      </w:pPr>
      <w:r w:rsidRPr="00D94591">
        <w:rPr>
          <w:szCs w:val="21"/>
        </w:rPr>
        <w:t>IDS Number: GF8YE</w:t>
      </w:r>
    </w:p>
    <w:p w:rsidR="001B6390" w:rsidRPr="00D94591" w:rsidRDefault="001B6390" w:rsidP="001B6390">
      <w:pPr>
        <w:rPr>
          <w:szCs w:val="21"/>
        </w:rPr>
      </w:pPr>
      <w:r w:rsidRPr="00D94591">
        <w:rPr>
          <w:szCs w:val="21"/>
        </w:rPr>
        <w:t>ISSN: 2040-3364</w:t>
      </w:r>
    </w:p>
    <w:p w:rsidR="001B6390" w:rsidRDefault="001B6390" w:rsidP="001B6390">
      <w:pPr>
        <w:rPr>
          <w:szCs w:val="21"/>
        </w:rPr>
      </w:pPr>
      <w:r w:rsidRPr="00D94591">
        <w:rPr>
          <w:szCs w:val="21"/>
        </w:rPr>
        <w:t>eISSN: 2040-3372</w:t>
      </w:r>
    </w:p>
    <w:p w:rsidR="001B6390" w:rsidRPr="00D94591" w:rsidRDefault="001B6390" w:rsidP="001B6390">
      <w:pPr>
        <w:rPr>
          <w:szCs w:val="21"/>
        </w:rPr>
      </w:pPr>
    </w:p>
    <w:p w:rsidR="001B6390" w:rsidRPr="00D94591" w:rsidRDefault="001B6390" w:rsidP="001B6390">
      <w:pPr>
        <w:rPr>
          <w:szCs w:val="21"/>
        </w:rPr>
      </w:pPr>
      <w:r w:rsidRPr="00D94591">
        <w:rPr>
          <w:szCs w:val="21"/>
        </w:rPr>
        <w:t>Record 145 of 273</w:t>
      </w:r>
    </w:p>
    <w:p w:rsidR="001B6390" w:rsidRPr="00D94591" w:rsidRDefault="001B6390" w:rsidP="001B6390">
      <w:pPr>
        <w:rPr>
          <w:szCs w:val="21"/>
        </w:rPr>
      </w:pPr>
      <w:r w:rsidRPr="00D94591">
        <w:rPr>
          <w:szCs w:val="21"/>
        </w:rPr>
        <w:t>Title: Synergetic Influence of Alkali-Metal and Lone-Pair Cations on Frameworks of Tellurites</w:t>
      </w:r>
    </w:p>
    <w:p w:rsidR="001B6390" w:rsidRPr="00D94591" w:rsidRDefault="001B6390" w:rsidP="001B6390">
      <w:pPr>
        <w:rPr>
          <w:szCs w:val="21"/>
        </w:rPr>
      </w:pPr>
      <w:r w:rsidRPr="00D94591">
        <w:rPr>
          <w:szCs w:val="21"/>
        </w:rPr>
        <w:t>Author(s): Chen, YG (Chen, Yi-Gang); Yang, N (Yang, Nan); Yao, XN (Yao, Xiao-Ni); Li, CB (Li, Cheng-Bo); Guo, Y (Guo, Yao); Zhang, XM (Zhang, Xian-Ming)</w:t>
      </w:r>
    </w:p>
    <w:p w:rsidR="001B6390" w:rsidRPr="00D94591" w:rsidRDefault="001B6390" w:rsidP="001B6390">
      <w:pPr>
        <w:rPr>
          <w:szCs w:val="21"/>
        </w:rPr>
      </w:pPr>
      <w:r w:rsidRPr="00D94591">
        <w:rPr>
          <w:szCs w:val="21"/>
        </w:rPr>
        <w:t xml:space="preserve">Source: INORGANIC CHEMISTRY  Volume: 57  Issue: 9  Pages: 5406-5412  DOI: 10.1021/acs.inorgchem.8b00266  Published: MAY 7 2018  </w:t>
      </w:r>
    </w:p>
    <w:p w:rsidR="001B6390" w:rsidRPr="00D94591" w:rsidRDefault="001B6390" w:rsidP="001B6390">
      <w:pPr>
        <w:rPr>
          <w:szCs w:val="21"/>
        </w:rPr>
      </w:pPr>
      <w:r w:rsidRPr="00D94591">
        <w:rPr>
          <w:szCs w:val="21"/>
        </w:rPr>
        <w:t>Accession Number: WOS:000431833500072</w:t>
      </w:r>
    </w:p>
    <w:p w:rsidR="001B6390" w:rsidRPr="00D94591" w:rsidRDefault="001B6390" w:rsidP="001B6390">
      <w:pPr>
        <w:rPr>
          <w:szCs w:val="21"/>
        </w:rPr>
      </w:pPr>
      <w:r w:rsidRPr="00D94591">
        <w:rPr>
          <w:szCs w:val="21"/>
        </w:rPr>
        <w:t>PubMed ID: 30010332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 Yi-Gang; Yang, Nan; Yao, Xiao-Ni; Zhang, Xian-Ming] Shanxi Normal Univ, Sch Chem &amp; Mat Sci, Key Lab Magnet Mol &amp; Magnet Informat Mat, Minist Educ, Linfen 041004, Peoples R China. </w:t>
      </w:r>
    </w:p>
    <w:p w:rsidR="001B6390" w:rsidRPr="00D94591" w:rsidRDefault="001B6390" w:rsidP="001B6390">
      <w:pPr>
        <w:rPr>
          <w:szCs w:val="21"/>
        </w:rPr>
      </w:pPr>
      <w:r w:rsidRPr="00D94591">
        <w:rPr>
          <w:szCs w:val="21"/>
        </w:rPr>
        <w:t>[Li, Cheng-Bo; Guo, Yao] Anyang Inst Technol, Anyang 455000, Peoples R China.</w:t>
      </w:r>
    </w:p>
    <w:p w:rsidR="001B6390" w:rsidRPr="00D94591" w:rsidRDefault="001B6390" w:rsidP="001B6390">
      <w:pPr>
        <w:rPr>
          <w:szCs w:val="21"/>
        </w:rPr>
      </w:pPr>
      <w:r w:rsidRPr="00D94591">
        <w:rPr>
          <w:szCs w:val="21"/>
        </w:rPr>
        <w:t>Reprint Address: Zhang, XM (reprint author), Shanxi Normal Univ, Sch Chem &amp; Mat Sci, Key Lab Magnet Mol &amp; Magnet Informat Mat, Minist Educ, Linfen 041004, Peoples R China.</w:t>
      </w:r>
    </w:p>
    <w:p w:rsidR="001B6390" w:rsidRPr="00D94591" w:rsidRDefault="001B6390" w:rsidP="001B6390">
      <w:pPr>
        <w:rPr>
          <w:szCs w:val="21"/>
        </w:rPr>
      </w:pPr>
      <w:r w:rsidRPr="00D94591">
        <w:rPr>
          <w:szCs w:val="21"/>
        </w:rPr>
        <w:t>Guo, Y (reprint author), Anyang Inst Technol, Anyang 455000, Peoples R China.</w:t>
      </w:r>
    </w:p>
    <w:p w:rsidR="001B6390" w:rsidRPr="00D94591" w:rsidRDefault="001B6390" w:rsidP="001B6390">
      <w:pPr>
        <w:rPr>
          <w:szCs w:val="21"/>
        </w:rPr>
      </w:pPr>
      <w:r w:rsidRPr="00D94591">
        <w:rPr>
          <w:szCs w:val="21"/>
        </w:rPr>
        <w:t>E-mail Addresses: guoyao@ayit.edu.cn; zhangxm@dns.sxnu.edu.cn</w:t>
      </w:r>
    </w:p>
    <w:p w:rsidR="001B6390" w:rsidRPr="00D94591" w:rsidRDefault="001B6390" w:rsidP="001B6390">
      <w:pPr>
        <w:rPr>
          <w:szCs w:val="21"/>
        </w:rPr>
      </w:pPr>
      <w:r w:rsidRPr="00D94591">
        <w:rPr>
          <w:szCs w:val="21"/>
        </w:rPr>
        <w:t>IDS Number: GF3GL</w:t>
      </w:r>
    </w:p>
    <w:p w:rsidR="001B6390" w:rsidRPr="00D94591" w:rsidRDefault="001B6390" w:rsidP="001B6390">
      <w:pPr>
        <w:rPr>
          <w:szCs w:val="21"/>
        </w:rPr>
      </w:pPr>
      <w:r w:rsidRPr="00D94591">
        <w:rPr>
          <w:szCs w:val="21"/>
        </w:rPr>
        <w:t>ISSN: 0020-1669</w:t>
      </w:r>
    </w:p>
    <w:p w:rsidR="001B6390" w:rsidRDefault="001B6390" w:rsidP="001B6390">
      <w:pPr>
        <w:rPr>
          <w:szCs w:val="21"/>
        </w:rPr>
      </w:pPr>
      <w:r w:rsidRPr="00D94591">
        <w:rPr>
          <w:szCs w:val="21"/>
        </w:rPr>
        <w:t>eISSN: 1520-510X</w:t>
      </w:r>
    </w:p>
    <w:p w:rsidR="001B6390" w:rsidRPr="00D94591" w:rsidRDefault="001B6390" w:rsidP="001B6390">
      <w:pPr>
        <w:rPr>
          <w:szCs w:val="21"/>
        </w:rPr>
      </w:pPr>
    </w:p>
    <w:p w:rsidR="001B6390" w:rsidRPr="00D94591" w:rsidRDefault="001B6390" w:rsidP="001B6390">
      <w:pPr>
        <w:rPr>
          <w:szCs w:val="21"/>
        </w:rPr>
      </w:pPr>
      <w:r w:rsidRPr="00D94591">
        <w:rPr>
          <w:szCs w:val="21"/>
        </w:rPr>
        <w:t>Record 146 of 273</w:t>
      </w:r>
    </w:p>
    <w:p w:rsidR="001B6390" w:rsidRPr="00D94591" w:rsidRDefault="001B6390" w:rsidP="001B6390">
      <w:pPr>
        <w:rPr>
          <w:szCs w:val="21"/>
        </w:rPr>
      </w:pPr>
      <w:r w:rsidRPr="00D94591">
        <w:rPr>
          <w:szCs w:val="21"/>
        </w:rPr>
        <w:t>Title: Defect-enriched iron fluoride-oxide nanoporous thin films bifunctional catalyst for water splitting</w:t>
      </w:r>
    </w:p>
    <w:p w:rsidR="001B6390" w:rsidRPr="00D94591" w:rsidRDefault="001B6390" w:rsidP="001B6390">
      <w:pPr>
        <w:rPr>
          <w:szCs w:val="21"/>
        </w:rPr>
      </w:pPr>
      <w:r w:rsidRPr="00D94591">
        <w:rPr>
          <w:szCs w:val="21"/>
        </w:rPr>
        <w:t>Author(s): Fan, XJ (Fan, Xiujun); Liu, YY (Liu, Yuanyue); Chen, S (Chen, Shuai); Shi, JJ (Shi, Jianjian); Wang, JJ (Wang, Juanjuan); Fan, AL (Fan, Ailing); Zan, WY (Zan, Wenyan); Li, SD (Li, Sidian); Goddard, WA (Goddard, William A., III); Zhang, XM (Zhang, Xian-Ming)</w:t>
      </w:r>
    </w:p>
    <w:p w:rsidR="001B6390" w:rsidRPr="00D94591" w:rsidRDefault="001B6390" w:rsidP="001B6390">
      <w:pPr>
        <w:rPr>
          <w:szCs w:val="21"/>
        </w:rPr>
      </w:pPr>
      <w:r w:rsidRPr="00D94591">
        <w:rPr>
          <w:szCs w:val="21"/>
        </w:rPr>
        <w:t xml:space="preserve">Source: NATURE COMMUNICATIONS  Volume: 9  Article Number: 1809  DOI: 10.1038/s41467-018-04248-y  Published: MAY 4 2018  </w:t>
      </w:r>
    </w:p>
    <w:p w:rsidR="001B6390" w:rsidRPr="00D94591" w:rsidRDefault="001B6390" w:rsidP="001B6390">
      <w:pPr>
        <w:rPr>
          <w:szCs w:val="21"/>
        </w:rPr>
      </w:pPr>
      <w:r w:rsidRPr="00D94591">
        <w:rPr>
          <w:szCs w:val="21"/>
        </w:rPr>
        <w:lastRenderedPageBreak/>
        <w:t>Accession Number: WOS:000431408300001</w:t>
      </w:r>
    </w:p>
    <w:p w:rsidR="001B6390" w:rsidRPr="00D94591" w:rsidRDefault="001B6390" w:rsidP="001B6390">
      <w:pPr>
        <w:rPr>
          <w:szCs w:val="21"/>
        </w:rPr>
      </w:pPr>
      <w:r w:rsidRPr="00D94591">
        <w:rPr>
          <w:szCs w:val="21"/>
        </w:rPr>
        <w:t>PubMed ID: 29728558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[Fan, Xiujun; Zhang, Xian-Ming] Shanxi Univ, Inst Crystalline Mat, Taiyuan 030006, Shanxi, Peoples R China. </w:t>
      </w:r>
    </w:p>
    <w:p w:rsidR="001B6390" w:rsidRPr="00D94591" w:rsidRDefault="001B6390" w:rsidP="001B6390">
      <w:pPr>
        <w:rPr>
          <w:szCs w:val="21"/>
        </w:rPr>
      </w:pPr>
      <w:r w:rsidRPr="00D94591">
        <w:rPr>
          <w:szCs w:val="21"/>
        </w:rPr>
        <w:t xml:space="preserve">[Fan, Xiujun; Zhang, Xian-Ming] Shanxi Normal Univ, Sch Chem &amp; Mat Sci, Key Lab Magnet Mol &amp; Magnet Informat Mat, Minist Educ, Linfen 041004, Peoples R China. </w:t>
      </w:r>
    </w:p>
    <w:p w:rsidR="001B6390" w:rsidRPr="00D94591" w:rsidRDefault="001B6390" w:rsidP="001B6390">
      <w:pPr>
        <w:rPr>
          <w:szCs w:val="21"/>
        </w:rPr>
      </w:pPr>
      <w:r w:rsidRPr="00D94591">
        <w:rPr>
          <w:szCs w:val="21"/>
        </w:rPr>
        <w:t xml:space="preserve">[Liu, Yuanyue; Shi, Jianjian] Univ Texas Austin, Dept Mech Engn, Austin, TX 78712 USA. </w:t>
      </w:r>
    </w:p>
    <w:p w:rsidR="001B6390" w:rsidRPr="00D94591" w:rsidRDefault="001B6390" w:rsidP="001B6390">
      <w:pPr>
        <w:rPr>
          <w:szCs w:val="21"/>
        </w:rPr>
      </w:pPr>
      <w:r w:rsidRPr="00D94591">
        <w:rPr>
          <w:szCs w:val="21"/>
        </w:rPr>
        <w:t xml:space="preserve">[Liu, Yuanyue; Shi, Jianjian] Univ Texas Austin, Texas Mat Inst, Austin, TX 78712 USA. </w:t>
      </w:r>
    </w:p>
    <w:p w:rsidR="001B6390" w:rsidRPr="00D94591" w:rsidRDefault="001B6390" w:rsidP="001B6390">
      <w:pPr>
        <w:rPr>
          <w:szCs w:val="21"/>
        </w:rPr>
      </w:pPr>
      <w:r w:rsidRPr="00D94591">
        <w:rPr>
          <w:szCs w:val="21"/>
        </w:rPr>
        <w:t xml:space="preserve">[Chen, Shuai] Chinese Acad Sci, Inst Coal Chem, State Key Lab Coal Convers, Taiyuan 030001, Shanxi, Peoples R China. </w:t>
      </w:r>
    </w:p>
    <w:p w:rsidR="001B6390" w:rsidRPr="00D94591" w:rsidRDefault="001B6390" w:rsidP="001B6390">
      <w:pPr>
        <w:rPr>
          <w:szCs w:val="21"/>
        </w:rPr>
      </w:pPr>
      <w:r w:rsidRPr="00D94591">
        <w:rPr>
          <w:szCs w:val="21"/>
        </w:rPr>
        <w:t xml:space="preserve">[Wang, Juanjuan] Shanxi Univ, Sci Instrument Ctr, Taiyuan 030006, Shanxi, Peoples R China. </w:t>
      </w:r>
    </w:p>
    <w:p w:rsidR="001B6390" w:rsidRPr="00D94591" w:rsidRDefault="001B6390" w:rsidP="001B6390">
      <w:pPr>
        <w:rPr>
          <w:szCs w:val="21"/>
        </w:rPr>
      </w:pPr>
      <w:r w:rsidRPr="00D94591">
        <w:rPr>
          <w:szCs w:val="21"/>
        </w:rPr>
        <w:t xml:space="preserve">[Fan, Ailing] Beijing Univ Technol, Coll Mat Sci &amp; Engn, Beijing 100124, Peoples R China. </w:t>
      </w:r>
    </w:p>
    <w:p w:rsidR="001B6390" w:rsidRPr="00D94591" w:rsidRDefault="001B6390" w:rsidP="001B6390">
      <w:pPr>
        <w:rPr>
          <w:szCs w:val="21"/>
        </w:rPr>
      </w:pPr>
      <w:r w:rsidRPr="00D94591">
        <w:rPr>
          <w:szCs w:val="21"/>
        </w:rPr>
        <w:t xml:space="preserve">[Zan, Wenyan; Li, Sidian] Shanxi Univ, Inst Mol Sci, Taiyuan 030006, Shanxi, Peoples R China. </w:t>
      </w:r>
    </w:p>
    <w:p w:rsidR="001B6390" w:rsidRPr="00D94591" w:rsidRDefault="001B6390" w:rsidP="001B6390">
      <w:pPr>
        <w:rPr>
          <w:szCs w:val="21"/>
        </w:rPr>
      </w:pPr>
      <w:r w:rsidRPr="00D94591">
        <w:rPr>
          <w:szCs w:val="21"/>
        </w:rPr>
        <w:t>[Goddard, William A., III] CALTECH, Mat &amp; Proc Simulat Ctr, Resnick Sustainabil Inst, Pasadena, CA 91125 USA.</w:t>
      </w:r>
    </w:p>
    <w:p w:rsidR="001B6390" w:rsidRPr="00D94591" w:rsidRDefault="001B6390" w:rsidP="001B6390">
      <w:pPr>
        <w:rPr>
          <w:szCs w:val="21"/>
        </w:rPr>
      </w:pPr>
      <w:r w:rsidRPr="00D94591">
        <w:rPr>
          <w:szCs w:val="21"/>
        </w:rPr>
        <w:t>Reprint Address: Fan, XJ; Zhang, XM (reprint author), Shanxi Univ, Inst Crystalline Mat, Taiyuan 030006, Shanxi, Peoples R China.</w:t>
      </w:r>
    </w:p>
    <w:p w:rsidR="001B6390" w:rsidRPr="00D94591" w:rsidRDefault="001B6390" w:rsidP="001B6390">
      <w:pPr>
        <w:rPr>
          <w:szCs w:val="21"/>
        </w:rPr>
      </w:pPr>
      <w:r w:rsidRPr="00D94591">
        <w:rPr>
          <w:szCs w:val="21"/>
        </w:rPr>
        <w:t>Fan, XJ; Zhang, XM (reprint author), Shanxi Normal Univ, Sch Chem &amp; Mat Sci, Key Lab Magnet Mol &amp; Magnet Informat Mat, Minist Educ, Linfen 041004, Peoples R China.</w:t>
      </w:r>
    </w:p>
    <w:p w:rsidR="001B6390" w:rsidRPr="00D94591" w:rsidRDefault="001B6390" w:rsidP="001B6390">
      <w:pPr>
        <w:rPr>
          <w:szCs w:val="21"/>
        </w:rPr>
      </w:pPr>
      <w:r w:rsidRPr="00D94591">
        <w:rPr>
          <w:szCs w:val="21"/>
        </w:rPr>
        <w:t>E-mail Addresses: fxiujun@gmail.com; xmzhang@sxu.edu.cn</w:t>
      </w:r>
    </w:p>
    <w:p w:rsidR="001B6390" w:rsidRPr="00D94591" w:rsidRDefault="001B6390" w:rsidP="001B6390">
      <w:pPr>
        <w:rPr>
          <w:szCs w:val="21"/>
        </w:rPr>
      </w:pPr>
      <w:r w:rsidRPr="00D94591">
        <w:rPr>
          <w:szCs w:val="21"/>
        </w:rPr>
        <w:t>IDS Number: GE7JB</w:t>
      </w:r>
    </w:p>
    <w:p w:rsidR="001B6390" w:rsidRDefault="001B6390" w:rsidP="001B6390">
      <w:pPr>
        <w:rPr>
          <w:szCs w:val="21"/>
        </w:rPr>
      </w:pPr>
      <w:r w:rsidRPr="00D94591">
        <w:rPr>
          <w:szCs w:val="21"/>
        </w:rPr>
        <w:t>ISSN: 2041-1723</w:t>
      </w:r>
    </w:p>
    <w:p w:rsidR="001B6390" w:rsidRPr="00D94591" w:rsidRDefault="001B6390" w:rsidP="001B6390">
      <w:pPr>
        <w:rPr>
          <w:szCs w:val="21"/>
        </w:rPr>
      </w:pPr>
    </w:p>
    <w:p w:rsidR="001B6390" w:rsidRPr="00D94591" w:rsidRDefault="001B6390" w:rsidP="001B6390">
      <w:pPr>
        <w:rPr>
          <w:szCs w:val="21"/>
        </w:rPr>
      </w:pPr>
      <w:r w:rsidRPr="00D94591">
        <w:rPr>
          <w:szCs w:val="21"/>
        </w:rPr>
        <w:t>Record 147 of 273</w:t>
      </w:r>
    </w:p>
    <w:p w:rsidR="001B6390" w:rsidRPr="00D94591" w:rsidRDefault="001B6390" w:rsidP="001B6390">
      <w:pPr>
        <w:rPr>
          <w:szCs w:val="21"/>
        </w:rPr>
      </w:pPr>
      <w:r w:rsidRPr="00D94591">
        <w:rPr>
          <w:szCs w:val="21"/>
        </w:rPr>
        <w:t>Title: Rapid Determination of the Geographical Origin of Chinese Red Peppers (Zanthoxylum Bungeanum Maxim.) Based on Sensory Characteristics and Chemometric Techniques</w:t>
      </w:r>
    </w:p>
    <w:p w:rsidR="001B6390" w:rsidRPr="00D94591" w:rsidRDefault="001B6390" w:rsidP="001B6390">
      <w:pPr>
        <w:rPr>
          <w:szCs w:val="21"/>
        </w:rPr>
      </w:pPr>
      <w:r w:rsidRPr="00D94591">
        <w:rPr>
          <w:szCs w:val="21"/>
        </w:rPr>
        <w:t>Author(s): Yin, XQ (Yin, Xiangqian); Xu, XX (Xu, Xiaoxue); Zhang, Q (Zhang, Qiang); Xu, JG (Xu, Jianguo)</w:t>
      </w:r>
    </w:p>
    <w:p w:rsidR="001B6390" w:rsidRPr="00D94591" w:rsidRDefault="001B6390" w:rsidP="001B6390">
      <w:pPr>
        <w:rPr>
          <w:szCs w:val="21"/>
        </w:rPr>
      </w:pPr>
      <w:r w:rsidRPr="00D94591">
        <w:rPr>
          <w:szCs w:val="21"/>
        </w:rPr>
        <w:t xml:space="preserve">Source: MOLECULES  Volume: 23  Issue: 5  Article Number: 1001  DOI: 10.3390/molecules23051001  Published: MAY 2018  </w:t>
      </w:r>
    </w:p>
    <w:p w:rsidR="001B6390" w:rsidRPr="00D94591" w:rsidRDefault="001B6390" w:rsidP="001B6390">
      <w:pPr>
        <w:rPr>
          <w:szCs w:val="21"/>
        </w:rPr>
      </w:pPr>
      <w:r w:rsidRPr="00D94591">
        <w:rPr>
          <w:szCs w:val="21"/>
        </w:rPr>
        <w:t>Accession Number: WOS:000435204000016</w:t>
      </w:r>
    </w:p>
    <w:p w:rsidR="001B6390" w:rsidRPr="00D94591" w:rsidRDefault="001B6390" w:rsidP="001B6390">
      <w:pPr>
        <w:rPr>
          <w:szCs w:val="21"/>
        </w:rPr>
      </w:pPr>
      <w:r w:rsidRPr="00D94591">
        <w:rPr>
          <w:szCs w:val="21"/>
        </w:rPr>
        <w:t>PubMed ID: 29695128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[Yin, Xiangqian; Xu, Xiaoxue; Xu, Jianguo] Shanxi Normal Univ, Coll Food Sci, Linfen 041004, Peoples R China. </w:t>
      </w:r>
    </w:p>
    <w:p w:rsidR="001B6390" w:rsidRPr="00D94591" w:rsidRDefault="001B6390" w:rsidP="001B6390">
      <w:pPr>
        <w:rPr>
          <w:szCs w:val="21"/>
        </w:rPr>
      </w:pPr>
      <w:r w:rsidRPr="00D94591">
        <w:rPr>
          <w:szCs w:val="21"/>
        </w:rPr>
        <w:t>[Zhang, Qiang] Shanxi Normal Univ, Coll Life Sci, Linfen 041004, Peoples R China.</w:t>
      </w:r>
    </w:p>
    <w:p w:rsidR="001B6390" w:rsidRPr="00D94591" w:rsidRDefault="001B6390" w:rsidP="001B6390">
      <w:pPr>
        <w:rPr>
          <w:szCs w:val="21"/>
        </w:rPr>
      </w:pPr>
      <w:r w:rsidRPr="00D94591">
        <w:rPr>
          <w:szCs w:val="21"/>
        </w:rPr>
        <w:t>Reprint Address: Xu, JG (reprint author), Shanxi Normal Univ, Coll Food Sci, Linfen 041004, Peoples R China.</w:t>
      </w:r>
    </w:p>
    <w:p w:rsidR="001B6390" w:rsidRPr="00D94591" w:rsidRDefault="001B6390" w:rsidP="001B6390">
      <w:pPr>
        <w:rPr>
          <w:szCs w:val="21"/>
        </w:rPr>
      </w:pPr>
      <w:r w:rsidRPr="00D94591">
        <w:rPr>
          <w:szCs w:val="21"/>
        </w:rPr>
        <w:t>E-mail Addresses: m13015425996@163.com; qmping1980@163.com; zqlf@163.com; xujg@sxnu.edu.cn</w:t>
      </w:r>
    </w:p>
    <w:p w:rsidR="001B6390" w:rsidRPr="00D94591" w:rsidRDefault="001B6390" w:rsidP="001B6390">
      <w:pPr>
        <w:rPr>
          <w:szCs w:val="21"/>
        </w:rPr>
      </w:pPr>
      <w:r w:rsidRPr="00D94591">
        <w:rPr>
          <w:szCs w:val="21"/>
        </w:rPr>
        <w:t>IDS Number: GJ3NX</w:t>
      </w:r>
    </w:p>
    <w:p w:rsidR="001B6390" w:rsidRDefault="001B6390" w:rsidP="001B6390">
      <w:pPr>
        <w:rPr>
          <w:szCs w:val="21"/>
        </w:rPr>
      </w:pPr>
      <w:r w:rsidRPr="00D94591">
        <w:rPr>
          <w:szCs w:val="21"/>
        </w:rPr>
        <w:lastRenderedPageBreak/>
        <w:t>ISSN: 1420-3049</w:t>
      </w:r>
    </w:p>
    <w:p w:rsidR="001B6390" w:rsidRPr="00D94591" w:rsidRDefault="001B6390" w:rsidP="001B6390">
      <w:pPr>
        <w:rPr>
          <w:szCs w:val="21"/>
        </w:rPr>
      </w:pPr>
    </w:p>
    <w:p w:rsidR="001B6390" w:rsidRPr="00D94591" w:rsidRDefault="001B6390" w:rsidP="001B6390">
      <w:pPr>
        <w:rPr>
          <w:szCs w:val="21"/>
        </w:rPr>
      </w:pPr>
      <w:r w:rsidRPr="00D94591">
        <w:rPr>
          <w:szCs w:val="21"/>
        </w:rPr>
        <w:t>Record 148 of 273</w:t>
      </w:r>
    </w:p>
    <w:p w:rsidR="001B6390" w:rsidRPr="00D94591" w:rsidRDefault="001B6390" w:rsidP="001B6390">
      <w:pPr>
        <w:rPr>
          <w:szCs w:val="21"/>
        </w:rPr>
      </w:pPr>
      <w:r w:rsidRPr="00D94591">
        <w:rPr>
          <w:szCs w:val="21"/>
        </w:rPr>
        <w:t>Title: Breathing Europium-Terbium Co-doped Luminescent MOF as a Broad-Range Ratiometric Thermometer with a Contrasting Temperature-Intensity Relationship</w:t>
      </w:r>
    </w:p>
    <w:p w:rsidR="001B6390" w:rsidRPr="00D94591" w:rsidRDefault="001B6390" w:rsidP="001B6390">
      <w:pPr>
        <w:rPr>
          <w:szCs w:val="21"/>
        </w:rPr>
      </w:pPr>
      <w:r w:rsidRPr="00D94591">
        <w:rPr>
          <w:szCs w:val="21"/>
        </w:rPr>
        <w:t>Author(s): Yao, J (Yao, Jin); Zhao, YW (Zhao, Yan-Wu); Zhang, XM (Zhang, Xian-Ming)</w:t>
      </w:r>
    </w:p>
    <w:p w:rsidR="001B6390" w:rsidRPr="00D94591" w:rsidRDefault="001B6390" w:rsidP="001B6390">
      <w:pPr>
        <w:rPr>
          <w:szCs w:val="21"/>
        </w:rPr>
      </w:pPr>
      <w:r w:rsidRPr="00D94591">
        <w:rPr>
          <w:szCs w:val="21"/>
        </w:rPr>
        <w:t xml:space="preserve">Source: ACS OMEGA  Volume: 3  Issue: 5  Pages: 5754-5760  DOI: 10.1021/acsomega.8b00199  Published: MAY 2018  </w:t>
      </w:r>
    </w:p>
    <w:p w:rsidR="001B6390" w:rsidRPr="00D94591" w:rsidRDefault="001B6390" w:rsidP="001B6390">
      <w:pPr>
        <w:rPr>
          <w:szCs w:val="21"/>
        </w:rPr>
      </w:pPr>
      <w:r w:rsidRPr="00D94591">
        <w:rPr>
          <w:szCs w:val="21"/>
        </w:rPr>
        <w:t>Accession Number: WOS:000434355300115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[Yao, Jin; Zhao, Yan-Wu; Zhang, Xian-Ming] Shanxi Normal Univ, Sch Chem &amp; Mat Sci, Minist Educ, Key Lab Magnet Mol &amp; Magnet Informat Mat, Linfen 041004, Shanxi, Peoples R China.</w:t>
      </w:r>
    </w:p>
    <w:p w:rsidR="001B6390" w:rsidRPr="00D94591" w:rsidRDefault="001B6390" w:rsidP="001B6390">
      <w:pPr>
        <w:rPr>
          <w:szCs w:val="21"/>
        </w:rPr>
      </w:pPr>
      <w:r w:rsidRPr="00D94591">
        <w:rPr>
          <w:szCs w:val="21"/>
        </w:rPr>
        <w:t>Reprint Address: Zhang, XM (reprint author), Shanxi Normal Univ, Sch Chem &amp; Mat Sci, Minist Educ, Key Lab Magnet Mol &amp; Magnet Informat Mat, Linfen 041004, Shanxi, Peoples R China.</w:t>
      </w:r>
    </w:p>
    <w:p w:rsidR="001B6390" w:rsidRPr="00D94591" w:rsidRDefault="001B6390" w:rsidP="001B6390">
      <w:pPr>
        <w:rPr>
          <w:szCs w:val="21"/>
        </w:rPr>
      </w:pPr>
      <w:r w:rsidRPr="00D94591">
        <w:rPr>
          <w:szCs w:val="21"/>
        </w:rPr>
        <w:t>E-mail Addresses: zhangxm@dns.sxnu.edu.cn</w:t>
      </w:r>
    </w:p>
    <w:p w:rsidR="001B6390" w:rsidRPr="00D94591" w:rsidRDefault="001B6390" w:rsidP="001B6390">
      <w:pPr>
        <w:rPr>
          <w:szCs w:val="21"/>
        </w:rPr>
      </w:pPr>
      <w:r w:rsidRPr="00D94591">
        <w:rPr>
          <w:szCs w:val="21"/>
        </w:rPr>
        <w:t>IDS Number: GI4QC</w:t>
      </w:r>
    </w:p>
    <w:p w:rsidR="001B6390" w:rsidRDefault="001B6390" w:rsidP="001B6390">
      <w:pPr>
        <w:rPr>
          <w:szCs w:val="21"/>
        </w:rPr>
      </w:pPr>
      <w:r w:rsidRPr="00D94591">
        <w:rPr>
          <w:szCs w:val="21"/>
        </w:rPr>
        <w:t>ISSN: 2470-1343</w:t>
      </w:r>
    </w:p>
    <w:p w:rsidR="001B6390" w:rsidRPr="00D94591" w:rsidRDefault="001B6390" w:rsidP="001B6390">
      <w:pPr>
        <w:rPr>
          <w:szCs w:val="21"/>
        </w:rPr>
      </w:pPr>
    </w:p>
    <w:p w:rsidR="001B6390" w:rsidRPr="00D94591" w:rsidRDefault="001B6390" w:rsidP="001B6390">
      <w:pPr>
        <w:rPr>
          <w:szCs w:val="21"/>
        </w:rPr>
      </w:pPr>
      <w:r w:rsidRPr="00D94591">
        <w:rPr>
          <w:szCs w:val="21"/>
        </w:rPr>
        <w:t>Record 149 of 273</w:t>
      </w:r>
    </w:p>
    <w:p w:rsidR="001B6390" w:rsidRPr="00D94591" w:rsidRDefault="001B6390" w:rsidP="001B6390">
      <w:pPr>
        <w:rPr>
          <w:szCs w:val="21"/>
        </w:rPr>
      </w:pPr>
      <w:r w:rsidRPr="00D94591">
        <w:rPr>
          <w:szCs w:val="21"/>
        </w:rPr>
        <w:t>Title: Phase transition of a diblock copolymer and homopolymer hybrid system induced by different properties of nanorods</w:t>
      </w:r>
    </w:p>
    <w:p w:rsidR="001B6390" w:rsidRPr="00D94591" w:rsidRDefault="001B6390" w:rsidP="001B6390">
      <w:pPr>
        <w:rPr>
          <w:szCs w:val="21"/>
        </w:rPr>
      </w:pPr>
      <w:r w:rsidRPr="00D94591">
        <w:rPr>
          <w:szCs w:val="21"/>
        </w:rPr>
        <w:t>Author(s): Geng, XB (Geng, Xiao-bo); Pan, JX (Pan, Jun-xing); Zhang, JJ (Zhang, Jin-jun); Sun, MN (Sun, Min-na); Cen, JY (Cen, Jian-yong)</w:t>
      </w:r>
    </w:p>
    <w:p w:rsidR="001B6390" w:rsidRPr="00D94591" w:rsidRDefault="001B6390" w:rsidP="001B6390">
      <w:pPr>
        <w:rPr>
          <w:szCs w:val="21"/>
        </w:rPr>
      </w:pPr>
      <w:r w:rsidRPr="00D94591">
        <w:rPr>
          <w:szCs w:val="21"/>
        </w:rPr>
        <w:t xml:space="preserve">Source: CHINESE PHYSICS B  Volume: 27  Issue: 5  Article Number: 058102  DOI: 10.1088/1674-1056/27/5/058102  Published: MAY 2018  </w:t>
      </w:r>
    </w:p>
    <w:p w:rsidR="001B6390" w:rsidRPr="00D94591" w:rsidRDefault="001B6390" w:rsidP="001B6390">
      <w:pPr>
        <w:rPr>
          <w:szCs w:val="21"/>
        </w:rPr>
      </w:pPr>
      <w:r w:rsidRPr="00D94591">
        <w:rPr>
          <w:szCs w:val="21"/>
        </w:rPr>
        <w:t>Accession Number: WOS:000432671300002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[Pan, Jun-xing; Zhang, Jin-jun; Cen, Jian-yong] Shanxi Normal Univ, Sch Phys &amp; Informat Engn, Linfen 041004, Peoples R China. </w:t>
      </w:r>
    </w:p>
    <w:p w:rsidR="001B6390" w:rsidRPr="00D94591" w:rsidRDefault="001B6390" w:rsidP="001B6390">
      <w:pPr>
        <w:rPr>
          <w:szCs w:val="21"/>
        </w:rPr>
      </w:pPr>
      <w:r w:rsidRPr="00D94591">
        <w:rPr>
          <w:szCs w:val="21"/>
        </w:rPr>
        <w:t>[Geng, Xiao-bo; Sun, Min-na] Shanxi Normal Univ, Sch Chem &amp; Mat Sci, Linfen 041004, Peoples R China.</w:t>
      </w:r>
    </w:p>
    <w:p w:rsidR="001B6390" w:rsidRPr="00D94591" w:rsidRDefault="001B6390" w:rsidP="001B6390">
      <w:pPr>
        <w:rPr>
          <w:szCs w:val="21"/>
        </w:rPr>
      </w:pPr>
      <w:r w:rsidRPr="00D94591">
        <w:rPr>
          <w:szCs w:val="21"/>
        </w:rPr>
        <w:t>Reprint Address: Pan, JX; Zhang, JJ (reprint author), Shanxi Normal Univ, Sch Phys &amp; Informat Engn, Linfen 041004, Peoples R China.</w:t>
      </w:r>
    </w:p>
    <w:p w:rsidR="001B6390" w:rsidRPr="00D94591" w:rsidRDefault="001B6390" w:rsidP="001B6390">
      <w:pPr>
        <w:rPr>
          <w:szCs w:val="21"/>
        </w:rPr>
      </w:pPr>
      <w:r w:rsidRPr="00D94591">
        <w:rPr>
          <w:szCs w:val="21"/>
        </w:rPr>
        <w:t>E-mail Addresses: panjunxing2007@163.com; zhangjinjun@sxun.edu.cn</w:t>
      </w:r>
    </w:p>
    <w:p w:rsidR="001B6390" w:rsidRPr="00D94591" w:rsidRDefault="001B6390" w:rsidP="001B6390">
      <w:pPr>
        <w:rPr>
          <w:szCs w:val="21"/>
        </w:rPr>
      </w:pPr>
      <w:r w:rsidRPr="00D94591">
        <w:rPr>
          <w:szCs w:val="21"/>
        </w:rPr>
        <w:t>IDS Number: GG4MR</w:t>
      </w:r>
    </w:p>
    <w:p w:rsidR="001B6390" w:rsidRPr="00D94591" w:rsidRDefault="001B6390" w:rsidP="001B6390">
      <w:pPr>
        <w:rPr>
          <w:szCs w:val="21"/>
        </w:rPr>
      </w:pPr>
      <w:r w:rsidRPr="00D94591">
        <w:rPr>
          <w:szCs w:val="21"/>
        </w:rPr>
        <w:t>ISSN: 1674-1056</w:t>
      </w:r>
    </w:p>
    <w:p w:rsidR="001B6390" w:rsidRDefault="001B6390" w:rsidP="001B6390">
      <w:pPr>
        <w:rPr>
          <w:szCs w:val="21"/>
        </w:rPr>
      </w:pPr>
      <w:r w:rsidRPr="00D94591">
        <w:rPr>
          <w:szCs w:val="21"/>
        </w:rPr>
        <w:t>eISSN: 1741-4199</w:t>
      </w:r>
    </w:p>
    <w:p w:rsidR="001B6390" w:rsidRPr="00D94591" w:rsidRDefault="001B6390" w:rsidP="001B6390">
      <w:pPr>
        <w:rPr>
          <w:szCs w:val="21"/>
        </w:rPr>
      </w:pPr>
    </w:p>
    <w:p w:rsidR="001B6390" w:rsidRPr="00D94591" w:rsidRDefault="001B6390" w:rsidP="001B6390">
      <w:pPr>
        <w:rPr>
          <w:szCs w:val="21"/>
        </w:rPr>
      </w:pPr>
      <w:r w:rsidRPr="00D94591">
        <w:rPr>
          <w:szCs w:val="21"/>
        </w:rPr>
        <w:t>Record 150 of 273</w:t>
      </w:r>
    </w:p>
    <w:p w:rsidR="001B6390" w:rsidRPr="00D94591" w:rsidRDefault="001B6390" w:rsidP="001B6390">
      <w:pPr>
        <w:rPr>
          <w:szCs w:val="21"/>
        </w:rPr>
      </w:pPr>
      <w:r w:rsidRPr="00D94591">
        <w:rPr>
          <w:szCs w:val="21"/>
        </w:rPr>
        <w:t>Title: An ultrastructural study of the development of resin canals and lacquer secretion in Toxicodendron vernicifluum (Stokes) FABarkley</w:t>
      </w:r>
    </w:p>
    <w:p w:rsidR="001B6390" w:rsidRPr="00D94591" w:rsidRDefault="001B6390" w:rsidP="001B6390">
      <w:pPr>
        <w:rPr>
          <w:szCs w:val="21"/>
        </w:rPr>
      </w:pPr>
      <w:r w:rsidRPr="00D94591">
        <w:rPr>
          <w:szCs w:val="21"/>
        </w:rPr>
        <w:t>Author(s): Zhao, M (Zhao, Meng); Hu, CL (Hu, ChunLi)</w:t>
      </w:r>
    </w:p>
    <w:p w:rsidR="001B6390" w:rsidRPr="00D94591" w:rsidRDefault="001B6390" w:rsidP="001B6390">
      <w:pPr>
        <w:rPr>
          <w:szCs w:val="21"/>
        </w:rPr>
      </w:pPr>
      <w:r w:rsidRPr="00D94591">
        <w:rPr>
          <w:szCs w:val="21"/>
        </w:rPr>
        <w:lastRenderedPageBreak/>
        <w:t xml:space="preserve">Source: SOUTH AFRICAN JOURNAL OF BOTANY  Volume: 116  Pages: 61-66  DOI: 10.1016/j.sajb.2018.02.404  Published: MAY 2018  </w:t>
      </w:r>
    </w:p>
    <w:p w:rsidR="001B6390" w:rsidRPr="00D94591" w:rsidRDefault="001B6390" w:rsidP="001B6390">
      <w:pPr>
        <w:rPr>
          <w:szCs w:val="21"/>
        </w:rPr>
      </w:pPr>
      <w:r w:rsidRPr="00D94591">
        <w:rPr>
          <w:szCs w:val="21"/>
        </w:rPr>
        <w:t>Accession Number: WOS:000432546500008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[Zhao, Meng; Hu, ChunLi] Shanxi Normal Univ, Coll Life Sci, Linfen, Shanxi, Peoples R China.</w:t>
      </w:r>
    </w:p>
    <w:p w:rsidR="001B6390" w:rsidRPr="00D94591" w:rsidRDefault="001B6390" w:rsidP="001B6390">
      <w:pPr>
        <w:rPr>
          <w:szCs w:val="21"/>
        </w:rPr>
      </w:pPr>
      <w:r w:rsidRPr="00D94591">
        <w:rPr>
          <w:szCs w:val="21"/>
        </w:rPr>
        <w:t>Reprint Address: Zhao, M (reprint author), Shanxi Normal Univ, Coll Life Sci, Linfen, Shanxi, Peoples R China.</w:t>
      </w:r>
    </w:p>
    <w:p w:rsidR="001B6390" w:rsidRPr="00D94591" w:rsidRDefault="001B6390" w:rsidP="001B6390">
      <w:pPr>
        <w:rPr>
          <w:szCs w:val="21"/>
        </w:rPr>
      </w:pPr>
      <w:r w:rsidRPr="00D94591">
        <w:rPr>
          <w:szCs w:val="21"/>
        </w:rPr>
        <w:t>E-mail Addresses: zhaomeng@sxnu.edu.cn</w:t>
      </w:r>
    </w:p>
    <w:p w:rsidR="001B6390" w:rsidRPr="00D94591" w:rsidRDefault="001B6390" w:rsidP="001B6390">
      <w:pPr>
        <w:rPr>
          <w:szCs w:val="21"/>
        </w:rPr>
      </w:pPr>
      <w:r w:rsidRPr="00D94591">
        <w:rPr>
          <w:szCs w:val="21"/>
        </w:rPr>
        <w:t>IDS Number: GG2TU</w:t>
      </w:r>
    </w:p>
    <w:p w:rsidR="001B6390" w:rsidRPr="00D94591" w:rsidRDefault="001B6390" w:rsidP="001B6390">
      <w:pPr>
        <w:rPr>
          <w:szCs w:val="21"/>
        </w:rPr>
      </w:pPr>
      <w:r w:rsidRPr="00D94591">
        <w:rPr>
          <w:szCs w:val="21"/>
        </w:rPr>
        <w:t>ISSN: 0254-6299</w:t>
      </w:r>
    </w:p>
    <w:p w:rsidR="001B6390" w:rsidRDefault="001B6390" w:rsidP="001B6390">
      <w:pPr>
        <w:rPr>
          <w:szCs w:val="21"/>
        </w:rPr>
      </w:pPr>
      <w:r w:rsidRPr="00D94591">
        <w:rPr>
          <w:szCs w:val="21"/>
        </w:rPr>
        <w:t>eISSN: 1727-9321</w:t>
      </w:r>
    </w:p>
    <w:p w:rsidR="001B6390" w:rsidRDefault="001B6390" w:rsidP="001B6390">
      <w:pPr>
        <w:rPr>
          <w:szCs w:val="21"/>
        </w:rPr>
      </w:pPr>
    </w:p>
    <w:p w:rsidR="001B6390" w:rsidRPr="00D94591" w:rsidRDefault="001B6390" w:rsidP="001B6390">
      <w:pPr>
        <w:rPr>
          <w:szCs w:val="21"/>
        </w:rPr>
      </w:pPr>
      <w:r w:rsidRPr="00D94591">
        <w:rPr>
          <w:szCs w:val="21"/>
        </w:rPr>
        <w:t>Record 151 of 273</w:t>
      </w:r>
    </w:p>
    <w:p w:rsidR="001B6390" w:rsidRPr="00D94591" w:rsidRDefault="001B6390" w:rsidP="001B6390">
      <w:pPr>
        <w:rPr>
          <w:szCs w:val="21"/>
        </w:rPr>
      </w:pPr>
      <w:r w:rsidRPr="00D94591">
        <w:rPr>
          <w:szCs w:val="21"/>
        </w:rPr>
        <w:t>Title: Facile synthesis of carbon-rich g-C3N4 by copolymerization of urea and tetracyanoethylene for photocatalytic degradation of Orange II</w:t>
      </w:r>
    </w:p>
    <w:p w:rsidR="001B6390" w:rsidRPr="00D94591" w:rsidRDefault="001B6390" w:rsidP="001B6390">
      <w:pPr>
        <w:rPr>
          <w:szCs w:val="21"/>
        </w:rPr>
      </w:pPr>
      <w:r w:rsidRPr="00D94591">
        <w:rPr>
          <w:szCs w:val="21"/>
        </w:rPr>
        <w:t>Author(s): Wang, ZL (Wang, Zhuliang); Huo, YX (Huo, Yaoxing); Fan, YP (Fan, Yiping); Wu, R (Wu, Rong); Wu, H (Wu, Hao); Wang, F (Wang, Fang); Xu, XH (Xu, Xiaohong)</w:t>
      </w:r>
    </w:p>
    <w:p w:rsidR="001B6390" w:rsidRPr="00D94591" w:rsidRDefault="001B6390" w:rsidP="001B6390">
      <w:pPr>
        <w:rPr>
          <w:szCs w:val="21"/>
        </w:rPr>
      </w:pPr>
      <w:r w:rsidRPr="00D94591">
        <w:rPr>
          <w:szCs w:val="21"/>
        </w:rPr>
        <w:t xml:space="preserve">Source: JOURNAL OF PHOTOCHEMISTRY AND PHOTOBIOLOGY A-CHEMISTRY  Volume: 358  Pages: 61-69  DOI: 10.1016/j.jphotochem.2018.02.036  Published: MAY 1 2018  </w:t>
      </w:r>
    </w:p>
    <w:p w:rsidR="001B6390" w:rsidRPr="00D94591" w:rsidRDefault="001B6390" w:rsidP="001B6390">
      <w:pPr>
        <w:rPr>
          <w:szCs w:val="21"/>
        </w:rPr>
      </w:pPr>
      <w:r w:rsidRPr="00D94591">
        <w:rPr>
          <w:szCs w:val="21"/>
        </w:rPr>
        <w:t>Accession Number: WOS:000430883200008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Zhuliang; Huo, Yaoxing; Fan, Yiping; Wu, Rong; Wu, Hao; Wang, Fang; Xu, Xiaohong] Shanxi Normal Univ, Sch Chem &amp; Mat Sci, Linfen 041004, Peoples R China. </w:t>
      </w:r>
    </w:p>
    <w:p w:rsidR="001B6390" w:rsidRPr="00D94591" w:rsidRDefault="001B6390" w:rsidP="001B6390">
      <w:pPr>
        <w:rPr>
          <w:szCs w:val="21"/>
        </w:rPr>
      </w:pPr>
      <w:r w:rsidRPr="00D94591">
        <w:rPr>
          <w:szCs w:val="21"/>
        </w:rPr>
        <w:t xml:space="preserve">[Wang, Zhuliang; Huo, Yaoxing; Fan, Yiping; Wu, Rong; Wu, Hao; Wang, Fang; Xu, Xiaohong] Minist Educ, Key Lab Magnet Mol &amp; Magnet Informat Mat, Linfen 041004, Peoples R China. </w:t>
      </w:r>
    </w:p>
    <w:p w:rsidR="001B6390" w:rsidRPr="00D94591" w:rsidRDefault="001B6390" w:rsidP="001B6390">
      <w:pPr>
        <w:rPr>
          <w:szCs w:val="21"/>
        </w:rPr>
      </w:pPr>
      <w:r w:rsidRPr="00D94591">
        <w:rPr>
          <w:szCs w:val="21"/>
        </w:rPr>
        <w:t xml:space="preserve">[Wang, Zhuliang; Wu, Hao; Wang, Fang; Xu, Xiaohong] Shanxi Normal Univ, Res Inst Mat Sci, Linfen 041004, Peoples R China. </w:t>
      </w:r>
    </w:p>
    <w:p w:rsidR="001B6390" w:rsidRPr="00D94591" w:rsidRDefault="001B6390" w:rsidP="001B6390">
      <w:pPr>
        <w:rPr>
          <w:szCs w:val="21"/>
        </w:rPr>
      </w:pPr>
      <w:r w:rsidRPr="00D94591">
        <w:rPr>
          <w:szCs w:val="21"/>
        </w:rPr>
        <w:t>[Wang, Zhuliang; Wu, Hao; Wang, Fang; Xu, Xiaohong] Collaborat Innovat Ctr Shanxi Adv Permanent Magne, Linfen 041004, Peoples R China.</w:t>
      </w:r>
    </w:p>
    <w:p w:rsidR="001B6390" w:rsidRPr="00D94591" w:rsidRDefault="001B6390" w:rsidP="001B6390">
      <w:pPr>
        <w:rPr>
          <w:szCs w:val="21"/>
        </w:rPr>
      </w:pPr>
      <w:r w:rsidRPr="00D94591">
        <w:rPr>
          <w:szCs w:val="21"/>
        </w:rPr>
        <w:t>Reprint Address: Wu, H; Xu, XH (reprint author), Shanxi Normal Univ, Sch Chem &amp; Mat Sci, Linfen 041004, Peoples R China.</w:t>
      </w:r>
    </w:p>
    <w:p w:rsidR="001B6390" w:rsidRPr="00D94591" w:rsidRDefault="001B6390" w:rsidP="001B6390">
      <w:pPr>
        <w:rPr>
          <w:szCs w:val="21"/>
        </w:rPr>
      </w:pPr>
      <w:r w:rsidRPr="00D94591">
        <w:rPr>
          <w:szCs w:val="21"/>
        </w:rPr>
        <w:t>Wu, H; Xu, XH (reprint author), Minist Educ, Key Lab Magnet Mol &amp; Magnet Informat Mat, Linfen 041004, Peoples R China.</w:t>
      </w:r>
    </w:p>
    <w:p w:rsidR="001B6390" w:rsidRPr="00D94591" w:rsidRDefault="001B6390" w:rsidP="001B6390">
      <w:pPr>
        <w:rPr>
          <w:szCs w:val="21"/>
        </w:rPr>
      </w:pPr>
      <w:r w:rsidRPr="00D94591">
        <w:rPr>
          <w:szCs w:val="21"/>
        </w:rPr>
        <w:t>E-mail Addresses: wuhao@sxnu.edu.cn; xuxh@sxnu.edu.cn</w:t>
      </w:r>
    </w:p>
    <w:p w:rsidR="001B6390" w:rsidRPr="00D94591" w:rsidRDefault="001B6390" w:rsidP="001B6390">
      <w:pPr>
        <w:rPr>
          <w:szCs w:val="21"/>
        </w:rPr>
      </w:pPr>
      <w:r w:rsidRPr="00D94591">
        <w:rPr>
          <w:szCs w:val="21"/>
        </w:rPr>
        <w:t>IDS Number: GE0DC</w:t>
      </w:r>
    </w:p>
    <w:p w:rsidR="001B6390" w:rsidRDefault="001B6390" w:rsidP="001B6390">
      <w:pPr>
        <w:rPr>
          <w:szCs w:val="21"/>
        </w:rPr>
      </w:pPr>
      <w:r w:rsidRPr="00D94591">
        <w:rPr>
          <w:szCs w:val="21"/>
        </w:rPr>
        <w:t>ISSN: 1010-6030</w:t>
      </w:r>
    </w:p>
    <w:p w:rsidR="001B6390" w:rsidRPr="00D94591" w:rsidRDefault="001B6390" w:rsidP="001B6390">
      <w:pPr>
        <w:rPr>
          <w:szCs w:val="21"/>
        </w:rPr>
      </w:pPr>
    </w:p>
    <w:p w:rsidR="001B6390" w:rsidRPr="00D94591" w:rsidRDefault="001B6390" w:rsidP="001B6390">
      <w:pPr>
        <w:rPr>
          <w:szCs w:val="21"/>
        </w:rPr>
      </w:pPr>
      <w:r w:rsidRPr="00D94591">
        <w:rPr>
          <w:szCs w:val="21"/>
        </w:rPr>
        <w:t>Record 152 of 273</w:t>
      </w:r>
    </w:p>
    <w:p w:rsidR="001B6390" w:rsidRPr="00D94591" w:rsidRDefault="001B6390" w:rsidP="001B6390">
      <w:pPr>
        <w:rPr>
          <w:szCs w:val="21"/>
        </w:rPr>
      </w:pPr>
      <w:r w:rsidRPr="00D94591">
        <w:rPr>
          <w:szCs w:val="21"/>
        </w:rPr>
        <w:t>Title: A Schiff base fluorescent chemsensor for the double detection of Al3+ and PPi through aggregation induced emission in environmental physiology</w:t>
      </w:r>
    </w:p>
    <w:p w:rsidR="001B6390" w:rsidRPr="00D94591" w:rsidRDefault="001B6390" w:rsidP="001B6390">
      <w:pPr>
        <w:rPr>
          <w:szCs w:val="21"/>
        </w:rPr>
      </w:pPr>
      <w:r w:rsidRPr="00D94591">
        <w:rPr>
          <w:szCs w:val="21"/>
        </w:rPr>
        <w:t>Author(s): Wang, Q (Wang, Qi); Wen, XY (Wen, Xiaoye); Fan, ZF (Fan, Zhefeng)</w:t>
      </w:r>
    </w:p>
    <w:p w:rsidR="001B6390" w:rsidRPr="00D94591" w:rsidRDefault="001B6390" w:rsidP="001B6390">
      <w:pPr>
        <w:rPr>
          <w:szCs w:val="21"/>
        </w:rPr>
      </w:pPr>
      <w:r w:rsidRPr="00D94591">
        <w:rPr>
          <w:szCs w:val="21"/>
        </w:rPr>
        <w:lastRenderedPageBreak/>
        <w:t xml:space="preserve">Source: JOURNAL OF PHOTOCHEMISTRY AND PHOTOBIOLOGY A-CHEMISTRY  Volume: 358  Pages: 92-99  DOI: 10.1016/j.jphotochem.2018.03.004  Published: MAY 1 2018  </w:t>
      </w:r>
    </w:p>
    <w:p w:rsidR="001B6390" w:rsidRPr="00D94591" w:rsidRDefault="001B6390" w:rsidP="001B6390">
      <w:pPr>
        <w:rPr>
          <w:szCs w:val="21"/>
        </w:rPr>
      </w:pPr>
      <w:r w:rsidRPr="00D94591">
        <w:rPr>
          <w:szCs w:val="21"/>
        </w:rPr>
        <w:t>Accession Number: WOS:000430883200011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[Wang, Qi; Wen, Xiaoye; Fan, Zhefeng] Shanxi Normal Univ, Dept Chem, Linfen 041004, Peoples R China.</w:t>
      </w:r>
    </w:p>
    <w:p w:rsidR="001B6390" w:rsidRPr="00D94591" w:rsidRDefault="001B6390" w:rsidP="001B6390">
      <w:pPr>
        <w:rPr>
          <w:szCs w:val="21"/>
        </w:rPr>
      </w:pPr>
      <w:r w:rsidRPr="00D94591">
        <w:rPr>
          <w:szCs w:val="21"/>
        </w:rPr>
        <w:t>Reprint Address: Fan, ZF (reprint author), Shanxi Normal Univ, Dept Chem, Linfen 041004, Peoples R China.</w:t>
      </w:r>
    </w:p>
    <w:p w:rsidR="001B6390" w:rsidRPr="00D94591" w:rsidRDefault="001B6390" w:rsidP="001B6390">
      <w:pPr>
        <w:rPr>
          <w:szCs w:val="21"/>
        </w:rPr>
      </w:pPr>
      <w:r w:rsidRPr="00D94591">
        <w:rPr>
          <w:szCs w:val="21"/>
        </w:rPr>
        <w:t>E-mail Addresses: zhefengfan@126.com</w:t>
      </w:r>
    </w:p>
    <w:p w:rsidR="001B6390" w:rsidRPr="00D94591" w:rsidRDefault="001B6390" w:rsidP="001B6390">
      <w:pPr>
        <w:rPr>
          <w:szCs w:val="21"/>
        </w:rPr>
      </w:pPr>
      <w:r w:rsidRPr="00D94591">
        <w:rPr>
          <w:szCs w:val="21"/>
        </w:rPr>
        <w:t>IDS Number: GE0DC</w:t>
      </w:r>
    </w:p>
    <w:p w:rsidR="001B6390" w:rsidRDefault="001B6390" w:rsidP="001B6390">
      <w:pPr>
        <w:rPr>
          <w:szCs w:val="21"/>
        </w:rPr>
      </w:pPr>
      <w:r w:rsidRPr="00D94591">
        <w:rPr>
          <w:szCs w:val="21"/>
        </w:rPr>
        <w:t>ISSN: 1010-6030</w:t>
      </w:r>
    </w:p>
    <w:p w:rsidR="001B6390" w:rsidRPr="00D94591" w:rsidRDefault="001B6390" w:rsidP="001B6390">
      <w:pPr>
        <w:rPr>
          <w:szCs w:val="21"/>
        </w:rPr>
      </w:pPr>
    </w:p>
    <w:p w:rsidR="001B6390" w:rsidRPr="00D94591" w:rsidRDefault="001B6390" w:rsidP="001B6390">
      <w:pPr>
        <w:rPr>
          <w:szCs w:val="21"/>
        </w:rPr>
      </w:pPr>
      <w:r w:rsidRPr="00D94591">
        <w:rPr>
          <w:szCs w:val="21"/>
        </w:rPr>
        <w:t>Record 153 of 273</w:t>
      </w:r>
    </w:p>
    <w:p w:rsidR="001B6390" w:rsidRPr="00D94591" w:rsidRDefault="001B6390" w:rsidP="001B6390">
      <w:pPr>
        <w:rPr>
          <w:szCs w:val="21"/>
        </w:rPr>
      </w:pPr>
      <w:r w:rsidRPr="00D94591">
        <w:rPr>
          <w:szCs w:val="21"/>
        </w:rPr>
        <w:t>Title: pH-Dependent Syntheses, Crystal Structures and Properties of Three Low-Dimensional Iodoargentate Hybrids</w:t>
      </w:r>
    </w:p>
    <w:p w:rsidR="001B6390" w:rsidRPr="00D94591" w:rsidRDefault="001B6390" w:rsidP="001B6390">
      <w:pPr>
        <w:rPr>
          <w:szCs w:val="21"/>
        </w:rPr>
      </w:pPr>
      <w:r w:rsidRPr="00D94591">
        <w:rPr>
          <w:szCs w:val="21"/>
        </w:rPr>
        <w:t>Author(s): Yu, TL (Yu, Tanlai); Wu, GX (Wu, Guoxing); Wang, ZH (Wang, Zhonghui); Fu, YL (Fu, Yunlong)</w:t>
      </w:r>
    </w:p>
    <w:p w:rsidR="001B6390" w:rsidRPr="00D94591" w:rsidRDefault="001B6390" w:rsidP="001B6390">
      <w:pPr>
        <w:rPr>
          <w:szCs w:val="21"/>
        </w:rPr>
      </w:pPr>
      <w:r w:rsidRPr="00D94591">
        <w:rPr>
          <w:szCs w:val="21"/>
        </w:rPr>
        <w:t xml:space="preserve">Source: JOURNAL OF CLUSTER SCIENCE  Volume: 29  Issue: 3  Pages: 443-449  DOI: 10.1007/s10876-018-1345-y  Published: MAY 2018  </w:t>
      </w:r>
    </w:p>
    <w:p w:rsidR="001B6390" w:rsidRPr="00D94591" w:rsidRDefault="001B6390" w:rsidP="001B6390">
      <w:pPr>
        <w:rPr>
          <w:szCs w:val="21"/>
        </w:rPr>
      </w:pPr>
      <w:r w:rsidRPr="00D94591">
        <w:rPr>
          <w:szCs w:val="21"/>
        </w:rPr>
        <w:t>Accession Number: WOS:000430472900005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[Yu, Tanlai; Wu, Guoxing; Wang, Zhonghui] Lvliang Univ, Dept Chem &amp; Chem Engn, Lishi 033001, Peoples R China. </w:t>
      </w:r>
    </w:p>
    <w:p w:rsidR="001B6390" w:rsidRPr="00D94591" w:rsidRDefault="001B6390" w:rsidP="001B6390">
      <w:pPr>
        <w:rPr>
          <w:szCs w:val="21"/>
        </w:rPr>
      </w:pPr>
      <w:r w:rsidRPr="00D94591">
        <w:rPr>
          <w:szCs w:val="21"/>
        </w:rPr>
        <w:t>[Fu, Yunlong] Shanxi Normal Univ, Dept Chem &amp; Mat Sci, Linfen 041004, Peoples R China.</w:t>
      </w:r>
    </w:p>
    <w:p w:rsidR="001B6390" w:rsidRPr="00D94591" w:rsidRDefault="001B6390" w:rsidP="001B6390">
      <w:pPr>
        <w:rPr>
          <w:szCs w:val="21"/>
        </w:rPr>
      </w:pPr>
      <w:r w:rsidRPr="00D94591">
        <w:rPr>
          <w:szCs w:val="21"/>
        </w:rPr>
        <w:t>Reprint Address: Yu, TL (reprint author), Lvliang Univ, Dept Chem &amp; Chem Engn, Lishi 033001, Peoples R China.</w:t>
      </w:r>
    </w:p>
    <w:p w:rsidR="001B6390" w:rsidRPr="00D94591" w:rsidRDefault="001B6390" w:rsidP="001B6390">
      <w:pPr>
        <w:rPr>
          <w:szCs w:val="21"/>
        </w:rPr>
      </w:pPr>
      <w:r w:rsidRPr="00D94591">
        <w:rPr>
          <w:szCs w:val="21"/>
        </w:rPr>
        <w:t>Fu, YL (reprint author), Shanxi Normal Univ, Dept Chem &amp; Mat Sci, Linfen 041004, Peoples R China.</w:t>
      </w:r>
    </w:p>
    <w:p w:rsidR="001B6390" w:rsidRPr="00D94591" w:rsidRDefault="001B6390" w:rsidP="001B6390">
      <w:pPr>
        <w:rPr>
          <w:szCs w:val="21"/>
        </w:rPr>
      </w:pPr>
      <w:r w:rsidRPr="00D94591">
        <w:rPr>
          <w:szCs w:val="21"/>
        </w:rPr>
        <w:t>E-mail Addresses: tanlaiyu@llhc.edu.cn; yunlongfu@sxnu.edu.cn</w:t>
      </w:r>
    </w:p>
    <w:p w:rsidR="001B6390" w:rsidRPr="00D94591" w:rsidRDefault="001B6390" w:rsidP="001B6390">
      <w:pPr>
        <w:rPr>
          <w:szCs w:val="21"/>
        </w:rPr>
      </w:pPr>
      <w:r w:rsidRPr="00D94591">
        <w:rPr>
          <w:szCs w:val="21"/>
        </w:rPr>
        <w:t>IDS Number: GD4KV</w:t>
      </w:r>
    </w:p>
    <w:p w:rsidR="001B6390" w:rsidRPr="00D94591" w:rsidRDefault="001B6390" w:rsidP="001B6390">
      <w:pPr>
        <w:rPr>
          <w:szCs w:val="21"/>
        </w:rPr>
      </w:pPr>
      <w:r w:rsidRPr="00D94591">
        <w:rPr>
          <w:szCs w:val="21"/>
        </w:rPr>
        <w:t>ISSN: 1040-7278</w:t>
      </w:r>
    </w:p>
    <w:p w:rsidR="001B6390" w:rsidRDefault="001B6390" w:rsidP="001B6390">
      <w:pPr>
        <w:rPr>
          <w:szCs w:val="21"/>
        </w:rPr>
      </w:pPr>
      <w:r w:rsidRPr="00D94591">
        <w:rPr>
          <w:szCs w:val="21"/>
        </w:rPr>
        <w:t>eISSN: 1572-8862</w:t>
      </w:r>
    </w:p>
    <w:p w:rsidR="001B6390" w:rsidRPr="00D94591" w:rsidRDefault="001B6390" w:rsidP="001B6390">
      <w:pPr>
        <w:rPr>
          <w:szCs w:val="21"/>
        </w:rPr>
      </w:pPr>
    </w:p>
    <w:p w:rsidR="001B6390" w:rsidRPr="00D94591" w:rsidRDefault="001B6390" w:rsidP="001B6390">
      <w:pPr>
        <w:rPr>
          <w:szCs w:val="21"/>
        </w:rPr>
      </w:pPr>
      <w:r w:rsidRPr="00D94591">
        <w:rPr>
          <w:szCs w:val="21"/>
        </w:rPr>
        <w:t>Record 154 of 273</w:t>
      </w:r>
    </w:p>
    <w:p w:rsidR="001B6390" w:rsidRPr="00D94591" w:rsidRDefault="001B6390" w:rsidP="001B6390">
      <w:pPr>
        <w:rPr>
          <w:szCs w:val="21"/>
        </w:rPr>
      </w:pPr>
      <w:r w:rsidRPr="00D94591">
        <w:rPr>
          <w:szCs w:val="21"/>
        </w:rPr>
        <w:t>Title: Nanosized graphitic carbon with balanced micro/mesoporosity for robust supercapacitor with superior volumetric capacitance and cyclic performance</w:t>
      </w:r>
    </w:p>
    <w:p w:rsidR="001B6390" w:rsidRPr="00D94591" w:rsidRDefault="001B6390" w:rsidP="001B6390">
      <w:pPr>
        <w:rPr>
          <w:szCs w:val="21"/>
        </w:rPr>
      </w:pPr>
      <w:r w:rsidRPr="00D94591">
        <w:rPr>
          <w:szCs w:val="21"/>
        </w:rPr>
        <w:t>Author(s): Xue, CF (Xue, Chunfeng); Yang, FJ (Yang, Fujuan); Wang, EY (Wang, Enyang); Feng, L (Feng, Lin); Du, X (Du, Xiao); Hao, XG (Hao, Xiaogang); Li, XP (Li, Xupeng)</w:t>
      </w:r>
    </w:p>
    <w:p w:rsidR="001B6390" w:rsidRPr="00D94591" w:rsidRDefault="001B6390" w:rsidP="001B6390">
      <w:pPr>
        <w:rPr>
          <w:szCs w:val="21"/>
        </w:rPr>
      </w:pPr>
      <w:r w:rsidRPr="00D94591">
        <w:rPr>
          <w:szCs w:val="21"/>
        </w:rPr>
        <w:t xml:space="preserve">Source: ELECTROCHIMICA ACTA  Volume: 271  Pages: 406-416  DOI: 10.1016/j.electacta.2018.03.172  Published: MAY 1 2018  </w:t>
      </w:r>
    </w:p>
    <w:p w:rsidR="001B6390" w:rsidRPr="00D94591" w:rsidRDefault="001B6390" w:rsidP="001B6390">
      <w:pPr>
        <w:rPr>
          <w:szCs w:val="21"/>
        </w:rPr>
      </w:pPr>
      <w:r w:rsidRPr="00D94591">
        <w:rPr>
          <w:szCs w:val="21"/>
        </w:rPr>
        <w:t>Accession Number: WOS:000430369800046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lastRenderedPageBreak/>
        <w:t xml:space="preserve">Addresses: [Xue, Chunfeng; Yang, Fujuan; Wang, Enyang; Feng, Lin; Du, Xiao; Hao, Xiaogang] Taiyuan Univ Technol, Coll Chem &amp; Chem Engn, Taiyuan 030024, Shanxi, Peoples R China. </w:t>
      </w:r>
    </w:p>
    <w:p w:rsidR="001B6390" w:rsidRPr="00D94591" w:rsidRDefault="001B6390" w:rsidP="001B6390">
      <w:pPr>
        <w:rPr>
          <w:szCs w:val="21"/>
        </w:rPr>
      </w:pPr>
      <w:r w:rsidRPr="00D94591">
        <w:rPr>
          <w:szCs w:val="21"/>
        </w:rPr>
        <w:t>[Li, Xupeng] Shanxi Normal Univ, Sch Chem &amp; Mat Sci, Linfen 041004, Peoples R China.</w:t>
      </w:r>
    </w:p>
    <w:p w:rsidR="001B6390" w:rsidRPr="00D94591" w:rsidRDefault="001B6390" w:rsidP="001B6390">
      <w:pPr>
        <w:rPr>
          <w:szCs w:val="21"/>
        </w:rPr>
      </w:pPr>
      <w:r w:rsidRPr="00D94591">
        <w:rPr>
          <w:szCs w:val="21"/>
        </w:rPr>
        <w:t>Reprint Address: Xue, CF; Hao, XG (reprint author), Taiyuan Univ Technol, Coll Chem &amp; Chem Engn, Taiyuan 030024, Shanxi, Peoples R China.</w:t>
      </w:r>
    </w:p>
    <w:p w:rsidR="001B6390" w:rsidRPr="00D94591" w:rsidRDefault="001B6390" w:rsidP="001B6390">
      <w:pPr>
        <w:rPr>
          <w:szCs w:val="21"/>
        </w:rPr>
      </w:pPr>
      <w:r w:rsidRPr="00D94591">
        <w:rPr>
          <w:szCs w:val="21"/>
        </w:rPr>
        <w:t>E-mail Addresses: cfxue@fudan.edu.cn</w:t>
      </w:r>
    </w:p>
    <w:p w:rsidR="001B6390" w:rsidRPr="00D94591" w:rsidRDefault="001B6390" w:rsidP="001B6390">
      <w:pPr>
        <w:rPr>
          <w:szCs w:val="21"/>
        </w:rPr>
      </w:pPr>
      <w:r w:rsidRPr="00D94591">
        <w:rPr>
          <w:szCs w:val="21"/>
        </w:rPr>
        <w:t>IDS Number: GD2YN</w:t>
      </w:r>
    </w:p>
    <w:p w:rsidR="001B6390" w:rsidRPr="00D94591" w:rsidRDefault="001B6390" w:rsidP="001B6390">
      <w:pPr>
        <w:rPr>
          <w:szCs w:val="21"/>
        </w:rPr>
      </w:pPr>
      <w:r w:rsidRPr="00D94591">
        <w:rPr>
          <w:szCs w:val="21"/>
        </w:rPr>
        <w:t>ISSN: 0013-4686</w:t>
      </w:r>
    </w:p>
    <w:p w:rsidR="001B6390" w:rsidRDefault="001B6390" w:rsidP="001B6390">
      <w:pPr>
        <w:rPr>
          <w:szCs w:val="21"/>
        </w:rPr>
      </w:pPr>
      <w:r w:rsidRPr="00D94591">
        <w:rPr>
          <w:szCs w:val="21"/>
        </w:rPr>
        <w:t>eISSN: 1873-3859</w:t>
      </w:r>
    </w:p>
    <w:p w:rsidR="001B6390" w:rsidRPr="00D94591" w:rsidRDefault="001B6390" w:rsidP="001B6390">
      <w:pPr>
        <w:rPr>
          <w:szCs w:val="21"/>
        </w:rPr>
      </w:pPr>
    </w:p>
    <w:p w:rsidR="001B6390" w:rsidRPr="00D94591" w:rsidRDefault="001B6390" w:rsidP="001B6390">
      <w:pPr>
        <w:rPr>
          <w:szCs w:val="21"/>
        </w:rPr>
      </w:pPr>
      <w:r w:rsidRPr="00D94591">
        <w:rPr>
          <w:szCs w:val="21"/>
        </w:rPr>
        <w:t>Record 155 of 273</w:t>
      </w:r>
    </w:p>
    <w:p w:rsidR="001B6390" w:rsidRPr="00D94591" w:rsidRDefault="001B6390" w:rsidP="001B6390">
      <w:pPr>
        <w:rPr>
          <w:szCs w:val="21"/>
        </w:rPr>
      </w:pPr>
      <w:r w:rsidRPr="00D94591">
        <w:rPr>
          <w:szCs w:val="21"/>
        </w:rPr>
        <w:t>Title: Responses of He-Ne laser on agronomic traits and the crosstalk between UVR8 signaling and phytochrome B signaling pathway in Arabidopsis thaliana subjected to supplementary ultraviolet-B (UV-B) stress</w:t>
      </w:r>
    </w:p>
    <w:p w:rsidR="001B6390" w:rsidRPr="00D94591" w:rsidRDefault="001B6390" w:rsidP="001B6390">
      <w:pPr>
        <w:rPr>
          <w:szCs w:val="21"/>
        </w:rPr>
      </w:pPr>
      <w:r w:rsidRPr="00D94591">
        <w:rPr>
          <w:szCs w:val="21"/>
        </w:rPr>
        <w:t>Author(s): Gao, LM (Gao, Limei); Li, YF (Li, Yongfeng); Shen, ZH (Shen, Zhihua); Han, R (Han, Rong)</w:t>
      </w:r>
    </w:p>
    <w:p w:rsidR="001B6390" w:rsidRPr="00D94591" w:rsidRDefault="001B6390" w:rsidP="001B6390">
      <w:pPr>
        <w:rPr>
          <w:szCs w:val="21"/>
        </w:rPr>
      </w:pPr>
      <w:r w:rsidRPr="00D94591">
        <w:rPr>
          <w:szCs w:val="21"/>
        </w:rPr>
        <w:t xml:space="preserve">Source: PROTOPLASMA  Volume: 255  Issue: 3  Pages: 761-771  DOI: 10.1007/s00709-017-1184-y  Published: MAY 2018  </w:t>
      </w:r>
    </w:p>
    <w:p w:rsidR="001B6390" w:rsidRPr="00D94591" w:rsidRDefault="001B6390" w:rsidP="001B6390">
      <w:pPr>
        <w:rPr>
          <w:szCs w:val="21"/>
        </w:rPr>
      </w:pPr>
      <w:r w:rsidRPr="00D94591">
        <w:rPr>
          <w:szCs w:val="21"/>
        </w:rPr>
        <w:t>Accession Number: WOS:000430302400006</w:t>
      </w:r>
    </w:p>
    <w:p w:rsidR="001B6390" w:rsidRPr="00D94591" w:rsidRDefault="001B6390" w:rsidP="001B6390">
      <w:pPr>
        <w:rPr>
          <w:szCs w:val="21"/>
        </w:rPr>
      </w:pPr>
      <w:r w:rsidRPr="00D94591">
        <w:rPr>
          <w:szCs w:val="21"/>
        </w:rPr>
        <w:t>PubMed ID: 29138939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[Gao, Limei] Shanxi Normal Univ, Modern Coll Humanities &amp; Sci, Linfen 041004, Peoples R China. </w:t>
      </w:r>
    </w:p>
    <w:p w:rsidR="001B6390" w:rsidRPr="00D94591" w:rsidRDefault="001B6390" w:rsidP="001B6390">
      <w:pPr>
        <w:rPr>
          <w:szCs w:val="21"/>
        </w:rPr>
      </w:pPr>
      <w:r w:rsidRPr="00D94591">
        <w:rPr>
          <w:szCs w:val="21"/>
        </w:rPr>
        <w:t xml:space="preserve">[Gao, Limei; Shen, Zhihua; Han, Rong] Shanxi Normal Univ, Coll Life Sci, Linfen 041004, Peoples R China. </w:t>
      </w:r>
    </w:p>
    <w:p w:rsidR="001B6390" w:rsidRPr="00D94591" w:rsidRDefault="001B6390" w:rsidP="001B6390">
      <w:pPr>
        <w:rPr>
          <w:szCs w:val="21"/>
        </w:rPr>
      </w:pPr>
      <w:r w:rsidRPr="00D94591">
        <w:rPr>
          <w:szCs w:val="21"/>
        </w:rPr>
        <w:t xml:space="preserve">[Gao, Limei; Li, Yongfeng; Shen, Zhihua; Han, Rong] Shanxi Normal Univ, Higher Educ Key Lab Plant Mol &amp; Environm Stress R, Linfen 041004, Peoples R China. </w:t>
      </w:r>
    </w:p>
    <w:p w:rsidR="001B6390" w:rsidRPr="00D94591" w:rsidRDefault="001B6390" w:rsidP="001B6390">
      <w:pPr>
        <w:rPr>
          <w:szCs w:val="21"/>
        </w:rPr>
      </w:pPr>
      <w:r w:rsidRPr="00D94591">
        <w:rPr>
          <w:szCs w:val="21"/>
        </w:rPr>
        <w:t>[Li, Yongfeng] Shanxi Normal Univ, Anal &amp; Testing Ctr, Linfen 041004, Peoples R China.</w:t>
      </w:r>
    </w:p>
    <w:p w:rsidR="001B6390" w:rsidRPr="00D94591" w:rsidRDefault="001B6390" w:rsidP="001B6390">
      <w:pPr>
        <w:rPr>
          <w:szCs w:val="21"/>
        </w:rPr>
      </w:pPr>
      <w:r w:rsidRPr="00D94591">
        <w:rPr>
          <w:szCs w:val="21"/>
        </w:rPr>
        <w:t>Reprint Address: Gao, LM (reprint author), Shanxi Normal Univ, Modern Coll Humanities &amp; Sci, Linfen 041004, Peoples R China.</w:t>
      </w:r>
    </w:p>
    <w:p w:rsidR="001B6390" w:rsidRPr="00D94591" w:rsidRDefault="001B6390" w:rsidP="001B6390">
      <w:pPr>
        <w:rPr>
          <w:szCs w:val="21"/>
        </w:rPr>
      </w:pPr>
      <w:r w:rsidRPr="00D94591">
        <w:rPr>
          <w:szCs w:val="21"/>
        </w:rPr>
        <w:t>Gao, LM (reprint author), Shanxi Normal Univ, Coll Life Sci, Linfen 041004, Peoples R China.</w:t>
      </w:r>
    </w:p>
    <w:p w:rsidR="001B6390" w:rsidRPr="00D94591" w:rsidRDefault="001B6390" w:rsidP="001B6390">
      <w:pPr>
        <w:rPr>
          <w:szCs w:val="21"/>
        </w:rPr>
      </w:pPr>
      <w:r w:rsidRPr="00D94591">
        <w:rPr>
          <w:szCs w:val="21"/>
        </w:rPr>
        <w:t>Gao, LM (reprint author), Shanxi Normal Univ, Higher Educ Key Lab Plant Mol &amp; Environm Stress R, Linfen 041004, Peoples R China.</w:t>
      </w:r>
    </w:p>
    <w:p w:rsidR="001B6390" w:rsidRPr="00D94591" w:rsidRDefault="001B6390" w:rsidP="001B6390">
      <w:pPr>
        <w:rPr>
          <w:szCs w:val="21"/>
        </w:rPr>
      </w:pPr>
      <w:r w:rsidRPr="00D94591">
        <w:rPr>
          <w:szCs w:val="21"/>
        </w:rPr>
        <w:t>E-mail Addresses: limeigao1122@126.com</w:t>
      </w:r>
    </w:p>
    <w:p w:rsidR="001B6390" w:rsidRPr="00D94591" w:rsidRDefault="001B6390" w:rsidP="001B6390">
      <w:pPr>
        <w:rPr>
          <w:szCs w:val="21"/>
        </w:rPr>
      </w:pPr>
      <w:r w:rsidRPr="00D94591">
        <w:rPr>
          <w:szCs w:val="21"/>
        </w:rPr>
        <w:t>IDS Number: GD2AM</w:t>
      </w:r>
    </w:p>
    <w:p w:rsidR="001B6390" w:rsidRPr="00D94591" w:rsidRDefault="001B6390" w:rsidP="001B6390">
      <w:pPr>
        <w:rPr>
          <w:szCs w:val="21"/>
        </w:rPr>
      </w:pPr>
      <w:r w:rsidRPr="00D94591">
        <w:rPr>
          <w:szCs w:val="21"/>
        </w:rPr>
        <w:t>ISSN: 0033-183X</w:t>
      </w:r>
    </w:p>
    <w:p w:rsidR="001B6390" w:rsidRDefault="001B6390" w:rsidP="001B6390">
      <w:pPr>
        <w:rPr>
          <w:szCs w:val="21"/>
        </w:rPr>
      </w:pPr>
      <w:r w:rsidRPr="00D94591">
        <w:rPr>
          <w:szCs w:val="21"/>
        </w:rPr>
        <w:t>eISSN: 1615-6102</w:t>
      </w:r>
    </w:p>
    <w:p w:rsidR="001B6390" w:rsidRPr="00D94591" w:rsidRDefault="001B6390" w:rsidP="001B6390">
      <w:pPr>
        <w:rPr>
          <w:szCs w:val="21"/>
        </w:rPr>
      </w:pPr>
    </w:p>
    <w:p w:rsidR="001B6390" w:rsidRPr="00D94591" w:rsidRDefault="001B6390" w:rsidP="001B6390">
      <w:pPr>
        <w:rPr>
          <w:szCs w:val="21"/>
        </w:rPr>
      </w:pPr>
      <w:r w:rsidRPr="00D94591">
        <w:rPr>
          <w:szCs w:val="21"/>
        </w:rPr>
        <w:t>Record 156 of 273</w:t>
      </w:r>
    </w:p>
    <w:p w:rsidR="001B6390" w:rsidRPr="00D94591" w:rsidRDefault="001B6390" w:rsidP="001B6390">
      <w:pPr>
        <w:rPr>
          <w:szCs w:val="21"/>
        </w:rPr>
      </w:pPr>
      <w:r w:rsidRPr="00D94591">
        <w:rPr>
          <w:szCs w:val="21"/>
        </w:rPr>
        <w:t>Title: Synthesis of mesoporous silica-included heteropolyacids materials and the utilization for the alkylation of phenol with cyclohexene</w:t>
      </w:r>
    </w:p>
    <w:p w:rsidR="001B6390" w:rsidRPr="00D94591" w:rsidRDefault="001B6390" w:rsidP="001B6390">
      <w:pPr>
        <w:rPr>
          <w:szCs w:val="21"/>
        </w:rPr>
      </w:pPr>
      <w:r w:rsidRPr="00D94591">
        <w:rPr>
          <w:szCs w:val="21"/>
        </w:rPr>
        <w:t>Author(s): Yang, YX (Yang, Yongxing); Lv, GQ (Lv, Guangqiang); Guo, W (Guo, Wei); Zhang, LM (Zhang, Limin)</w:t>
      </w:r>
    </w:p>
    <w:p w:rsidR="001B6390" w:rsidRPr="00D94591" w:rsidRDefault="001B6390" w:rsidP="001B6390">
      <w:pPr>
        <w:rPr>
          <w:szCs w:val="21"/>
        </w:rPr>
      </w:pPr>
      <w:r w:rsidRPr="00D94591">
        <w:rPr>
          <w:szCs w:val="21"/>
        </w:rPr>
        <w:t xml:space="preserve">Source: MICROPOROUS AND MESOPOROUS MATERIALS  Volume: 261  Pages: 214-219  DOI: </w:t>
      </w:r>
      <w:r w:rsidRPr="00D94591">
        <w:rPr>
          <w:szCs w:val="21"/>
        </w:rPr>
        <w:lastRenderedPageBreak/>
        <w:t xml:space="preserve">10.1016/j.micromeso.2017.11.018  Published: MAY 1 2018  </w:t>
      </w:r>
    </w:p>
    <w:p w:rsidR="001B6390" w:rsidRPr="00D94591" w:rsidRDefault="001B6390" w:rsidP="001B6390">
      <w:pPr>
        <w:rPr>
          <w:szCs w:val="21"/>
        </w:rPr>
      </w:pPr>
      <w:r w:rsidRPr="00D94591">
        <w:rPr>
          <w:szCs w:val="21"/>
        </w:rPr>
        <w:t>Accession Number: WOS:000427668000026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[Yang, Yongxing; Guo, Wei] Shanxi Univ, Sch Chem &amp; Chem Engn, Wucheng Rd 92, Taiyuan 030006, Shanxi, Peoples R China. </w:t>
      </w:r>
    </w:p>
    <w:p w:rsidR="001B6390" w:rsidRPr="00D94591" w:rsidRDefault="001B6390" w:rsidP="001B6390">
      <w:pPr>
        <w:rPr>
          <w:szCs w:val="21"/>
        </w:rPr>
      </w:pPr>
      <w:r w:rsidRPr="00D94591">
        <w:rPr>
          <w:szCs w:val="21"/>
        </w:rPr>
        <w:t xml:space="preserve">[Lv, Guangqiang] Qilu Univ Technol, Sch Chem &amp; Pharmaceut Engn, Jinan 250353, Shandong, Peoples R China. </w:t>
      </w:r>
    </w:p>
    <w:p w:rsidR="001B6390" w:rsidRPr="00D94591" w:rsidRDefault="001B6390" w:rsidP="001B6390">
      <w:pPr>
        <w:rPr>
          <w:szCs w:val="21"/>
        </w:rPr>
      </w:pPr>
      <w:r w:rsidRPr="00D94591">
        <w:rPr>
          <w:szCs w:val="21"/>
        </w:rPr>
        <w:t>[Zhang, Limin] Shanxi Normal Univ, Sch Chem &amp; Mat Sci, Linfen 041004, Shanxi, Peoples R China.</w:t>
      </w:r>
    </w:p>
    <w:p w:rsidR="001B6390" w:rsidRPr="00D94591" w:rsidRDefault="001B6390" w:rsidP="001B6390">
      <w:pPr>
        <w:rPr>
          <w:szCs w:val="21"/>
        </w:rPr>
      </w:pPr>
      <w:r w:rsidRPr="00D94591">
        <w:rPr>
          <w:szCs w:val="21"/>
        </w:rPr>
        <w:t>Reprint Address: Yang, YX (reprint author), Shanxi Univ, Sch Chem &amp; Chem Engn, Wucheng Rd 92, Taiyuan 030006, Shanxi, Peoples R China.</w:t>
      </w:r>
    </w:p>
    <w:p w:rsidR="001B6390" w:rsidRPr="00D94591" w:rsidRDefault="001B6390" w:rsidP="001B6390">
      <w:pPr>
        <w:rPr>
          <w:szCs w:val="21"/>
        </w:rPr>
      </w:pPr>
      <w:r w:rsidRPr="00D94591">
        <w:rPr>
          <w:szCs w:val="21"/>
        </w:rPr>
        <w:t>Lv, GQ (reprint author), Qilu Univ Technol, Sch Chem &amp; Pharmaceut Engn, Jinan 250353, Shandong, Peoples R China.</w:t>
      </w:r>
    </w:p>
    <w:p w:rsidR="001B6390" w:rsidRPr="00D94591" w:rsidRDefault="001B6390" w:rsidP="001B6390">
      <w:pPr>
        <w:rPr>
          <w:szCs w:val="21"/>
        </w:rPr>
      </w:pPr>
      <w:r w:rsidRPr="00D94591">
        <w:rPr>
          <w:szCs w:val="21"/>
        </w:rPr>
        <w:t>E-mail Addresses: yangyongxing@sxu.edu.cn; lvguangqiang@qlu.edu.cn</w:t>
      </w:r>
    </w:p>
    <w:p w:rsidR="001B6390" w:rsidRPr="00D94591" w:rsidRDefault="001B6390" w:rsidP="001B6390">
      <w:pPr>
        <w:rPr>
          <w:szCs w:val="21"/>
        </w:rPr>
      </w:pPr>
      <w:r w:rsidRPr="00D94591">
        <w:rPr>
          <w:szCs w:val="21"/>
        </w:rPr>
        <w:t>IDS Number: FZ5WW</w:t>
      </w:r>
    </w:p>
    <w:p w:rsidR="001B6390" w:rsidRPr="00D94591" w:rsidRDefault="001B6390" w:rsidP="001B6390">
      <w:pPr>
        <w:rPr>
          <w:szCs w:val="21"/>
        </w:rPr>
      </w:pPr>
      <w:r w:rsidRPr="00D94591">
        <w:rPr>
          <w:szCs w:val="21"/>
        </w:rPr>
        <w:t>ISSN: 1387-1811</w:t>
      </w:r>
    </w:p>
    <w:p w:rsidR="001B6390" w:rsidRDefault="001B6390" w:rsidP="001B6390">
      <w:pPr>
        <w:rPr>
          <w:szCs w:val="21"/>
        </w:rPr>
      </w:pPr>
      <w:r w:rsidRPr="00D94591">
        <w:rPr>
          <w:szCs w:val="21"/>
        </w:rPr>
        <w:t>eISSN: 1873-3093</w:t>
      </w:r>
    </w:p>
    <w:p w:rsidR="001B6390" w:rsidRPr="00D94591" w:rsidRDefault="001B6390" w:rsidP="001B6390">
      <w:pPr>
        <w:rPr>
          <w:szCs w:val="21"/>
        </w:rPr>
      </w:pPr>
    </w:p>
    <w:p w:rsidR="001B6390" w:rsidRPr="00D94591" w:rsidRDefault="001B6390" w:rsidP="001B6390">
      <w:pPr>
        <w:rPr>
          <w:szCs w:val="21"/>
        </w:rPr>
      </w:pPr>
      <w:r w:rsidRPr="00D94591">
        <w:rPr>
          <w:szCs w:val="21"/>
        </w:rPr>
        <w:t>Record 157 of 273</w:t>
      </w:r>
    </w:p>
    <w:p w:rsidR="001B6390" w:rsidRPr="00D94591" w:rsidRDefault="001B6390" w:rsidP="001B6390">
      <w:pPr>
        <w:rPr>
          <w:szCs w:val="21"/>
        </w:rPr>
      </w:pPr>
      <w:r w:rsidRPr="00D94591">
        <w:rPr>
          <w:szCs w:val="21"/>
        </w:rPr>
        <w:t>Title: Structure-Dependent Photochromic Iodoargentate Hybrids Based on Photolytic Mechanism</w:t>
      </w:r>
    </w:p>
    <w:p w:rsidR="001B6390" w:rsidRPr="00D94591" w:rsidRDefault="001B6390" w:rsidP="001B6390">
      <w:pPr>
        <w:rPr>
          <w:szCs w:val="21"/>
        </w:rPr>
      </w:pPr>
      <w:r w:rsidRPr="00D94591">
        <w:rPr>
          <w:szCs w:val="21"/>
        </w:rPr>
        <w:t>Author(s): Wang, MD (Wang, Meidan); Hao, PF (Hao, Pengfei); Shen, JJ (Shen, Junju); Fu, YL (Fu, Yunlong)</w:t>
      </w:r>
    </w:p>
    <w:p w:rsidR="001B6390" w:rsidRPr="00D94591" w:rsidRDefault="001B6390" w:rsidP="001B6390">
      <w:pPr>
        <w:rPr>
          <w:szCs w:val="21"/>
        </w:rPr>
      </w:pPr>
      <w:r w:rsidRPr="00D94591">
        <w:rPr>
          <w:szCs w:val="21"/>
        </w:rPr>
        <w:t xml:space="preserve">Source: CHEMISTRYSELECT  Volume: 3  Issue: 16  Pages: 4217-4221  DOI: 10.1002/slct.201800966  Published: APR 30 2018  </w:t>
      </w:r>
    </w:p>
    <w:p w:rsidR="001B6390" w:rsidRPr="00D94591" w:rsidRDefault="001B6390" w:rsidP="001B6390">
      <w:pPr>
        <w:rPr>
          <w:szCs w:val="21"/>
        </w:rPr>
      </w:pPr>
      <w:r w:rsidRPr="00D94591">
        <w:rPr>
          <w:szCs w:val="21"/>
        </w:rPr>
        <w:t>Accession Number: WOS:000431626800011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[Wang, Meidan; Hao, Pengfei; Shen, Junju; Fu, Yunlong] Shanxi Normal Univ, Key Lab Magnet Mol, Magnet Informat Mat, Minist Educ,Sch Chem &amp; Mat Sci, Linfen 041004, Peoples R China.</w:t>
      </w:r>
    </w:p>
    <w:p w:rsidR="001B6390" w:rsidRPr="00D94591" w:rsidRDefault="001B6390" w:rsidP="001B6390">
      <w:pPr>
        <w:rPr>
          <w:szCs w:val="21"/>
        </w:rPr>
      </w:pPr>
      <w:r w:rsidRPr="00D94591">
        <w:rPr>
          <w:szCs w:val="21"/>
        </w:rPr>
        <w:t>Reprint Address: Hao, PF; Fu, YL (reprint author), Shanxi Normal Univ, Key Lab Magnet Mol, Magnet Informat Mat, Minist Educ,Sch Chem &amp; Mat Sci, Linfen 041004, Peoples R China.</w:t>
      </w:r>
    </w:p>
    <w:p w:rsidR="001B6390" w:rsidRPr="00D94591" w:rsidRDefault="001B6390" w:rsidP="001B6390">
      <w:pPr>
        <w:rPr>
          <w:szCs w:val="21"/>
        </w:rPr>
      </w:pPr>
      <w:r w:rsidRPr="00D94591">
        <w:rPr>
          <w:szCs w:val="21"/>
        </w:rPr>
        <w:t>E-mail Addresses: haopengfei_2015@126.com; yunlongfu@sxnu.edu.cn</w:t>
      </w:r>
    </w:p>
    <w:p w:rsidR="001B6390" w:rsidRPr="00D94591" w:rsidRDefault="001B6390" w:rsidP="001B6390">
      <w:pPr>
        <w:rPr>
          <w:szCs w:val="21"/>
        </w:rPr>
      </w:pPr>
      <w:r w:rsidRPr="00D94591">
        <w:rPr>
          <w:szCs w:val="21"/>
        </w:rPr>
        <w:t>IDS Number: GF0ND</w:t>
      </w:r>
    </w:p>
    <w:p w:rsidR="001B6390" w:rsidRDefault="001B6390" w:rsidP="001B6390">
      <w:pPr>
        <w:rPr>
          <w:szCs w:val="21"/>
        </w:rPr>
      </w:pPr>
      <w:r w:rsidRPr="00D94591">
        <w:rPr>
          <w:szCs w:val="21"/>
        </w:rPr>
        <w:t>ISSN: 2365-6549</w:t>
      </w:r>
    </w:p>
    <w:p w:rsidR="001B6390" w:rsidRPr="00D94591" w:rsidRDefault="001B6390" w:rsidP="001B6390">
      <w:pPr>
        <w:rPr>
          <w:szCs w:val="21"/>
        </w:rPr>
      </w:pPr>
    </w:p>
    <w:p w:rsidR="001B6390" w:rsidRPr="00D94591" w:rsidRDefault="001B6390" w:rsidP="001B6390">
      <w:pPr>
        <w:rPr>
          <w:szCs w:val="21"/>
        </w:rPr>
      </w:pPr>
      <w:r w:rsidRPr="00D94591">
        <w:rPr>
          <w:szCs w:val="21"/>
        </w:rPr>
        <w:t>Record 158 of 273</w:t>
      </w:r>
    </w:p>
    <w:p w:rsidR="001B6390" w:rsidRPr="00D94591" w:rsidRDefault="001B6390" w:rsidP="001B6390">
      <w:pPr>
        <w:rPr>
          <w:szCs w:val="21"/>
        </w:rPr>
      </w:pPr>
      <w:r w:rsidRPr="00D94591">
        <w:rPr>
          <w:szCs w:val="21"/>
        </w:rPr>
        <w:t>Title: Antitriplet charmed baryon decays with SU(3) flavor symmetry</w:t>
      </w:r>
    </w:p>
    <w:p w:rsidR="001B6390" w:rsidRPr="00D94591" w:rsidRDefault="001B6390" w:rsidP="001B6390">
      <w:pPr>
        <w:rPr>
          <w:szCs w:val="21"/>
        </w:rPr>
      </w:pPr>
      <w:r w:rsidRPr="00D94591">
        <w:rPr>
          <w:szCs w:val="21"/>
        </w:rPr>
        <w:t>Author(s): Geng, CQ (Geng, C. Q.); Hsiao, YK (Hsiao, Y. K.); Liu, CW (Liu, Chia-Wei); Tsai, TH (Tsai, Tien-Hsueh)</w:t>
      </w:r>
    </w:p>
    <w:p w:rsidR="001B6390" w:rsidRPr="00D94591" w:rsidRDefault="001B6390" w:rsidP="001B6390">
      <w:pPr>
        <w:rPr>
          <w:szCs w:val="21"/>
        </w:rPr>
      </w:pPr>
      <w:r w:rsidRPr="00D94591">
        <w:rPr>
          <w:szCs w:val="21"/>
        </w:rPr>
        <w:t xml:space="preserve">Source: PHYSICAL REVIEW D  Volume: 97  Issue: 7  Article Number: 073006  DOI: 10.1103/PhysRevD.97.073006  Published: APR 26 2018  </w:t>
      </w:r>
    </w:p>
    <w:p w:rsidR="001B6390" w:rsidRPr="00D94591" w:rsidRDefault="001B6390" w:rsidP="001B6390">
      <w:pPr>
        <w:rPr>
          <w:szCs w:val="21"/>
        </w:rPr>
      </w:pPr>
      <w:r w:rsidRPr="00D94591">
        <w:rPr>
          <w:szCs w:val="21"/>
        </w:rPr>
        <w:t>Accession Number: WOS:000430909600002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lastRenderedPageBreak/>
        <w:t>Document Type: Article</w:t>
      </w:r>
    </w:p>
    <w:p w:rsidR="001B6390" w:rsidRPr="00D94591" w:rsidRDefault="001B6390" w:rsidP="001B6390">
      <w:pPr>
        <w:rPr>
          <w:szCs w:val="21"/>
        </w:rPr>
      </w:pPr>
      <w:r w:rsidRPr="00D94591">
        <w:rPr>
          <w:szCs w:val="21"/>
        </w:rPr>
        <w:t xml:space="preserve">Addresses: [Geng, C. Q.; Hsiao, Y. K.] Shanxi Normal Univ, Sch Phys &amp; Informat Engn, Linfen 041004, Peoples R China. </w:t>
      </w:r>
    </w:p>
    <w:p w:rsidR="001B6390" w:rsidRPr="00D94591" w:rsidRDefault="001B6390" w:rsidP="001B6390">
      <w:pPr>
        <w:rPr>
          <w:szCs w:val="21"/>
        </w:rPr>
      </w:pPr>
      <w:r w:rsidRPr="00D94591">
        <w:rPr>
          <w:szCs w:val="21"/>
        </w:rPr>
        <w:t>[Geng, C. Q.; Hsiao, Y. K.; Liu, Chia-Wei; Tsai, Tien-Hsueh] Natl Tsing Hua Univ, Dept Phys, Hsinchu 300, Taiwan.</w:t>
      </w:r>
    </w:p>
    <w:p w:rsidR="001B6390" w:rsidRPr="00D94591" w:rsidRDefault="001B6390" w:rsidP="001B6390">
      <w:pPr>
        <w:rPr>
          <w:szCs w:val="21"/>
        </w:rPr>
      </w:pPr>
      <w:r w:rsidRPr="00D94591">
        <w:rPr>
          <w:szCs w:val="21"/>
        </w:rPr>
        <w:t>Reprint Address: Geng, CQ (reprint author), Shanxi Normal Univ, Sch Phys &amp; Informat Engn, Linfen 041004, Peoples R China.</w:t>
      </w:r>
    </w:p>
    <w:p w:rsidR="001B6390" w:rsidRPr="00D94591" w:rsidRDefault="001B6390" w:rsidP="001B6390">
      <w:pPr>
        <w:rPr>
          <w:szCs w:val="21"/>
        </w:rPr>
      </w:pPr>
      <w:r w:rsidRPr="00D94591">
        <w:rPr>
          <w:szCs w:val="21"/>
        </w:rPr>
        <w:t>Geng, CQ (reprint author), Natl Tsing Hua Univ, Dept Phys, Hsinchu 300, Taiwan.</w:t>
      </w:r>
    </w:p>
    <w:p w:rsidR="001B6390" w:rsidRPr="00D94591" w:rsidRDefault="001B6390" w:rsidP="001B6390">
      <w:pPr>
        <w:rPr>
          <w:szCs w:val="21"/>
        </w:rPr>
      </w:pPr>
      <w:r w:rsidRPr="00D94591">
        <w:rPr>
          <w:szCs w:val="21"/>
        </w:rPr>
        <w:t>IDS Number: GE0MY</w:t>
      </w:r>
    </w:p>
    <w:p w:rsidR="001B6390" w:rsidRPr="00D94591" w:rsidRDefault="001B6390" w:rsidP="001B6390">
      <w:pPr>
        <w:rPr>
          <w:szCs w:val="21"/>
        </w:rPr>
      </w:pPr>
      <w:r w:rsidRPr="00D94591">
        <w:rPr>
          <w:szCs w:val="21"/>
        </w:rPr>
        <w:t>ISSN: 2470-0010</w:t>
      </w:r>
    </w:p>
    <w:p w:rsidR="001B6390" w:rsidRDefault="001B6390" w:rsidP="001B6390">
      <w:pPr>
        <w:rPr>
          <w:szCs w:val="21"/>
        </w:rPr>
      </w:pPr>
      <w:r w:rsidRPr="00D94591">
        <w:rPr>
          <w:szCs w:val="21"/>
        </w:rPr>
        <w:t>eISSN: 2470-0029</w:t>
      </w:r>
    </w:p>
    <w:p w:rsidR="001B6390" w:rsidRPr="00D94591" w:rsidRDefault="001B6390" w:rsidP="001B6390">
      <w:pPr>
        <w:rPr>
          <w:szCs w:val="21"/>
        </w:rPr>
      </w:pPr>
    </w:p>
    <w:p w:rsidR="001B6390" w:rsidRPr="00D94591" w:rsidRDefault="001B6390" w:rsidP="001B6390">
      <w:pPr>
        <w:rPr>
          <w:szCs w:val="21"/>
        </w:rPr>
      </w:pPr>
      <w:r w:rsidRPr="00D94591">
        <w:rPr>
          <w:szCs w:val="21"/>
        </w:rPr>
        <w:t>Record 159 of 273</w:t>
      </w:r>
    </w:p>
    <w:p w:rsidR="001B6390" w:rsidRPr="00D94591" w:rsidRDefault="001B6390" w:rsidP="001B6390">
      <w:pPr>
        <w:rPr>
          <w:szCs w:val="21"/>
        </w:rPr>
      </w:pPr>
      <w:r w:rsidRPr="00D94591">
        <w:rPr>
          <w:szCs w:val="21"/>
        </w:rPr>
        <w:t>Title: CoMn2O4 embedded in MnOOH nanorods as a bifunctional catalyst for oxygen reduction and oxygen evolution reactions</w:t>
      </w:r>
    </w:p>
    <w:p w:rsidR="001B6390" w:rsidRPr="00D94591" w:rsidRDefault="001B6390" w:rsidP="001B6390">
      <w:pPr>
        <w:rPr>
          <w:szCs w:val="21"/>
        </w:rPr>
      </w:pPr>
      <w:r w:rsidRPr="00D94591">
        <w:rPr>
          <w:szCs w:val="21"/>
        </w:rPr>
        <w:t>Author(s): Wang, Y (Wang, Ying); Hu, TJ (Hu, Tianjun); Liu, Q (Liu, Qing); Zhang, LM (Zhang, Limin)</w:t>
      </w:r>
    </w:p>
    <w:p w:rsidR="001B6390" w:rsidRPr="00D94591" w:rsidRDefault="001B6390" w:rsidP="001B6390">
      <w:pPr>
        <w:rPr>
          <w:szCs w:val="21"/>
        </w:rPr>
      </w:pPr>
      <w:r w:rsidRPr="00D94591">
        <w:rPr>
          <w:szCs w:val="21"/>
        </w:rPr>
        <w:t xml:space="preserve">Source: CHEMICAL COMMUNICATIONS  Volume: 54  Issue: 32  Pages: 4005-4008  DOI: 10.1039/c8cc00870a  Published: APR 18 2018  </w:t>
      </w:r>
    </w:p>
    <w:p w:rsidR="001B6390" w:rsidRPr="00D94591" w:rsidRDefault="001B6390" w:rsidP="001B6390">
      <w:pPr>
        <w:rPr>
          <w:szCs w:val="21"/>
        </w:rPr>
      </w:pPr>
      <w:r w:rsidRPr="00D94591">
        <w:rPr>
          <w:szCs w:val="21"/>
        </w:rPr>
        <w:t>Accession Number: WOS:000435250100020</w:t>
      </w:r>
    </w:p>
    <w:p w:rsidR="001B6390" w:rsidRPr="00D94591" w:rsidRDefault="001B6390" w:rsidP="001B6390">
      <w:pPr>
        <w:rPr>
          <w:szCs w:val="21"/>
        </w:rPr>
      </w:pPr>
      <w:r w:rsidRPr="00D94591">
        <w:rPr>
          <w:szCs w:val="21"/>
        </w:rPr>
        <w:t>PubMed ID: 29616687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[Wang, Ying; Hu, Tianjun; Liu, Qing; Zhang, Limin] Shanxi Normal Univ, Sch Chem &amp; Mat Sci, Linfen 041004, Peoples R China.</w:t>
      </w:r>
    </w:p>
    <w:p w:rsidR="001B6390" w:rsidRPr="00D94591" w:rsidRDefault="001B6390" w:rsidP="001B6390">
      <w:pPr>
        <w:rPr>
          <w:szCs w:val="21"/>
        </w:rPr>
      </w:pPr>
      <w:r w:rsidRPr="00D94591">
        <w:rPr>
          <w:szCs w:val="21"/>
        </w:rPr>
        <w:t>Reprint Address: Wang, Y (reprint author), Shanxi Normal Univ, Sch Chem &amp; Mat Sci, Linfen 041004, Peoples R China.</w:t>
      </w:r>
    </w:p>
    <w:p w:rsidR="001B6390" w:rsidRPr="00D94591" w:rsidRDefault="001B6390" w:rsidP="001B6390">
      <w:pPr>
        <w:rPr>
          <w:szCs w:val="21"/>
        </w:rPr>
      </w:pPr>
      <w:r w:rsidRPr="00D94591">
        <w:rPr>
          <w:szCs w:val="21"/>
        </w:rPr>
        <w:t>E-mail Addresses: wangyinghc@sxnu.edu.cn</w:t>
      </w:r>
    </w:p>
    <w:p w:rsidR="001B6390" w:rsidRPr="00D94591" w:rsidRDefault="001B6390" w:rsidP="001B6390">
      <w:pPr>
        <w:rPr>
          <w:szCs w:val="21"/>
        </w:rPr>
      </w:pPr>
      <w:r w:rsidRPr="00D94591">
        <w:rPr>
          <w:szCs w:val="21"/>
        </w:rPr>
        <w:t>IDS Number: GJ3WX</w:t>
      </w:r>
    </w:p>
    <w:p w:rsidR="001B6390" w:rsidRPr="00D94591" w:rsidRDefault="001B6390" w:rsidP="001B6390">
      <w:pPr>
        <w:rPr>
          <w:szCs w:val="21"/>
        </w:rPr>
      </w:pPr>
      <w:r w:rsidRPr="00D94591">
        <w:rPr>
          <w:szCs w:val="21"/>
        </w:rPr>
        <w:t>ISSN: 1359-7345</w:t>
      </w:r>
    </w:p>
    <w:p w:rsidR="001B6390" w:rsidRDefault="001B6390" w:rsidP="001B6390">
      <w:pPr>
        <w:rPr>
          <w:szCs w:val="21"/>
        </w:rPr>
      </w:pPr>
      <w:r w:rsidRPr="00D94591">
        <w:rPr>
          <w:szCs w:val="21"/>
        </w:rPr>
        <w:t>eISSN: 1364-548X</w:t>
      </w:r>
    </w:p>
    <w:p w:rsidR="001B6390" w:rsidRPr="00D94591" w:rsidRDefault="001B6390" w:rsidP="001B6390">
      <w:pPr>
        <w:rPr>
          <w:szCs w:val="21"/>
        </w:rPr>
      </w:pPr>
    </w:p>
    <w:p w:rsidR="001B6390" w:rsidRPr="00D94591" w:rsidRDefault="001B6390" w:rsidP="001B6390">
      <w:pPr>
        <w:rPr>
          <w:szCs w:val="21"/>
        </w:rPr>
      </w:pPr>
      <w:r w:rsidRPr="00D94591">
        <w:rPr>
          <w:szCs w:val="21"/>
        </w:rPr>
        <w:t>Record 160 of 273</w:t>
      </w:r>
    </w:p>
    <w:p w:rsidR="001B6390" w:rsidRPr="00D94591" w:rsidRDefault="001B6390" w:rsidP="001B6390">
      <w:pPr>
        <w:rPr>
          <w:szCs w:val="21"/>
        </w:rPr>
      </w:pPr>
      <w:r w:rsidRPr="00D94591">
        <w:rPr>
          <w:szCs w:val="21"/>
        </w:rPr>
        <w:t>Title: Spin-orbit coupling induced three-dimensional topological objects in attractive Bose-Einstein condensates</w:t>
      </w:r>
    </w:p>
    <w:p w:rsidR="001B6390" w:rsidRPr="00D94591" w:rsidRDefault="001B6390" w:rsidP="001B6390">
      <w:pPr>
        <w:rPr>
          <w:szCs w:val="21"/>
        </w:rPr>
      </w:pPr>
      <w:r w:rsidRPr="00D94591">
        <w:rPr>
          <w:szCs w:val="21"/>
        </w:rPr>
        <w:t>Author(s): Xu, LL (Xu, Liang-Liang); Liu, YK (Liu, Yong-Kai); Yang, SJ (Yang, Shi-Jie)</w:t>
      </w:r>
    </w:p>
    <w:p w:rsidR="001B6390" w:rsidRPr="00D94591" w:rsidRDefault="001B6390" w:rsidP="001B6390">
      <w:pPr>
        <w:rPr>
          <w:szCs w:val="21"/>
        </w:rPr>
      </w:pPr>
      <w:r w:rsidRPr="00D94591">
        <w:rPr>
          <w:szCs w:val="21"/>
        </w:rPr>
        <w:t xml:space="preserve">Source: JOURNAL OF PHYSICS-CONDENSED MATTER  Volume: 30  Issue: 15  Article Number: 155402  DOI: 10.1088/1361-648X/aab55e  Published: APR 18 2018  </w:t>
      </w:r>
    </w:p>
    <w:p w:rsidR="001B6390" w:rsidRPr="00D94591" w:rsidRDefault="001B6390" w:rsidP="001B6390">
      <w:pPr>
        <w:rPr>
          <w:szCs w:val="21"/>
        </w:rPr>
      </w:pPr>
      <w:r w:rsidRPr="00D94591">
        <w:rPr>
          <w:szCs w:val="21"/>
        </w:rPr>
        <w:t>Accession Number: WOS:000428282000001</w:t>
      </w:r>
    </w:p>
    <w:p w:rsidR="001B6390" w:rsidRPr="00D94591" w:rsidRDefault="001B6390" w:rsidP="001B6390">
      <w:pPr>
        <w:rPr>
          <w:szCs w:val="21"/>
        </w:rPr>
      </w:pPr>
      <w:r w:rsidRPr="00D94591">
        <w:rPr>
          <w:szCs w:val="21"/>
        </w:rPr>
        <w:t>PubMed ID: 29521281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[Xu, Liang-Liang; Yang, Shi-Jie] Beijing Normal Univ, Dept Phys, Beijing 100875, Peoples R China. </w:t>
      </w:r>
    </w:p>
    <w:p w:rsidR="001B6390" w:rsidRPr="00D94591" w:rsidRDefault="001B6390" w:rsidP="001B6390">
      <w:pPr>
        <w:rPr>
          <w:szCs w:val="21"/>
        </w:rPr>
      </w:pPr>
      <w:r w:rsidRPr="00D94591">
        <w:rPr>
          <w:szCs w:val="21"/>
        </w:rPr>
        <w:t>[Liu, Yong-Kai] Shanxi Normal Univ, Sch Phys &amp; Informat Engn, Linfen 041004, Peoples R China.</w:t>
      </w:r>
    </w:p>
    <w:p w:rsidR="001B6390" w:rsidRPr="00D94591" w:rsidRDefault="001B6390" w:rsidP="001B6390">
      <w:pPr>
        <w:rPr>
          <w:szCs w:val="21"/>
        </w:rPr>
      </w:pPr>
      <w:r w:rsidRPr="00D94591">
        <w:rPr>
          <w:szCs w:val="21"/>
        </w:rPr>
        <w:lastRenderedPageBreak/>
        <w:t>Reprint Address: Yang, SJ (reprint author), Beijing Normal Univ, Dept Phys, Beijing 100875, Peoples R China.</w:t>
      </w:r>
    </w:p>
    <w:p w:rsidR="001B6390" w:rsidRPr="00D94591" w:rsidRDefault="001B6390" w:rsidP="001B6390">
      <w:pPr>
        <w:rPr>
          <w:szCs w:val="21"/>
        </w:rPr>
      </w:pPr>
      <w:r w:rsidRPr="00D94591">
        <w:rPr>
          <w:szCs w:val="21"/>
        </w:rPr>
        <w:t>E-mail Addresses: yangshijie@tsinghua.org.cn</w:t>
      </w:r>
    </w:p>
    <w:p w:rsidR="001B6390" w:rsidRPr="00D94591" w:rsidRDefault="001B6390" w:rsidP="001B6390">
      <w:pPr>
        <w:rPr>
          <w:szCs w:val="21"/>
        </w:rPr>
      </w:pPr>
      <w:r w:rsidRPr="00D94591">
        <w:rPr>
          <w:szCs w:val="21"/>
        </w:rPr>
        <w:t>IDS Number: GA4EH</w:t>
      </w:r>
    </w:p>
    <w:p w:rsidR="001B6390" w:rsidRPr="00D94591" w:rsidRDefault="001B6390" w:rsidP="001B6390">
      <w:pPr>
        <w:rPr>
          <w:szCs w:val="21"/>
        </w:rPr>
      </w:pPr>
      <w:r w:rsidRPr="00D94591">
        <w:rPr>
          <w:szCs w:val="21"/>
        </w:rPr>
        <w:t>ISSN: 0953-8984</w:t>
      </w:r>
    </w:p>
    <w:p w:rsidR="001B6390" w:rsidRDefault="001B6390" w:rsidP="001B6390">
      <w:pPr>
        <w:rPr>
          <w:szCs w:val="21"/>
        </w:rPr>
      </w:pPr>
      <w:r w:rsidRPr="00D94591">
        <w:rPr>
          <w:szCs w:val="21"/>
        </w:rPr>
        <w:t>eISSN: 1361-648X</w:t>
      </w:r>
    </w:p>
    <w:p w:rsidR="001B6390" w:rsidRPr="00D94591" w:rsidRDefault="001B6390" w:rsidP="001B6390">
      <w:pPr>
        <w:rPr>
          <w:szCs w:val="21"/>
        </w:rPr>
      </w:pPr>
    </w:p>
    <w:p w:rsidR="001B6390" w:rsidRPr="00D94591" w:rsidRDefault="001B6390" w:rsidP="001B6390">
      <w:pPr>
        <w:rPr>
          <w:szCs w:val="21"/>
        </w:rPr>
      </w:pPr>
      <w:r w:rsidRPr="00D94591">
        <w:rPr>
          <w:szCs w:val="21"/>
        </w:rPr>
        <w:t>Record 161 of 273</w:t>
      </w:r>
    </w:p>
    <w:p w:rsidR="001B6390" w:rsidRPr="00D94591" w:rsidRDefault="001B6390" w:rsidP="001B6390">
      <w:pPr>
        <w:rPr>
          <w:szCs w:val="21"/>
        </w:rPr>
      </w:pPr>
      <w:r w:rsidRPr="00D94591">
        <w:rPr>
          <w:szCs w:val="21"/>
        </w:rPr>
        <w:t>Title: Numerical Solutions of One Reduced Bethe-Salpeter Equation for the Coulombic Bound States Composed of Virtual Constituents</w:t>
      </w:r>
    </w:p>
    <w:p w:rsidR="001B6390" w:rsidRPr="00D94591" w:rsidRDefault="001B6390" w:rsidP="001B6390">
      <w:pPr>
        <w:rPr>
          <w:szCs w:val="21"/>
        </w:rPr>
      </w:pPr>
      <w:r w:rsidRPr="00D94591">
        <w:rPr>
          <w:szCs w:val="21"/>
        </w:rPr>
        <w:t>Author(s): Chen, JK (Chen, Jiao-Kai)</w:t>
      </w:r>
    </w:p>
    <w:p w:rsidR="001B6390" w:rsidRPr="00D94591" w:rsidRDefault="001B6390" w:rsidP="001B6390">
      <w:pPr>
        <w:rPr>
          <w:szCs w:val="21"/>
        </w:rPr>
      </w:pPr>
      <w:r w:rsidRPr="00D94591">
        <w:rPr>
          <w:szCs w:val="21"/>
        </w:rPr>
        <w:t xml:space="preserve">Source: JOURNAL OF THE PHYSICAL SOCIETY OF JAPAN  Volume: 87  Issue: 4  Article Number: 044101  DOI: 10.7566/JPSJ.87.044101  Published: APR 15 2018  </w:t>
      </w:r>
    </w:p>
    <w:p w:rsidR="001B6390" w:rsidRPr="00D94591" w:rsidRDefault="001B6390" w:rsidP="001B6390">
      <w:pPr>
        <w:rPr>
          <w:szCs w:val="21"/>
        </w:rPr>
      </w:pPr>
      <w:r w:rsidRPr="00D94591">
        <w:rPr>
          <w:szCs w:val="21"/>
        </w:rPr>
        <w:t>Accession Number: WOS:000429108000017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[Chen, Jiao-Kai] Shanxi Normal Univ, Sch Phys &amp; Informat Sci, Linfen 041004, Peoples R China.</w:t>
      </w:r>
    </w:p>
    <w:p w:rsidR="001B6390" w:rsidRPr="00D94591" w:rsidRDefault="001B6390" w:rsidP="001B6390">
      <w:pPr>
        <w:rPr>
          <w:szCs w:val="21"/>
        </w:rPr>
      </w:pPr>
      <w:r w:rsidRPr="00D94591">
        <w:rPr>
          <w:szCs w:val="21"/>
        </w:rPr>
        <w:t>Reprint Address: Chen, JK (reprint author), Shanxi Normal Univ, Sch Phys &amp; Informat Sci, Linfen 041004, Peoples R China.</w:t>
      </w:r>
    </w:p>
    <w:p w:rsidR="001B6390" w:rsidRPr="00D94591" w:rsidRDefault="001B6390" w:rsidP="001B6390">
      <w:pPr>
        <w:rPr>
          <w:szCs w:val="21"/>
        </w:rPr>
      </w:pPr>
      <w:r w:rsidRPr="00D94591">
        <w:rPr>
          <w:szCs w:val="21"/>
        </w:rPr>
        <w:t>E-mail Addresses: chenjk@sxnu.edu.cn</w:t>
      </w:r>
    </w:p>
    <w:p w:rsidR="001B6390" w:rsidRPr="00D94591" w:rsidRDefault="001B6390" w:rsidP="001B6390">
      <w:pPr>
        <w:rPr>
          <w:szCs w:val="21"/>
        </w:rPr>
      </w:pPr>
      <w:r w:rsidRPr="00D94591">
        <w:rPr>
          <w:szCs w:val="21"/>
        </w:rPr>
        <w:t>IDS Number: GB5MG</w:t>
      </w:r>
    </w:p>
    <w:p w:rsidR="001B6390" w:rsidRPr="00D94591" w:rsidRDefault="001B6390" w:rsidP="001B6390">
      <w:pPr>
        <w:rPr>
          <w:szCs w:val="21"/>
        </w:rPr>
      </w:pPr>
      <w:r w:rsidRPr="00D94591">
        <w:rPr>
          <w:szCs w:val="21"/>
        </w:rPr>
        <w:t>ISSN: 0031-9015</w:t>
      </w:r>
    </w:p>
    <w:p w:rsidR="001B6390" w:rsidRPr="00D94591" w:rsidRDefault="001B6390" w:rsidP="001B6390">
      <w:pPr>
        <w:rPr>
          <w:szCs w:val="21"/>
        </w:rPr>
      </w:pPr>
      <w:r w:rsidRPr="00D94591">
        <w:rPr>
          <w:szCs w:val="21"/>
        </w:rPr>
        <w:t>Record 162 of 273</w:t>
      </w:r>
    </w:p>
    <w:p w:rsidR="001B6390" w:rsidRPr="00D94591" w:rsidRDefault="001B6390" w:rsidP="001B6390">
      <w:pPr>
        <w:rPr>
          <w:szCs w:val="21"/>
        </w:rPr>
      </w:pPr>
      <w:r w:rsidRPr="00D94591">
        <w:rPr>
          <w:szCs w:val="21"/>
        </w:rPr>
        <w:t>Title: High-performance electrochemical glucose sensing enabled by Cu(TCNQ) nanorod array</w:t>
      </w:r>
    </w:p>
    <w:p w:rsidR="001B6390" w:rsidRPr="00D94591" w:rsidRDefault="001B6390" w:rsidP="001B6390">
      <w:pPr>
        <w:rPr>
          <w:szCs w:val="21"/>
        </w:rPr>
      </w:pPr>
      <w:r w:rsidRPr="00D94591">
        <w:rPr>
          <w:szCs w:val="21"/>
        </w:rPr>
        <w:t>Author(s): Wu, XF (Wu, Xiufeng); Lu, WB (Lu, Wenbo)</w:t>
      </w:r>
    </w:p>
    <w:p w:rsidR="001B6390" w:rsidRPr="00D94591" w:rsidRDefault="001B6390" w:rsidP="001B6390">
      <w:pPr>
        <w:rPr>
          <w:szCs w:val="21"/>
        </w:rPr>
      </w:pPr>
      <w:r w:rsidRPr="00D94591">
        <w:rPr>
          <w:szCs w:val="21"/>
        </w:rPr>
        <w:t xml:space="preserve">Source: NANOTECHNOLOGY  Volume: 29  Issue: 13  Article Number: 135502  DOI: 10.1088/1361-6528/aaaa2c  Published: APR 3 2018  </w:t>
      </w:r>
    </w:p>
    <w:p w:rsidR="001B6390" w:rsidRPr="00D94591" w:rsidRDefault="001B6390" w:rsidP="001B6390">
      <w:pPr>
        <w:rPr>
          <w:szCs w:val="21"/>
        </w:rPr>
      </w:pPr>
      <w:r w:rsidRPr="00D94591">
        <w:rPr>
          <w:szCs w:val="21"/>
        </w:rPr>
        <w:t>Accession Number: WOS:000425143800002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[Wu, Xiufeng; Lu, Wenbo] Shanxi Normal Univ, Sch Chem &amp; Mat Sci, Key Lab Magnet Mol &amp; Magnet Informat Mat, Minist Educ, Linfen 041004, Peoples R China.</w:t>
      </w:r>
    </w:p>
    <w:p w:rsidR="001B6390" w:rsidRPr="00D94591" w:rsidRDefault="001B6390" w:rsidP="001B6390">
      <w:pPr>
        <w:rPr>
          <w:szCs w:val="21"/>
        </w:rPr>
      </w:pPr>
      <w:r w:rsidRPr="00D94591">
        <w:rPr>
          <w:szCs w:val="21"/>
        </w:rPr>
        <w:t>Reprint Address: Lu, WB (reprint author), Shanxi Normal Univ, Sch Chem &amp; Mat Sci, Key Lab Magnet Mol &amp; Magnet Informat Mat, Minist Educ, Linfen 041004, Peoples R China.</w:t>
      </w:r>
    </w:p>
    <w:p w:rsidR="001B6390" w:rsidRPr="00D94591" w:rsidRDefault="001B6390" w:rsidP="001B6390">
      <w:pPr>
        <w:rPr>
          <w:szCs w:val="21"/>
        </w:rPr>
      </w:pPr>
      <w:r w:rsidRPr="00D94591">
        <w:rPr>
          <w:szCs w:val="21"/>
        </w:rPr>
        <w:t>E-mail Addresses: luwb@sxnu.edu.cn</w:t>
      </w:r>
    </w:p>
    <w:p w:rsidR="001B6390" w:rsidRPr="00D94591" w:rsidRDefault="001B6390" w:rsidP="001B6390">
      <w:pPr>
        <w:rPr>
          <w:szCs w:val="21"/>
        </w:rPr>
      </w:pPr>
      <w:r w:rsidRPr="00D94591">
        <w:rPr>
          <w:szCs w:val="21"/>
        </w:rPr>
        <w:t>IDS Number: FW2OR</w:t>
      </w:r>
    </w:p>
    <w:p w:rsidR="001B6390" w:rsidRPr="00D94591" w:rsidRDefault="001B6390" w:rsidP="001B6390">
      <w:pPr>
        <w:rPr>
          <w:szCs w:val="21"/>
        </w:rPr>
      </w:pPr>
      <w:r w:rsidRPr="00D94591">
        <w:rPr>
          <w:szCs w:val="21"/>
        </w:rPr>
        <w:t>ISSN: 0957-4484</w:t>
      </w:r>
    </w:p>
    <w:p w:rsidR="001B6390" w:rsidRDefault="001B6390" w:rsidP="001B6390">
      <w:pPr>
        <w:rPr>
          <w:szCs w:val="21"/>
        </w:rPr>
      </w:pPr>
      <w:r w:rsidRPr="00D94591">
        <w:rPr>
          <w:szCs w:val="21"/>
        </w:rPr>
        <w:t>eISSN: 1361-6528</w:t>
      </w:r>
    </w:p>
    <w:p w:rsidR="001B6390" w:rsidRPr="00D94591" w:rsidRDefault="001B6390" w:rsidP="001B6390">
      <w:pPr>
        <w:rPr>
          <w:szCs w:val="21"/>
        </w:rPr>
      </w:pPr>
    </w:p>
    <w:p w:rsidR="001B6390" w:rsidRPr="00D94591" w:rsidRDefault="001B6390" w:rsidP="001B6390">
      <w:pPr>
        <w:rPr>
          <w:szCs w:val="21"/>
        </w:rPr>
      </w:pPr>
      <w:r w:rsidRPr="00D94591">
        <w:rPr>
          <w:szCs w:val="21"/>
        </w:rPr>
        <w:t>Record 163 of 273</w:t>
      </w:r>
    </w:p>
    <w:p w:rsidR="001B6390" w:rsidRPr="00D94591" w:rsidRDefault="001B6390" w:rsidP="001B6390">
      <w:pPr>
        <w:rPr>
          <w:szCs w:val="21"/>
        </w:rPr>
      </w:pPr>
      <w:r w:rsidRPr="00D94591">
        <w:rPr>
          <w:szCs w:val="21"/>
        </w:rPr>
        <w:t>Title: 2D lateral heterostructures of group-III monochalcogenide: Potential photovoltaic applications</w:t>
      </w:r>
    </w:p>
    <w:p w:rsidR="001B6390" w:rsidRPr="00D94591" w:rsidRDefault="001B6390" w:rsidP="001B6390">
      <w:pPr>
        <w:rPr>
          <w:szCs w:val="21"/>
        </w:rPr>
      </w:pPr>
      <w:r w:rsidRPr="00D94591">
        <w:rPr>
          <w:szCs w:val="21"/>
        </w:rPr>
        <w:t>Author(s): Cheng, K (Cheng, Kai); Guo, Y (Guo, Yu); Han, NN (Han, Nannan); Jiang, X (Jiang, Xue); Zhang, JF (Zhang, Junfeng); Ahuja, R (Ahuja, Rajeev); Su, Y (Su, Yan); Zhao, JJ (Zhao, Jijun)</w:t>
      </w:r>
    </w:p>
    <w:p w:rsidR="001B6390" w:rsidRPr="00D94591" w:rsidRDefault="001B6390" w:rsidP="001B6390">
      <w:pPr>
        <w:rPr>
          <w:szCs w:val="21"/>
        </w:rPr>
      </w:pPr>
      <w:r w:rsidRPr="00D94591">
        <w:rPr>
          <w:szCs w:val="21"/>
        </w:rPr>
        <w:lastRenderedPageBreak/>
        <w:t xml:space="preserve">Source: APPLIED PHYSICS LETTERS  Volume: 112  Issue: 14  Article Number: 143902  DOI: 10.1063/1.5020618  Published: APR 2 2018  </w:t>
      </w:r>
    </w:p>
    <w:p w:rsidR="001B6390" w:rsidRPr="00D94591" w:rsidRDefault="001B6390" w:rsidP="001B6390">
      <w:pPr>
        <w:rPr>
          <w:szCs w:val="21"/>
        </w:rPr>
      </w:pPr>
      <w:r w:rsidRPr="00D94591">
        <w:rPr>
          <w:szCs w:val="21"/>
        </w:rPr>
        <w:t>Accession Number: WOS:000429344100038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[Cheng, Kai; Guo, Yu; Han, Nannan; Jiang, Xue; Su, Yan; Zhao, Jijun] Dalian Univ Technol, Minist Educ, Key Lab Mat Modificat Laser Ion &amp; Electron Beams, Dalian 116024, Peoples R China. </w:t>
      </w:r>
    </w:p>
    <w:p w:rsidR="001B6390" w:rsidRPr="00D94591" w:rsidRDefault="001B6390" w:rsidP="001B6390">
      <w:pPr>
        <w:rPr>
          <w:szCs w:val="21"/>
        </w:rPr>
      </w:pPr>
      <w:r w:rsidRPr="00D94591">
        <w:rPr>
          <w:szCs w:val="21"/>
        </w:rPr>
        <w:t xml:space="preserve">[Zhang, Junfeng] Shanxi Normal Univ, Sch Phys &amp; Informat Engn, Linfen 041000, Peoples R China. </w:t>
      </w:r>
    </w:p>
    <w:p w:rsidR="001B6390" w:rsidRPr="00D94591" w:rsidRDefault="001B6390" w:rsidP="001B6390">
      <w:pPr>
        <w:rPr>
          <w:szCs w:val="21"/>
        </w:rPr>
      </w:pPr>
      <w:r w:rsidRPr="00D94591">
        <w:rPr>
          <w:szCs w:val="21"/>
        </w:rPr>
        <w:t>[Ahuja, Rajeev] Uppsala Univ, Dept Phys &amp; Astron, Box 516, S-75123 Uppsala, Sweden.</w:t>
      </w:r>
    </w:p>
    <w:p w:rsidR="001B6390" w:rsidRPr="00D94591" w:rsidRDefault="001B6390" w:rsidP="001B6390">
      <w:pPr>
        <w:rPr>
          <w:szCs w:val="21"/>
        </w:rPr>
      </w:pPr>
      <w:r w:rsidRPr="00D94591">
        <w:rPr>
          <w:szCs w:val="21"/>
        </w:rPr>
        <w:t>Reprint Address: Su, Y; Zhao, JJ (reprint author), Dalian Univ Technol, Minist Educ, Key Lab Mat Modificat Laser Ion &amp; Electron Beams, Dalian 116024, Peoples R China.</w:t>
      </w:r>
    </w:p>
    <w:p w:rsidR="001B6390" w:rsidRPr="00D94591" w:rsidRDefault="001B6390" w:rsidP="001B6390">
      <w:pPr>
        <w:rPr>
          <w:szCs w:val="21"/>
        </w:rPr>
      </w:pPr>
      <w:r w:rsidRPr="00D94591">
        <w:rPr>
          <w:szCs w:val="21"/>
        </w:rPr>
        <w:t>E-mail Addresses: su.yan@dlut.edu.cn; zhaojj@dlut.edu.cn</w:t>
      </w:r>
    </w:p>
    <w:p w:rsidR="001B6390" w:rsidRPr="00D94591" w:rsidRDefault="001B6390" w:rsidP="001B6390">
      <w:pPr>
        <w:rPr>
          <w:szCs w:val="21"/>
        </w:rPr>
      </w:pPr>
      <w:r w:rsidRPr="00D94591">
        <w:rPr>
          <w:szCs w:val="21"/>
        </w:rPr>
        <w:t>IDS Number: GB8RX</w:t>
      </w:r>
    </w:p>
    <w:p w:rsidR="001B6390" w:rsidRPr="00D94591" w:rsidRDefault="001B6390" w:rsidP="001B6390">
      <w:pPr>
        <w:rPr>
          <w:szCs w:val="21"/>
        </w:rPr>
      </w:pPr>
      <w:r w:rsidRPr="00D94591">
        <w:rPr>
          <w:szCs w:val="21"/>
        </w:rPr>
        <w:t>ISSN: 0003-6951</w:t>
      </w:r>
    </w:p>
    <w:p w:rsidR="001B6390" w:rsidRDefault="001B6390" w:rsidP="001B6390">
      <w:pPr>
        <w:rPr>
          <w:szCs w:val="21"/>
        </w:rPr>
      </w:pPr>
      <w:r w:rsidRPr="00D94591">
        <w:rPr>
          <w:szCs w:val="21"/>
        </w:rPr>
        <w:t>eISSN: 1077-3118</w:t>
      </w:r>
    </w:p>
    <w:p w:rsidR="001B6390" w:rsidRPr="00D94591" w:rsidRDefault="001B6390" w:rsidP="001B6390">
      <w:pPr>
        <w:rPr>
          <w:szCs w:val="21"/>
        </w:rPr>
      </w:pPr>
    </w:p>
    <w:p w:rsidR="001B6390" w:rsidRPr="00D94591" w:rsidRDefault="001B6390" w:rsidP="001B6390">
      <w:pPr>
        <w:rPr>
          <w:szCs w:val="21"/>
        </w:rPr>
      </w:pPr>
      <w:r w:rsidRPr="00D94591">
        <w:rPr>
          <w:szCs w:val="21"/>
        </w:rPr>
        <w:t>Record 164 of 273</w:t>
      </w:r>
    </w:p>
    <w:p w:rsidR="001B6390" w:rsidRPr="00D94591" w:rsidRDefault="001B6390" w:rsidP="001B6390">
      <w:pPr>
        <w:rPr>
          <w:szCs w:val="21"/>
        </w:rPr>
      </w:pPr>
      <w:r w:rsidRPr="00D94591">
        <w:rPr>
          <w:szCs w:val="21"/>
        </w:rPr>
        <w:t>Title: Assessing the response of runoff to climate change and human activities for a typical basin in the Northern Taihang Mountain, China</w:t>
      </w:r>
    </w:p>
    <w:p w:rsidR="001B6390" w:rsidRPr="00D94591" w:rsidRDefault="001B6390" w:rsidP="001B6390">
      <w:pPr>
        <w:rPr>
          <w:szCs w:val="21"/>
        </w:rPr>
      </w:pPr>
      <w:r w:rsidRPr="00D94591">
        <w:rPr>
          <w:szCs w:val="21"/>
        </w:rPr>
        <w:t>Author(s): Wang, JF (Wang, Jinfeng); Gao, YC (Gao, Yanchuan); Wang, S (Wang, Sheng)</w:t>
      </w:r>
    </w:p>
    <w:p w:rsidR="001B6390" w:rsidRPr="00D94591" w:rsidRDefault="001B6390" w:rsidP="001B6390">
      <w:pPr>
        <w:rPr>
          <w:szCs w:val="21"/>
        </w:rPr>
      </w:pPr>
      <w:r w:rsidRPr="00D94591">
        <w:rPr>
          <w:szCs w:val="21"/>
        </w:rPr>
        <w:t xml:space="preserve">Source: JOURNAL OF EARTH SYSTEM SCIENCE  Volume: 127  Issue: 3  Article Number: 37  DOI: 10.1007/s12040-018-0932-5  Published: APR 2018  </w:t>
      </w:r>
    </w:p>
    <w:p w:rsidR="001B6390" w:rsidRPr="00D94591" w:rsidRDefault="001B6390" w:rsidP="001B6390">
      <w:pPr>
        <w:rPr>
          <w:szCs w:val="21"/>
        </w:rPr>
      </w:pPr>
      <w:r w:rsidRPr="00D94591">
        <w:rPr>
          <w:szCs w:val="21"/>
        </w:rPr>
        <w:t>Accession Number: WOS:000433089500001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Jinfeng] Shanxi Normal Univ, Sch Geogragh Sci, 1 Gongyuan St, Linfen 041004, Shanxi, Peoples R China. </w:t>
      </w:r>
    </w:p>
    <w:p w:rsidR="001B6390" w:rsidRPr="00D94591" w:rsidRDefault="001B6390" w:rsidP="001B6390">
      <w:pPr>
        <w:rPr>
          <w:szCs w:val="21"/>
        </w:rPr>
      </w:pPr>
      <w:r w:rsidRPr="00D94591">
        <w:rPr>
          <w:szCs w:val="21"/>
        </w:rPr>
        <w:t xml:space="preserve">[Gao, Yanchuan] Chinese Acad Sci, Inst Geog Sci &amp; Nat Resources Res, Key Lab Water Cycle &amp; Related Land Surface Proc, 11A Datun Rd, Beijing 100101, Peoples R China. </w:t>
      </w:r>
    </w:p>
    <w:p w:rsidR="001B6390" w:rsidRPr="00D94591" w:rsidRDefault="001B6390" w:rsidP="001B6390">
      <w:pPr>
        <w:rPr>
          <w:szCs w:val="21"/>
        </w:rPr>
      </w:pPr>
      <w:r w:rsidRPr="00D94591">
        <w:rPr>
          <w:szCs w:val="21"/>
        </w:rPr>
        <w:t xml:space="preserve">[Wang, Sheng] Univ Chinese Acad Sci, 19A Yuquan Rd, Beijing 100049, Peoples R China. </w:t>
      </w:r>
    </w:p>
    <w:p w:rsidR="001B6390" w:rsidRPr="00D94591" w:rsidRDefault="001B6390" w:rsidP="001B6390">
      <w:pPr>
        <w:rPr>
          <w:szCs w:val="21"/>
        </w:rPr>
      </w:pPr>
      <w:r w:rsidRPr="00D94591">
        <w:rPr>
          <w:szCs w:val="21"/>
        </w:rPr>
        <w:t>[Wang, Sheng] Chinese Acad Sci, Inst Tibetan Plateau Res, Key Lab Tibetan Environm Changes &amp; Land Surface P, 16 Lincui Rd, Beijing 100101, Peoples R China.</w:t>
      </w:r>
    </w:p>
    <w:p w:rsidR="001B6390" w:rsidRPr="00D94591" w:rsidRDefault="001B6390" w:rsidP="001B6390">
      <w:pPr>
        <w:rPr>
          <w:szCs w:val="21"/>
        </w:rPr>
      </w:pPr>
      <w:r w:rsidRPr="00D94591">
        <w:rPr>
          <w:szCs w:val="21"/>
        </w:rPr>
        <w:t>Reprint Address: Gao, YC (reprint author), Chinese Acad Sci, Inst Geog Sci &amp; Nat Resources Res, Key Lab Water Cycle &amp; Related Land Surface Proc, 11A Datun Rd, Beijing 100101, Peoples R China.</w:t>
      </w:r>
    </w:p>
    <w:p w:rsidR="001B6390" w:rsidRPr="00D94591" w:rsidRDefault="001B6390" w:rsidP="001B6390">
      <w:pPr>
        <w:rPr>
          <w:szCs w:val="21"/>
        </w:rPr>
      </w:pPr>
      <w:r w:rsidRPr="00D94591">
        <w:rPr>
          <w:szCs w:val="21"/>
        </w:rPr>
        <w:t>E-mail Addresses: gaoyanchun_igsnrr@163.com</w:t>
      </w:r>
    </w:p>
    <w:p w:rsidR="001B6390" w:rsidRPr="00D94591" w:rsidRDefault="001B6390" w:rsidP="001B6390">
      <w:pPr>
        <w:rPr>
          <w:szCs w:val="21"/>
        </w:rPr>
      </w:pPr>
      <w:r w:rsidRPr="00D94591">
        <w:rPr>
          <w:szCs w:val="21"/>
        </w:rPr>
        <w:t>IDS Number: GH0JY</w:t>
      </w:r>
    </w:p>
    <w:p w:rsidR="001B6390" w:rsidRPr="00D94591" w:rsidRDefault="001B6390" w:rsidP="001B6390">
      <w:pPr>
        <w:rPr>
          <w:szCs w:val="21"/>
        </w:rPr>
      </w:pPr>
      <w:r w:rsidRPr="00D94591">
        <w:rPr>
          <w:szCs w:val="21"/>
        </w:rPr>
        <w:t>ISSN: 0253-4126</w:t>
      </w:r>
    </w:p>
    <w:p w:rsidR="001B6390" w:rsidRDefault="001B6390" w:rsidP="001B6390">
      <w:pPr>
        <w:rPr>
          <w:szCs w:val="21"/>
        </w:rPr>
      </w:pPr>
      <w:r w:rsidRPr="00D94591">
        <w:rPr>
          <w:szCs w:val="21"/>
        </w:rPr>
        <w:t>eISSN: 0973-774X</w:t>
      </w:r>
    </w:p>
    <w:p w:rsidR="001B6390" w:rsidRPr="00D94591" w:rsidRDefault="001B6390" w:rsidP="001B6390">
      <w:pPr>
        <w:rPr>
          <w:szCs w:val="21"/>
        </w:rPr>
      </w:pPr>
    </w:p>
    <w:p w:rsidR="001B6390" w:rsidRPr="00D94591" w:rsidRDefault="001B6390" w:rsidP="001B6390">
      <w:pPr>
        <w:rPr>
          <w:szCs w:val="21"/>
        </w:rPr>
      </w:pPr>
      <w:r w:rsidRPr="00D94591">
        <w:rPr>
          <w:szCs w:val="21"/>
        </w:rPr>
        <w:t>Record 165 of 273</w:t>
      </w:r>
    </w:p>
    <w:p w:rsidR="001B6390" w:rsidRPr="00D94591" w:rsidRDefault="001B6390" w:rsidP="001B6390">
      <w:pPr>
        <w:rPr>
          <w:szCs w:val="21"/>
        </w:rPr>
      </w:pPr>
      <w:r w:rsidRPr="00D94591">
        <w:rPr>
          <w:szCs w:val="21"/>
        </w:rPr>
        <w:t>Title: Phylogeny, habitat together with biological and ecological factors can influence germination of 36 subalpine Rhododendron species from the eastern Tibetan Plateau</w:t>
      </w:r>
    </w:p>
    <w:p w:rsidR="001B6390" w:rsidRPr="00D94591" w:rsidRDefault="001B6390" w:rsidP="001B6390">
      <w:pPr>
        <w:rPr>
          <w:szCs w:val="21"/>
        </w:rPr>
      </w:pPr>
      <w:r w:rsidRPr="00D94591">
        <w:rPr>
          <w:szCs w:val="21"/>
        </w:rPr>
        <w:t>Author(s): Wang, YJ (Wang, Yongji); Lai, LM (Lai, Liming); Du, H (Du, Hui); Jiang, LH (Jiang, Lianhe); Wang, F (Wang, Fei); Zhang, C (Zhang, Chao); Zhuang, P (Zhuang, Ping); Zheng, YR (Zheng, Yuanrun)</w:t>
      </w:r>
    </w:p>
    <w:p w:rsidR="001B6390" w:rsidRPr="00D94591" w:rsidRDefault="001B6390" w:rsidP="001B6390">
      <w:pPr>
        <w:rPr>
          <w:szCs w:val="21"/>
        </w:rPr>
      </w:pPr>
      <w:r w:rsidRPr="00D94591">
        <w:rPr>
          <w:szCs w:val="21"/>
        </w:rPr>
        <w:lastRenderedPageBreak/>
        <w:t xml:space="preserve">Source: ECOLOGY AND EVOLUTION  Volume: 8  Issue: 7  Pages: 3589-3598  DOI: 10.1002/ece3.3874  Published: APR 2018  </w:t>
      </w:r>
    </w:p>
    <w:p w:rsidR="001B6390" w:rsidRPr="00D94591" w:rsidRDefault="001B6390" w:rsidP="001B6390">
      <w:pPr>
        <w:rPr>
          <w:szCs w:val="21"/>
        </w:rPr>
      </w:pPr>
      <w:r w:rsidRPr="00D94591">
        <w:rPr>
          <w:szCs w:val="21"/>
        </w:rPr>
        <w:t>Accession Number: WOS:000430119900002</w:t>
      </w:r>
    </w:p>
    <w:p w:rsidR="001B6390" w:rsidRPr="00D94591" w:rsidRDefault="001B6390" w:rsidP="001B6390">
      <w:pPr>
        <w:rPr>
          <w:szCs w:val="21"/>
        </w:rPr>
      </w:pPr>
      <w:r w:rsidRPr="00D94591">
        <w:rPr>
          <w:szCs w:val="21"/>
        </w:rPr>
        <w:t>PubMed ID: 29686840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Yongji] Shanxi Normal Univ, Linfen, Shanxi, Peoples R China. </w:t>
      </w:r>
    </w:p>
    <w:p w:rsidR="001B6390" w:rsidRPr="00D94591" w:rsidRDefault="001B6390" w:rsidP="001B6390">
      <w:pPr>
        <w:rPr>
          <w:szCs w:val="21"/>
        </w:rPr>
      </w:pPr>
      <w:r w:rsidRPr="00D94591">
        <w:rPr>
          <w:szCs w:val="21"/>
        </w:rPr>
        <w:t>[Lai, Liming; Du, Hui; Jiang, Lianhe; Wang, Fei; Zhang, Chao; Zhuang, Ping; Zheng, Yuanrun] Chinese Acad Sci, Key Lab Resource Plants, West China Subalpine Bot Garden, Inst Bot, Beijing, Peoples R China.</w:t>
      </w:r>
    </w:p>
    <w:p w:rsidR="001B6390" w:rsidRPr="00D94591" w:rsidRDefault="001B6390" w:rsidP="001B6390">
      <w:pPr>
        <w:rPr>
          <w:szCs w:val="21"/>
        </w:rPr>
      </w:pPr>
      <w:r w:rsidRPr="00D94591">
        <w:rPr>
          <w:szCs w:val="21"/>
        </w:rPr>
        <w:t>Reprint Address: Zheng, YR (reprint author), Chinese Acad Sci, Key Lab Resource Plants, West China Subalpine Bot Garden, Inst Bot, Beijing, Peoples R China.</w:t>
      </w:r>
    </w:p>
    <w:p w:rsidR="001B6390" w:rsidRPr="00D94591" w:rsidRDefault="001B6390" w:rsidP="001B6390">
      <w:pPr>
        <w:rPr>
          <w:szCs w:val="21"/>
        </w:rPr>
      </w:pPr>
      <w:r w:rsidRPr="00D94591">
        <w:rPr>
          <w:szCs w:val="21"/>
        </w:rPr>
        <w:t>E-mail Addresses: zhengyr@ibcas.ac.cn</w:t>
      </w:r>
    </w:p>
    <w:p w:rsidR="001B6390" w:rsidRPr="00D94591" w:rsidRDefault="001B6390" w:rsidP="001B6390">
      <w:pPr>
        <w:rPr>
          <w:szCs w:val="21"/>
        </w:rPr>
      </w:pPr>
      <w:r w:rsidRPr="00D94591">
        <w:rPr>
          <w:szCs w:val="21"/>
        </w:rPr>
        <w:t>IDS Number: GC9LW</w:t>
      </w:r>
    </w:p>
    <w:p w:rsidR="001B6390" w:rsidRDefault="001B6390" w:rsidP="001B6390">
      <w:pPr>
        <w:rPr>
          <w:szCs w:val="21"/>
        </w:rPr>
      </w:pPr>
      <w:r w:rsidRPr="00D94591">
        <w:rPr>
          <w:szCs w:val="21"/>
        </w:rPr>
        <w:t>ISSN: 2045-7758</w:t>
      </w:r>
    </w:p>
    <w:p w:rsidR="001B6390" w:rsidRPr="00D94591" w:rsidRDefault="001B6390" w:rsidP="001B6390">
      <w:pPr>
        <w:rPr>
          <w:szCs w:val="21"/>
        </w:rPr>
      </w:pPr>
    </w:p>
    <w:p w:rsidR="001B6390" w:rsidRPr="00D94591" w:rsidRDefault="001B6390" w:rsidP="001B6390">
      <w:pPr>
        <w:rPr>
          <w:szCs w:val="21"/>
        </w:rPr>
      </w:pPr>
      <w:r w:rsidRPr="00D94591">
        <w:rPr>
          <w:szCs w:val="21"/>
        </w:rPr>
        <w:t>Record 166 of 273</w:t>
      </w:r>
    </w:p>
    <w:p w:rsidR="001B6390" w:rsidRPr="00D94591" w:rsidRDefault="001B6390" w:rsidP="001B6390">
      <w:pPr>
        <w:rPr>
          <w:szCs w:val="21"/>
        </w:rPr>
      </w:pPr>
      <w:r w:rsidRPr="00D94591">
        <w:rPr>
          <w:szCs w:val="21"/>
        </w:rPr>
        <w:t>Title: Spin-orbit coupling effect on structural and magnetic properties of ConRh13-n (n=0-13) clusters</w:t>
      </w:r>
    </w:p>
    <w:p w:rsidR="001B6390" w:rsidRPr="00D94591" w:rsidRDefault="001B6390" w:rsidP="001B6390">
      <w:pPr>
        <w:rPr>
          <w:szCs w:val="21"/>
        </w:rPr>
      </w:pPr>
      <w:r w:rsidRPr="00D94591">
        <w:rPr>
          <w:szCs w:val="21"/>
        </w:rPr>
        <w:t>Author(s): Bai, X (Bai, Xi); Lv, J (Lv, Jin); Zhang, FQ (Zhang, Fu-Qiang); Jia, JF (Jia, Jian-Feng); Wu, HS (Wu, Hai-Shun)</w:t>
      </w:r>
    </w:p>
    <w:p w:rsidR="001B6390" w:rsidRPr="00D94591" w:rsidRDefault="001B6390" w:rsidP="001B6390">
      <w:pPr>
        <w:rPr>
          <w:szCs w:val="21"/>
        </w:rPr>
      </w:pPr>
      <w:r w:rsidRPr="00D94591">
        <w:rPr>
          <w:szCs w:val="21"/>
        </w:rPr>
        <w:t xml:space="preserve">Source: JOURNAL OF MAGNETISM AND MAGNETIC MATERIALS  Volume: 451  Pages: 360-367  DOI: 10.1016/j.jmmm.2017.11.079  Published: APR 1 2018  </w:t>
      </w:r>
    </w:p>
    <w:p w:rsidR="001B6390" w:rsidRPr="00D94591" w:rsidRDefault="001B6390" w:rsidP="001B6390">
      <w:pPr>
        <w:rPr>
          <w:szCs w:val="21"/>
        </w:rPr>
      </w:pPr>
      <w:r w:rsidRPr="00D94591">
        <w:rPr>
          <w:szCs w:val="21"/>
        </w:rPr>
        <w:t>Accession Number: WOS:000428259800051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[Bai, Xi; Lv, Jin; Zhang, Fu-Qiang; Jia, Jian-Feng; Wu, Hai-Shun] Shanxi Normal Univ, Sch Chem &amp; Mat Sci, Linfen 041004, Peoples R China. </w:t>
      </w:r>
    </w:p>
    <w:p w:rsidR="001B6390" w:rsidRPr="00D94591" w:rsidRDefault="001B6390" w:rsidP="001B6390">
      <w:pPr>
        <w:rPr>
          <w:szCs w:val="21"/>
        </w:rPr>
      </w:pPr>
      <w:r w:rsidRPr="00D94591">
        <w:rPr>
          <w:szCs w:val="21"/>
        </w:rPr>
        <w:t>[Bai, Xi] Changzhi Med Coll, Pharmaceut Dept, Changzhi 046000, Peoples R China.</w:t>
      </w:r>
    </w:p>
    <w:p w:rsidR="001B6390" w:rsidRPr="00D94591" w:rsidRDefault="001B6390" w:rsidP="001B6390">
      <w:pPr>
        <w:rPr>
          <w:szCs w:val="21"/>
        </w:rPr>
      </w:pPr>
      <w:r w:rsidRPr="00D94591">
        <w:rPr>
          <w:szCs w:val="21"/>
        </w:rPr>
        <w:t>Reprint Address: Lv, J; Wu, HS (reprint author), Shanxi Normal Univ, Sch Chem &amp; Mat Sci, Linfen 041004, Peoples R China.</w:t>
      </w:r>
    </w:p>
    <w:p w:rsidR="001B6390" w:rsidRPr="00D94591" w:rsidRDefault="001B6390" w:rsidP="001B6390">
      <w:pPr>
        <w:rPr>
          <w:szCs w:val="21"/>
        </w:rPr>
      </w:pPr>
      <w:r w:rsidRPr="00D94591">
        <w:rPr>
          <w:szCs w:val="21"/>
        </w:rPr>
        <w:t>E-mail Addresses: lvjin_sxnu@163.com; wuhs@mail.sxnu.edu.cn</w:t>
      </w:r>
    </w:p>
    <w:p w:rsidR="001B6390" w:rsidRPr="00D94591" w:rsidRDefault="001B6390" w:rsidP="001B6390">
      <w:pPr>
        <w:rPr>
          <w:szCs w:val="21"/>
        </w:rPr>
      </w:pPr>
      <w:r w:rsidRPr="00D94591">
        <w:rPr>
          <w:szCs w:val="21"/>
        </w:rPr>
        <w:t>IDS Number: GA3WC</w:t>
      </w:r>
    </w:p>
    <w:p w:rsidR="001B6390" w:rsidRPr="00D94591" w:rsidRDefault="001B6390" w:rsidP="001B6390">
      <w:pPr>
        <w:rPr>
          <w:szCs w:val="21"/>
        </w:rPr>
      </w:pPr>
      <w:r w:rsidRPr="00D94591">
        <w:rPr>
          <w:szCs w:val="21"/>
        </w:rPr>
        <w:t>ISSN: 0304-8853</w:t>
      </w:r>
    </w:p>
    <w:p w:rsidR="001B6390" w:rsidRDefault="001B6390" w:rsidP="001B6390">
      <w:pPr>
        <w:rPr>
          <w:szCs w:val="21"/>
        </w:rPr>
      </w:pPr>
      <w:r w:rsidRPr="00D94591">
        <w:rPr>
          <w:szCs w:val="21"/>
        </w:rPr>
        <w:t>eISSN: 1873-4766</w:t>
      </w:r>
    </w:p>
    <w:p w:rsidR="001B6390" w:rsidRPr="00D94591" w:rsidRDefault="001B6390" w:rsidP="001B6390">
      <w:pPr>
        <w:rPr>
          <w:szCs w:val="21"/>
        </w:rPr>
      </w:pPr>
    </w:p>
    <w:p w:rsidR="001B6390" w:rsidRPr="00D94591" w:rsidRDefault="001B6390" w:rsidP="001B6390">
      <w:pPr>
        <w:rPr>
          <w:szCs w:val="21"/>
        </w:rPr>
      </w:pPr>
      <w:r w:rsidRPr="00D94591">
        <w:rPr>
          <w:szCs w:val="21"/>
        </w:rPr>
        <w:t>Record 167 of 273</w:t>
      </w:r>
    </w:p>
    <w:p w:rsidR="001B6390" w:rsidRPr="00D94591" w:rsidRDefault="001B6390" w:rsidP="001B6390">
      <w:pPr>
        <w:rPr>
          <w:szCs w:val="21"/>
        </w:rPr>
      </w:pPr>
      <w:r w:rsidRPr="00D94591">
        <w:rPr>
          <w:szCs w:val="21"/>
        </w:rPr>
        <w:t>Title: Electrochemical cathode exfoliation of bulky black phosphorus into few-layer phosphorene nanosheets</w:t>
      </w:r>
    </w:p>
    <w:p w:rsidR="001B6390" w:rsidRPr="00D94591" w:rsidRDefault="001B6390" w:rsidP="001B6390">
      <w:pPr>
        <w:rPr>
          <w:szCs w:val="21"/>
        </w:rPr>
      </w:pPr>
      <w:r w:rsidRPr="00D94591">
        <w:rPr>
          <w:szCs w:val="21"/>
        </w:rPr>
        <w:t>Author(s): Xiao, H (Xiao, He); Zhao, M (Zhao, Man); Zhang, JJ (Zhang, Jingjuan); Ma, XF (Ma, Xiaofang); Zhang, J (Zhang, Jun); Hu, TJ (Hu, Tianjun); Tang, T (Tang, Tao); Jia, JF (Jia, Jianfeng); Wu, HS (Wu, Haishun)</w:t>
      </w:r>
    </w:p>
    <w:p w:rsidR="001B6390" w:rsidRPr="00D94591" w:rsidRDefault="001B6390" w:rsidP="001B6390">
      <w:pPr>
        <w:rPr>
          <w:szCs w:val="21"/>
        </w:rPr>
      </w:pPr>
      <w:r w:rsidRPr="00D94591">
        <w:rPr>
          <w:szCs w:val="21"/>
        </w:rPr>
        <w:t xml:space="preserve">Source: ELECTROCHEMISTRY COMMUNICATIONS  Volume: 89  Pages: 10-13  DOI: 10.1016/j.elecom.2018.02.010  Published: APR 2018  </w:t>
      </w:r>
    </w:p>
    <w:p w:rsidR="001B6390" w:rsidRPr="00D94591" w:rsidRDefault="001B6390" w:rsidP="001B6390">
      <w:pPr>
        <w:rPr>
          <w:szCs w:val="21"/>
        </w:rPr>
      </w:pPr>
      <w:r w:rsidRPr="00D94591">
        <w:rPr>
          <w:szCs w:val="21"/>
        </w:rPr>
        <w:t>Accession Number: WOS:000427695600003</w:t>
      </w:r>
    </w:p>
    <w:p w:rsidR="001B6390" w:rsidRPr="00D94591" w:rsidRDefault="001B6390" w:rsidP="001B6390">
      <w:pPr>
        <w:rPr>
          <w:szCs w:val="21"/>
        </w:rPr>
      </w:pPr>
      <w:r w:rsidRPr="00D94591">
        <w:rPr>
          <w:szCs w:val="21"/>
        </w:rPr>
        <w:lastRenderedPageBreak/>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[Xiao, He; Zhao, Man; Zhang, Jingjuan; Ma, Xiaofang; Zhang, Jun; Hu, Tianjun; Tang, Tao; Jia, Jianfeng; Wu, Haishun] Shanxi Normal Univ, Minist Educ, Key Lab Magnet Mol &amp; Magnet Informat Mat, Linfen 041004, Peoples R China. </w:t>
      </w:r>
    </w:p>
    <w:p w:rsidR="001B6390" w:rsidRPr="00D94591" w:rsidRDefault="001B6390" w:rsidP="001B6390">
      <w:pPr>
        <w:rPr>
          <w:szCs w:val="21"/>
        </w:rPr>
      </w:pPr>
      <w:r w:rsidRPr="00D94591">
        <w:rPr>
          <w:szCs w:val="21"/>
        </w:rPr>
        <w:t>[Xiao, He; Zhao, Man; Zhang, Jingjuan; Ma, Xiaofang; Zhang, Jun; Hu, Tianjun; Tang, Tao; Jia, Jianfeng; Wu, Haishun] Shanxi Normal Univ, Sch Chem &amp; Mat Sci, 1 Gongyuan St, Linfen 041004, Peoples R China.</w:t>
      </w:r>
    </w:p>
    <w:p w:rsidR="001B6390" w:rsidRPr="00D94591" w:rsidRDefault="001B6390" w:rsidP="001B6390">
      <w:pPr>
        <w:rPr>
          <w:szCs w:val="21"/>
        </w:rPr>
      </w:pPr>
      <w:r w:rsidRPr="00D94591">
        <w:rPr>
          <w:szCs w:val="21"/>
        </w:rPr>
        <w:t>Reprint Address: Zhao, M (reprint author), Shanxi Normal Univ, Minist Educ, Key Lab Magnet Mol &amp; Magnet Informat Mat, Linfen 041004, Peoples R China.</w:t>
      </w:r>
    </w:p>
    <w:p w:rsidR="001B6390" w:rsidRPr="00D94591" w:rsidRDefault="001B6390" w:rsidP="001B6390">
      <w:pPr>
        <w:rPr>
          <w:szCs w:val="21"/>
        </w:rPr>
      </w:pPr>
      <w:r w:rsidRPr="00D94591">
        <w:rPr>
          <w:szCs w:val="21"/>
        </w:rPr>
        <w:t>E-mail Addresses: zm03030225@sxnu.edu.cn; jiajf@dns.sxnu.edu.cn</w:t>
      </w:r>
    </w:p>
    <w:p w:rsidR="001B6390" w:rsidRPr="00D94591" w:rsidRDefault="001B6390" w:rsidP="001B6390">
      <w:pPr>
        <w:rPr>
          <w:szCs w:val="21"/>
        </w:rPr>
      </w:pPr>
      <w:r w:rsidRPr="00D94591">
        <w:rPr>
          <w:szCs w:val="21"/>
        </w:rPr>
        <w:t>IDS Number: FZ6GJ</w:t>
      </w:r>
    </w:p>
    <w:p w:rsidR="001B6390" w:rsidRPr="00D94591" w:rsidRDefault="001B6390" w:rsidP="001B6390">
      <w:pPr>
        <w:rPr>
          <w:szCs w:val="21"/>
        </w:rPr>
      </w:pPr>
      <w:r w:rsidRPr="00D94591">
        <w:rPr>
          <w:szCs w:val="21"/>
        </w:rPr>
        <w:t>ISSN: 1388-2481</w:t>
      </w:r>
    </w:p>
    <w:p w:rsidR="001B6390" w:rsidRDefault="001B6390" w:rsidP="001B6390">
      <w:pPr>
        <w:rPr>
          <w:szCs w:val="21"/>
        </w:rPr>
      </w:pPr>
      <w:r w:rsidRPr="00D94591">
        <w:rPr>
          <w:szCs w:val="21"/>
        </w:rPr>
        <w:t>eISSN: 1873-1902</w:t>
      </w:r>
    </w:p>
    <w:p w:rsidR="001B6390" w:rsidRPr="00D94591" w:rsidRDefault="001B6390" w:rsidP="001B6390">
      <w:pPr>
        <w:rPr>
          <w:szCs w:val="21"/>
        </w:rPr>
      </w:pPr>
    </w:p>
    <w:p w:rsidR="001B6390" w:rsidRPr="00D94591" w:rsidRDefault="001B6390" w:rsidP="001B6390">
      <w:pPr>
        <w:rPr>
          <w:szCs w:val="21"/>
        </w:rPr>
      </w:pPr>
      <w:r w:rsidRPr="00D94591">
        <w:rPr>
          <w:szCs w:val="21"/>
        </w:rPr>
        <w:t>Record 168 of 273</w:t>
      </w:r>
    </w:p>
    <w:p w:rsidR="001B6390" w:rsidRPr="00D94591" w:rsidRDefault="001B6390" w:rsidP="001B6390">
      <w:pPr>
        <w:rPr>
          <w:szCs w:val="21"/>
        </w:rPr>
      </w:pPr>
      <w:r w:rsidRPr="00D94591">
        <w:rPr>
          <w:szCs w:val="21"/>
        </w:rPr>
        <w:t>Title: Mesoporous 3D nitrogen-doped yolk-shelled carbon spheres for direct methanol fuel cells with polymer fiber membranes</w:t>
      </w:r>
    </w:p>
    <w:p w:rsidR="001B6390" w:rsidRPr="00D94591" w:rsidRDefault="001B6390" w:rsidP="001B6390">
      <w:pPr>
        <w:rPr>
          <w:szCs w:val="21"/>
        </w:rPr>
      </w:pPr>
      <w:r w:rsidRPr="00D94591">
        <w:rPr>
          <w:szCs w:val="21"/>
        </w:rPr>
        <w:t>Author(s): Shu, CY (Shu, Chengyong); Song, B (Song, Bo); Wei, XD (Wei, Xuedong); Liu, Y (Liu, Yan); Tan, Q (Tan, Qiang); Chong, SK (Chong, Shaokun); Chen, YZ (Chen, YuanZhen); Yang, XD (Yang, Xiao-dong); Yang, WH (Yang, Wei-Hua); Liu, YN (Liu, Yongning)</w:t>
      </w:r>
    </w:p>
    <w:p w:rsidR="001B6390" w:rsidRPr="00D94591" w:rsidRDefault="001B6390" w:rsidP="001B6390">
      <w:pPr>
        <w:rPr>
          <w:szCs w:val="21"/>
        </w:rPr>
      </w:pPr>
      <w:r w:rsidRPr="00D94591">
        <w:rPr>
          <w:szCs w:val="21"/>
        </w:rPr>
        <w:t xml:space="preserve">Source: CARBON  Volume: 129  Pages: 613-620  DOI: 10.1016/j.carbon.2017.12.049  Published: APR 2018  </w:t>
      </w:r>
    </w:p>
    <w:p w:rsidR="001B6390" w:rsidRPr="00D94591" w:rsidRDefault="001B6390" w:rsidP="001B6390">
      <w:pPr>
        <w:rPr>
          <w:szCs w:val="21"/>
        </w:rPr>
      </w:pPr>
      <w:r w:rsidRPr="00D94591">
        <w:rPr>
          <w:szCs w:val="21"/>
        </w:rPr>
        <w:t>Accession Number: WOS:000424885800071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[Shu, Chengyong; Song, Bo; Liu, Yan; Tan, Qiang; Chong, Shaokun; Chen, YuanZhen; Liu, Yongning] Xi An Jiao Tong Univ, Sch Mat Sci &amp; Engn, State Key Lab Mech Behav Mat, Xian 710049, Shaanxi, Peoples R China. </w:t>
      </w:r>
    </w:p>
    <w:p w:rsidR="001B6390" w:rsidRPr="00D94591" w:rsidRDefault="001B6390" w:rsidP="001B6390">
      <w:pPr>
        <w:rPr>
          <w:szCs w:val="21"/>
        </w:rPr>
      </w:pPr>
      <w:r w:rsidRPr="00D94591">
        <w:rPr>
          <w:szCs w:val="21"/>
        </w:rPr>
        <w:t xml:space="preserve">[Wei, Xuedong] Shanxi Normal Univ, Minist Educ, Sch Chem &amp; Mat Sci, Key Lab Magnet Mol &amp; Magnet Informat Mat, Linfen 041004, Peoples R China. </w:t>
      </w:r>
    </w:p>
    <w:p w:rsidR="001B6390" w:rsidRPr="00D94591" w:rsidRDefault="001B6390" w:rsidP="001B6390">
      <w:pPr>
        <w:rPr>
          <w:szCs w:val="21"/>
        </w:rPr>
      </w:pPr>
      <w:r w:rsidRPr="00D94591">
        <w:rPr>
          <w:szCs w:val="21"/>
        </w:rPr>
        <w:t>[Yang, Xiao-dong; Yang, Wei-Hua] Huaqiao Univ, Coll Mat Sci &amp; Engn, Xiamen 361021, Fujian, Peoples R China.</w:t>
      </w:r>
    </w:p>
    <w:p w:rsidR="001B6390" w:rsidRPr="00D94591" w:rsidRDefault="001B6390" w:rsidP="001B6390">
      <w:pPr>
        <w:rPr>
          <w:szCs w:val="21"/>
        </w:rPr>
      </w:pPr>
      <w:r w:rsidRPr="00D94591">
        <w:rPr>
          <w:szCs w:val="21"/>
        </w:rPr>
        <w:t>Reprint Address: Chen, YZ (reprint author), Xi An Jiao Tong Univ, Sch Mat Sci &amp; Engn, State Key Lab Mech Behav Mat, Xian 710049, Shaanxi, Peoples R China.</w:t>
      </w:r>
    </w:p>
    <w:p w:rsidR="001B6390" w:rsidRPr="00D94591" w:rsidRDefault="001B6390" w:rsidP="001B6390">
      <w:pPr>
        <w:rPr>
          <w:szCs w:val="21"/>
        </w:rPr>
      </w:pPr>
      <w:r w:rsidRPr="00D94591">
        <w:rPr>
          <w:szCs w:val="21"/>
        </w:rPr>
        <w:t>E-mail Addresses: cyz1984@xjtu.edu.cn</w:t>
      </w:r>
    </w:p>
    <w:p w:rsidR="001B6390" w:rsidRPr="00D94591" w:rsidRDefault="001B6390" w:rsidP="001B6390">
      <w:pPr>
        <w:rPr>
          <w:szCs w:val="21"/>
        </w:rPr>
      </w:pPr>
      <w:r w:rsidRPr="00D94591">
        <w:rPr>
          <w:szCs w:val="21"/>
        </w:rPr>
        <w:t>IDS Number: FV9DB</w:t>
      </w:r>
    </w:p>
    <w:p w:rsidR="001B6390" w:rsidRPr="00D94591" w:rsidRDefault="001B6390" w:rsidP="001B6390">
      <w:pPr>
        <w:rPr>
          <w:szCs w:val="21"/>
        </w:rPr>
      </w:pPr>
      <w:r w:rsidRPr="00D94591">
        <w:rPr>
          <w:szCs w:val="21"/>
        </w:rPr>
        <w:t>ISSN: 0008-6223</w:t>
      </w:r>
    </w:p>
    <w:p w:rsidR="001B6390" w:rsidRDefault="001B6390" w:rsidP="001B6390">
      <w:pPr>
        <w:rPr>
          <w:szCs w:val="21"/>
        </w:rPr>
      </w:pPr>
      <w:r w:rsidRPr="00D94591">
        <w:rPr>
          <w:szCs w:val="21"/>
        </w:rPr>
        <w:t>eISSN: 1873-3891</w:t>
      </w:r>
    </w:p>
    <w:p w:rsidR="001B6390" w:rsidRPr="00D94591" w:rsidRDefault="001B6390" w:rsidP="001B6390">
      <w:pPr>
        <w:rPr>
          <w:szCs w:val="21"/>
        </w:rPr>
      </w:pPr>
    </w:p>
    <w:p w:rsidR="001B6390" w:rsidRPr="00D94591" w:rsidRDefault="001B6390" w:rsidP="001B6390">
      <w:pPr>
        <w:rPr>
          <w:szCs w:val="21"/>
        </w:rPr>
      </w:pPr>
      <w:r w:rsidRPr="00D94591">
        <w:rPr>
          <w:szCs w:val="21"/>
        </w:rPr>
        <w:t>Record 169 of 273</w:t>
      </w:r>
    </w:p>
    <w:p w:rsidR="001B6390" w:rsidRPr="00D94591" w:rsidRDefault="001B6390" w:rsidP="001B6390">
      <w:pPr>
        <w:rPr>
          <w:szCs w:val="21"/>
        </w:rPr>
      </w:pPr>
      <w:r w:rsidRPr="00D94591">
        <w:rPr>
          <w:szCs w:val="21"/>
        </w:rPr>
        <w:t>Title: Geometries, stabilities and electronic properties of bimetallic AlnPdm (n=1-10, m=1, 2) clusters</w:t>
      </w:r>
    </w:p>
    <w:p w:rsidR="001B6390" w:rsidRPr="00D94591" w:rsidRDefault="001B6390" w:rsidP="001B6390">
      <w:pPr>
        <w:rPr>
          <w:szCs w:val="21"/>
        </w:rPr>
      </w:pPr>
      <w:r w:rsidRPr="00D94591">
        <w:rPr>
          <w:szCs w:val="21"/>
        </w:rPr>
        <w:t>Author(s): Li, YF (Li, Ya-Fen); Zhang, FQ (Zhang, Fu-Qiang); Ren, FQ (Ren, Fang-Qin); Ma, WJ (Ma, Wen-Jin)</w:t>
      </w:r>
    </w:p>
    <w:p w:rsidR="001B6390" w:rsidRPr="00D94591" w:rsidRDefault="001B6390" w:rsidP="001B6390">
      <w:pPr>
        <w:rPr>
          <w:szCs w:val="21"/>
        </w:rPr>
      </w:pPr>
      <w:r w:rsidRPr="00D94591">
        <w:rPr>
          <w:szCs w:val="21"/>
        </w:rPr>
        <w:lastRenderedPageBreak/>
        <w:t xml:space="preserve">Source: INTERNATIONAL JOURNAL OF MODERN PHYSICS B  Volume: 32  Issue: 7  Article Number: 1850073  DOI: 10.1142/S021797921850073X  Published: MAR 20 2018  </w:t>
      </w:r>
    </w:p>
    <w:p w:rsidR="001B6390" w:rsidRPr="00D94591" w:rsidRDefault="001B6390" w:rsidP="001B6390">
      <w:pPr>
        <w:rPr>
          <w:szCs w:val="21"/>
        </w:rPr>
      </w:pPr>
      <w:r w:rsidRPr="00D94591">
        <w:rPr>
          <w:szCs w:val="21"/>
        </w:rPr>
        <w:t>Accession Number: WOS:000426979600005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[Li, Ya-Fen; Zhang, Fu-Qiang; Ren, Fang-Qin; Ma, Wen-Jin] Shanxi Normal Univ, Sch Chem &amp; Mat Sci, Linfen 041004, Peoples R China.</w:t>
      </w:r>
    </w:p>
    <w:p w:rsidR="001B6390" w:rsidRPr="00D94591" w:rsidRDefault="001B6390" w:rsidP="001B6390">
      <w:pPr>
        <w:rPr>
          <w:szCs w:val="21"/>
        </w:rPr>
      </w:pPr>
      <w:r w:rsidRPr="00D94591">
        <w:rPr>
          <w:szCs w:val="21"/>
        </w:rPr>
        <w:t>Reprint Address: Ma, WJ (reprint author), Shanxi Normal Univ, Sch Chem &amp; Mat Sci, Linfen 041004, Peoples R China.</w:t>
      </w:r>
    </w:p>
    <w:p w:rsidR="001B6390" w:rsidRPr="00D94591" w:rsidRDefault="001B6390" w:rsidP="001B6390">
      <w:pPr>
        <w:rPr>
          <w:szCs w:val="21"/>
        </w:rPr>
      </w:pPr>
      <w:r w:rsidRPr="00D94591">
        <w:rPr>
          <w:szCs w:val="21"/>
        </w:rPr>
        <w:t>E-mail Addresses: 17835067108@163.com; zhangfq@sxnu.edu.cn; renfq0716@163.com; ma_w_j@163.com</w:t>
      </w:r>
    </w:p>
    <w:p w:rsidR="001B6390" w:rsidRPr="00D94591" w:rsidRDefault="001B6390" w:rsidP="001B6390">
      <w:pPr>
        <w:rPr>
          <w:szCs w:val="21"/>
        </w:rPr>
      </w:pPr>
      <w:r w:rsidRPr="00D94591">
        <w:rPr>
          <w:szCs w:val="21"/>
        </w:rPr>
        <w:t>IDS Number: FY6QN</w:t>
      </w:r>
    </w:p>
    <w:p w:rsidR="001B6390" w:rsidRPr="00D94591" w:rsidRDefault="001B6390" w:rsidP="001B6390">
      <w:pPr>
        <w:rPr>
          <w:szCs w:val="21"/>
        </w:rPr>
      </w:pPr>
      <w:r w:rsidRPr="00D94591">
        <w:rPr>
          <w:szCs w:val="21"/>
        </w:rPr>
        <w:t>ISSN: 0217-9792</w:t>
      </w:r>
    </w:p>
    <w:p w:rsidR="001B6390" w:rsidRDefault="001B6390" w:rsidP="001B6390">
      <w:pPr>
        <w:rPr>
          <w:szCs w:val="21"/>
        </w:rPr>
      </w:pPr>
      <w:r w:rsidRPr="00D94591">
        <w:rPr>
          <w:szCs w:val="21"/>
        </w:rPr>
        <w:t>eISSN: 1793-6578</w:t>
      </w:r>
    </w:p>
    <w:p w:rsidR="001B6390" w:rsidRPr="00D94591" w:rsidRDefault="001B6390" w:rsidP="001B6390">
      <w:pPr>
        <w:rPr>
          <w:szCs w:val="21"/>
        </w:rPr>
      </w:pPr>
    </w:p>
    <w:p w:rsidR="001B6390" w:rsidRPr="00D94591" w:rsidRDefault="001B6390" w:rsidP="001B6390">
      <w:pPr>
        <w:rPr>
          <w:szCs w:val="21"/>
        </w:rPr>
      </w:pPr>
      <w:r w:rsidRPr="00D94591">
        <w:rPr>
          <w:szCs w:val="21"/>
        </w:rPr>
        <w:t>Record 170 of 273</w:t>
      </w:r>
    </w:p>
    <w:p w:rsidR="001B6390" w:rsidRPr="00D94591" w:rsidRDefault="001B6390" w:rsidP="001B6390">
      <w:pPr>
        <w:rPr>
          <w:szCs w:val="21"/>
        </w:rPr>
      </w:pPr>
      <w:r w:rsidRPr="00D94591">
        <w:rPr>
          <w:szCs w:val="21"/>
        </w:rPr>
        <w:t>Title: Regge trajectories for heavy quarkonia from the quadratic form of the spinless Salpeter-type equation</w:t>
      </w:r>
    </w:p>
    <w:p w:rsidR="001B6390" w:rsidRPr="00D94591" w:rsidRDefault="001B6390" w:rsidP="001B6390">
      <w:pPr>
        <w:rPr>
          <w:szCs w:val="21"/>
        </w:rPr>
      </w:pPr>
      <w:r w:rsidRPr="00D94591">
        <w:rPr>
          <w:szCs w:val="21"/>
        </w:rPr>
        <w:t>Author(s): Chen, JK (Chen, Jiao-Kai)</w:t>
      </w:r>
    </w:p>
    <w:p w:rsidR="001B6390" w:rsidRPr="00D94591" w:rsidRDefault="001B6390" w:rsidP="001B6390">
      <w:pPr>
        <w:rPr>
          <w:szCs w:val="21"/>
        </w:rPr>
      </w:pPr>
      <w:r w:rsidRPr="00D94591">
        <w:rPr>
          <w:szCs w:val="21"/>
        </w:rPr>
        <w:t xml:space="preserve">Source: EUROPEAN PHYSICAL JOURNAL C  Volume: 78  Issue: 3  Article Number: 235  DOI: 10.1140/epjc/s10052-018-5718-z  Published: MAR 19 2018  </w:t>
      </w:r>
    </w:p>
    <w:p w:rsidR="001B6390" w:rsidRPr="00D94591" w:rsidRDefault="001B6390" w:rsidP="001B6390">
      <w:pPr>
        <w:rPr>
          <w:szCs w:val="21"/>
        </w:rPr>
      </w:pPr>
      <w:r w:rsidRPr="00D94591">
        <w:rPr>
          <w:szCs w:val="21"/>
        </w:rPr>
        <w:t>Accession Number: WOS:000428178300003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[Chen, Jiao-Kai] Shanxi Normal Univ, Sch Phys &amp; Informat Sci, Linfen 041004, Peoples R China.</w:t>
      </w:r>
    </w:p>
    <w:p w:rsidR="001B6390" w:rsidRPr="00D94591" w:rsidRDefault="001B6390" w:rsidP="001B6390">
      <w:pPr>
        <w:rPr>
          <w:szCs w:val="21"/>
        </w:rPr>
      </w:pPr>
      <w:r w:rsidRPr="00D94591">
        <w:rPr>
          <w:szCs w:val="21"/>
        </w:rPr>
        <w:t>Reprint Address: Chen, JK (reprint author), Shanxi Normal Univ, Sch Phys &amp; Informat Sci, Linfen 041004, Peoples R China.</w:t>
      </w:r>
    </w:p>
    <w:p w:rsidR="001B6390" w:rsidRPr="00D94591" w:rsidRDefault="001B6390" w:rsidP="001B6390">
      <w:pPr>
        <w:rPr>
          <w:szCs w:val="21"/>
        </w:rPr>
      </w:pPr>
      <w:r w:rsidRPr="00D94591">
        <w:rPr>
          <w:szCs w:val="21"/>
        </w:rPr>
        <w:t>E-mail Addresses: chenjk@sxnu.edu.cn</w:t>
      </w:r>
    </w:p>
    <w:p w:rsidR="001B6390" w:rsidRPr="00D94591" w:rsidRDefault="001B6390" w:rsidP="001B6390">
      <w:pPr>
        <w:rPr>
          <w:szCs w:val="21"/>
        </w:rPr>
      </w:pPr>
      <w:r w:rsidRPr="00D94591">
        <w:rPr>
          <w:szCs w:val="21"/>
        </w:rPr>
        <w:t>IDS Number: GA2TN</w:t>
      </w:r>
    </w:p>
    <w:p w:rsidR="001B6390" w:rsidRPr="00D94591" w:rsidRDefault="001B6390" w:rsidP="001B6390">
      <w:pPr>
        <w:rPr>
          <w:szCs w:val="21"/>
        </w:rPr>
      </w:pPr>
      <w:r w:rsidRPr="00D94591">
        <w:rPr>
          <w:szCs w:val="21"/>
        </w:rPr>
        <w:t>ISSN: 1434-6044</w:t>
      </w:r>
    </w:p>
    <w:p w:rsidR="001B6390" w:rsidRDefault="001B6390" w:rsidP="001B6390">
      <w:pPr>
        <w:rPr>
          <w:szCs w:val="21"/>
        </w:rPr>
      </w:pPr>
      <w:r w:rsidRPr="00D94591">
        <w:rPr>
          <w:szCs w:val="21"/>
        </w:rPr>
        <w:t>eISSN: 1434-6052</w:t>
      </w:r>
    </w:p>
    <w:p w:rsidR="001B6390" w:rsidRPr="00D94591" w:rsidRDefault="001B6390" w:rsidP="001B6390">
      <w:pPr>
        <w:rPr>
          <w:szCs w:val="21"/>
        </w:rPr>
      </w:pPr>
    </w:p>
    <w:p w:rsidR="001B6390" w:rsidRPr="00D94591" w:rsidRDefault="001B6390" w:rsidP="001B6390">
      <w:pPr>
        <w:rPr>
          <w:szCs w:val="21"/>
        </w:rPr>
      </w:pPr>
      <w:r w:rsidRPr="00D94591">
        <w:rPr>
          <w:szCs w:val="21"/>
        </w:rPr>
        <w:t>Record 171 of 273</w:t>
      </w:r>
    </w:p>
    <w:p w:rsidR="001B6390" w:rsidRPr="00D94591" w:rsidRDefault="001B6390" w:rsidP="001B6390">
      <w:pPr>
        <w:rPr>
          <w:szCs w:val="21"/>
        </w:rPr>
      </w:pPr>
      <w:r w:rsidRPr="00D94591">
        <w:rPr>
          <w:szCs w:val="21"/>
        </w:rPr>
        <w:t>Title: Structure and Optical Property of a New 1D Iodoplumbate Hybrid Directed by in situ Synthesized Asymmetrical N-benzyl-1,4-diazabicyclo[2.2.2]octane((1))</w:t>
      </w:r>
    </w:p>
    <w:p w:rsidR="001B6390" w:rsidRPr="00D94591" w:rsidRDefault="001B6390" w:rsidP="001B6390">
      <w:pPr>
        <w:rPr>
          <w:szCs w:val="21"/>
        </w:rPr>
      </w:pPr>
      <w:r w:rsidRPr="00D94591">
        <w:rPr>
          <w:szCs w:val="21"/>
        </w:rPr>
        <w:t>Author(s): Wu, GX (Wu Guo-Xing); Wang, ZH (Wang Zhong-Hui); Li, XP (Li Xu-Peng)</w:t>
      </w:r>
    </w:p>
    <w:p w:rsidR="001B6390" w:rsidRPr="00D94591" w:rsidRDefault="001B6390" w:rsidP="001B6390">
      <w:pPr>
        <w:rPr>
          <w:szCs w:val="21"/>
        </w:rPr>
      </w:pPr>
      <w:r w:rsidRPr="00D94591">
        <w:rPr>
          <w:szCs w:val="21"/>
        </w:rPr>
        <w:t xml:space="preserve">Source: CHINESE JOURNAL OF STRUCTURAL CHEMISTRY  Volume: 37  Issue: 3  Pages: 475-480  DOI: 10.14102/j.cnki.0254-5861.2011-1795  Published: MAR 15 2018  </w:t>
      </w:r>
    </w:p>
    <w:p w:rsidR="001B6390" w:rsidRPr="00D94591" w:rsidRDefault="001B6390" w:rsidP="001B6390">
      <w:pPr>
        <w:rPr>
          <w:szCs w:val="21"/>
        </w:rPr>
      </w:pPr>
      <w:r w:rsidRPr="00D94591">
        <w:rPr>
          <w:szCs w:val="21"/>
        </w:rPr>
        <w:t>Accession Number: WOS:000428176400017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[Wu Guo-Xing; Wang Zhong-Hui] Lvliang Univ, Dept Chem &amp; Chem Engn, Lishi 033001, Peoples R China. </w:t>
      </w:r>
    </w:p>
    <w:p w:rsidR="001B6390" w:rsidRPr="00D94591" w:rsidRDefault="001B6390" w:rsidP="001B6390">
      <w:pPr>
        <w:rPr>
          <w:szCs w:val="21"/>
        </w:rPr>
      </w:pPr>
      <w:r w:rsidRPr="00D94591">
        <w:rPr>
          <w:szCs w:val="21"/>
        </w:rPr>
        <w:lastRenderedPageBreak/>
        <w:t>[Li Xu-Peng] Shanxi Normal Univ, Linfen 041004, Peoples R China.</w:t>
      </w:r>
    </w:p>
    <w:p w:rsidR="001B6390" w:rsidRPr="00D94591" w:rsidRDefault="001B6390" w:rsidP="001B6390">
      <w:pPr>
        <w:rPr>
          <w:szCs w:val="21"/>
        </w:rPr>
      </w:pPr>
      <w:r w:rsidRPr="00D94591">
        <w:rPr>
          <w:szCs w:val="21"/>
        </w:rPr>
        <w:t>Reprint Address: Wu, GX (reprint author), Lvliang Univ, Dept Chem &amp; Chem Engn, Lishi 033001, Peoples R China.</w:t>
      </w:r>
    </w:p>
    <w:p w:rsidR="001B6390" w:rsidRPr="00D94591" w:rsidRDefault="001B6390" w:rsidP="001B6390">
      <w:pPr>
        <w:rPr>
          <w:szCs w:val="21"/>
        </w:rPr>
      </w:pPr>
      <w:r w:rsidRPr="00D94591">
        <w:rPr>
          <w:szCs w:val="21"/>
        </w:rPr>
        <w:t>E-mail Addresses: wuguoxing8@163.com</w:t>
      </w:r>
    </w:p>
    <w:p w:rsidR="001B6390" w:rsidRPr="00D94591" w:rsidRDefault="001B6390" w:rsidP="001B6390">
      <w:pPr>
        <w:rPr>
          <w:szCs w:val="21"/>
        </w:rPr>
      </w:pPr>
      <w:r w:rsidRPr="00D94591">
        <w:rPr>
          <w:szCs w:val="21"/>
        </w:rPr>
        <w:t>IDS Number: GA2TC</w:t>
      </w:r>
    </w:p>
    <w:p w:rsidR="001B6390" w:rsidRDefault="001B6390" w:rsidP="001B6390">
      <w:pPr>
        <w:rPr>
          <w:szCs w:val="21"/>
        </w:rPr>
      </w:pPr>
      <w:r w:rsidRPr="00D94591">
        <w:rPr>
          <w:szCs w:val="21"/>
        </w:rPr>
        <w:t>ISSN: 0254-5861</w:t>
      </w:r>
    </w:p>
    <w:p w:rsidR="001B6390" w:rsidRPr="00D94591" w:rsidRDefault="001B6390" w:rsidP="001B6390">
      <w:pPr>
        <w:rPr>
          <w:szCs w:val="21"/>
        </w:rPr>
      </w:pPr>
    </w:p>
    <w:p w:rsidR="001B6390" w:rsidRPr="00D94591" w:rsidRDefault="001B6390" w:rsidP="001B6390">
      <w:pPr>
        <w:rPr>
          <w:szCs w:val="21"/>
        </w:rPr>
      </w:pPr>
      <w:r w:rsidRPr="00D94591">
        <w:rPr>
          <w:szCs w:val="21"/>
        </w:rPr>
        <w:t>Record 172 of 273</w:t>
      </w:r>
    </w:p>
    <w:p w:rsidR="001B6390" w:rsidRPr="00D94591" w:rsidRDefault="001B6390" w:rsidP="001B6390">
      <w:pPr>
        <w:rPr>
          <w:szCs w:val="21"/>
        </w:rPr>
      </w:pPr>
      <w:r w:rsidRPr="00D94591">
        <w:rPr>
          <w:szCs w:val="21"/>
        </w:rPr>
        <w:t>Title: Ni-MOF nanosheet arrays: efficient non-noble-metal electrocatalysts for non-enzymatic monosaccharide sensing</w:t>
      </w:r>
    </w:p>
    <w:p w:rsidR="001B6390" w:rsidRPr="00D94591" w:rsidRDefault="001B6390" w:rsidP="001B6390">
      <w:pPr>
        <w:rPr>
          <w:szCs w:val="21"/>
        </w:rPr>
      </w:pPr>
      <w:r w:rsidRPr="00D94591">
        <w:rPr>
          <w:szCs w:val="21"/>
        </w:rPr>
        <w:t>Author(s): Lu, WB (Lu, Wenbo); Wu, XF (Wu, Xiufeng)</w:t>
      </w:r>
    </w:p>
    <w:p w:rsidR="001B6390" w:rsidRPr="00D94591" w:rsidRDefault="001B6390" w:rsidP="001B6390">
      <w:pPr>
        <w:rPr>
          <w:szCs w:val="21"/>
        </w:rPr>
      </w:pPr>
      <w:r w:rsidRPr="00D94591">
        <w:rPr>
          <w:szCs w:val="21"/>
        </w:rPr>
        <w:t xml:space="preserve">Source: NEW JOURNAL OF CHEMISTRY  Volume: 42  Issue: 5  Pages: 3180-3183  DOI: 10.1039/c7nj04754a  Published: MAR 7 2018  </w:t>
      </w:r>
    </w:p>
    <w:p w:rsidR="001B6390" w:rsidRPr="00D94591" w:rsidRDefault="001B6390" w:rsidP="001B6390">
      <w:pPr>
        <w:rPr>
          <w:szCs w:val="21"/>
        </w:rPr>
      </w:pPr>
      <w:r w:rsidRPr="00D94591">
        <w:rPr>
          <w:szCs w:val="21"/>
        </w:rPr>
        <w:t>Accession Number: WOS:000426488900002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[Lu, Wenbo; Wu, Xiufeng] Shanxi Normal Univ, Sch Chem &amp; Mat Sci, Minist Educ, Key Lab Magnet Mol &amp; Magnet Informat Mat, Linfen 041004, Peoples R China.</w:t>
      </w:r>
    </w:p>
    <w:p w:rsidR="001B6390" w:rsidRPr="00D94591" w:rsidRDefault="001B6390" w:rsidP="001B6390">
      <w:pPr>
        <w:rPr>
          <w:szCs w:val="21"/>
        </w:rPr>
      </w:pPr>
      <w:r w:rsidRPr="00D94591">
        <w:rPr>
          <w:szCs w:val="21"/>
        </w:rPr>
        <w:t>Reprint Address: Lu, WB (reprint author), Shanxi Normal Univ, Sch Chem &amp; Mat Sci, Minist Educ, Key Lab Magnet Mol &amp; Magnet Informat Mat, Linfen 041004, Peoples R China.</w:t>
      </w:r>
    </w:p>
    <w:p w:rsidR="001B6390" w:rsidRPr="00D94591" w:rsidRDefault="001B6390" w:rsidP="001B6390">
      <w:pPr>
        <w:rPr>
          <w:szCs w:val="21"/>
        </w:rPr>
      </w:pPr>
      <w:r w:rsidRPr="00D94591">
        <w:rPr>
          <w:szCs w:val="21"/>
        </w:rPr>
        <w:t>E-mail Addresses: luwb@sxnu.edu.cn</w:t>
      </w:r>
    </w:p>
    <w:p w:rsidR="001B6390" w:rsidRPr="00D94591" w:rsidRDefault="001B6390" w:rsidP="001B6390">
      <w:pPr>
        <w:rPr>
          <w:szCs w:val="21"/>
        </w:rPr>
      </w:pPr>
      <w:r w:rsidRPr="00D94591">
        <w:rPr>
          <w:szCs w:val="21"/>
        </w:rPr>
        <w:t>IDS Number: FY0GO</w:t>
      </w:r>
    </w:p>
    <w:p w:rsidR="001B6390" w:rsidRPr="00D94591" w:rsidRDefault="001B6390" w:rsidP="001B6390">
      <w:pPr>
        <w:rPr>
          <w:szCs w:val="21"/>
        </w:rPr>
      </w:pPr>
      <w:r w:rsidRPr="00D94591">
        <w:rPr>
          <w:szCs w:val="21"/>
        </w:rPr>
        <w:t>ISSN: 1144-0546</w:t>
      </w:r>
    </w:p>
    <w:p w:rsidR="001B6390" w:rsidRPr="00D94591" w:rsidRDefault="001B6390" w:rsidP="001B6390">
      <w:pPr>
        <w:rPr>
          <w:szCs w:val="21"/>
        </w:rPr>
      </w:pPr>
      <w:r w:rsidRPr="00D94591">
        <w:rPr>
          <w:szCs w:val="21"/>
        </w:rPr>
        <w:t>eISSN: 1369-9261</w:t>
      </w:r>
    </w:p>
    <w:p w:rsidR="001B6390" w:rsidRPr="00D94591" w:rsidRDefault="001B6390" w:rsidP="001B6390">
      <w:pPr>
        <w:rPr>
          <w:szCs w:val="21"/>
        </w:rPr>
      </w:pPr>
      <w:r w:rsidRPr="00D94591">
        <w:rPr>
          <w:szCs w:val="21"/>
        </w:rPr>
        <w:t>Record 173 of 273</w:t>
      </w:r>
    </w:p>
    <w:p w:rsidR="001B6390" w:rsidRPr="00D94591" w:rsidRDefault="001B6390" w:rsidP="001B6390">
      <w:pPr>
        <w:rPr>
          <w:szCs w:val="21"/>
        </w:rPr>
      </w:pPr>
      <w:r w:rsidRPr="00D94591">
        <w:rPr>
          <w:szCs w:val="21"/>
        </w:rPr>
        <w:t>Title: Ethanol synthesis catalyzed by single Ni atom supported on Mo6S8 support</w:t>
      </w:r>
    </w:p>
    <w:p w:rsidR="001B6390" w:rsidRPr="00D94591" w:rsidRDefault="001B6390" w:rsidP="001B6390">
      <w:pPr>
        <w:rPr>
          <w:szCs w:val="21"/>
        </w:rPr>
      </w:pPr>
      <w:r w:rsidRPr="00D94591">
        <w:rPr>
          <w:szCs w:val="21"/>
        </w:rPr>
        <w:t>Author(s): Zheng, XL (Zheng, Xiaoli); Guo, SB (Guo, Sibei); Guo, L (Guo, Ling)</w:t>
      </w:r>
    </w:p>
    <w:p w:rsidR="001B6390" w:rsidRPr="00D94591" w:rsidRDefault="001B6390" w:rsidP="001B6390">
      <w:pPr>
        <w:rPr>
          <w:szCs w:val="21"/>
        </w:rPr>
      </w:pPr>
      <w:r w:rsidRPr="00D94591">
        <w:rPr>
          <w:szCs w:val="21"/>
        </w:rPr>
        <w:t xml:space="preserve">Source: APPLIED CATALYSIS A-GENERAL  Volume: 553  Pages: 52-64  DOI: 10.1016/j.apcata.2018.01.010  Published: MAR 5 2018  </w:t>
      </w:r>
    </w:p>
    <w:p w:rsidR="001B6390" w:rsidRPr="00D94591" w:rsidRDefault="001B6390" w:rsidP="001B6390">
      <w:pPr>
        <w:rPr>
          <w:szCs w:val="21"/>
        </w:rPr>
      </w:pPr>
      <w:r w:rsidRPr="00D94591">
        <w:rPr>
          <w:szCs w:val="21"/>
        </w:rPr>
        <w:t>Accession Number: WOS:000425572200006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[Zheng, Xiaoli; Guo, Ling] Shanxi Normal Univ, Minist Educ, Key Lab Magnet Mol &amp; Magnet Informat Mat, Linfen 041004, Peoples R China. </w:t>
      </w:r>
    </w:p>
    <w:p w:rsidR="001B6390" w:rsidRPr="00D94591" w:rsidRDefault="001B6390" w:rsidP="001B6390">
      <w:pPr>
        <w:rPr>
          <w:szCs w:val="21"/>
        </w:rPr>
      </w:pPr>
      <w:r w:rsidRPr="00D94591">
        <w:rPr>
          <w:szCs w:val="21"/>
        </w:rPr>
        <w:t xml:space="preserve">[Zheng, Xiaoli; Guo, Ling] Shanxi Normal Univ, Sch Chem &amp; Mat Sci, 1 Gongyuan St, Linfen 041004, Peoples R China. </w:t>
      </w:r>
    </w:p>
    <w:p w:rsidR="001B6390" w:rsidRPr="00D94591" w:rsidRDefault="001B6390" w:rsidP="001B6390">
      <w:pPr>
        <w:rPr>
          <w:szCs w:val="21"/>
        </w:rPr>
      </w:pPr>
      <w:r w:rsidRPr="00D94591">
        <w:rPr>
          <w:szCs w:val="21"/>
        </w:rPr>
        <w:t>[Guo, Sibei] Linfen First Middle Sch Shanxi Prov, Linfen 041000, Peoples R China.</w:t>
      </w:r>
    </w:p>
    <w:p w:rsidR="001B6390" w:rsidRPr="00D94591" w:rsidRDefault="001B6390" w:rsidP="001B6390">
      <w:pPr>
        <w:rPr>
          <w:szCs w:val="21"/>
        </w:rPr>
      </w:pPr>
      <w:r w:rsidRPr="00D94591">
        <w:rPr>
          <w:szCs w:val="21"/>
        </w:rPr>
        <w:t>Reprint Address: Guo, L (reprint author), Shanxi Normal Univ, Minist Educ, Key Lab Magnet Mol &amp; Magnet Informat Mat, Linfen 041004, Peoples R China.</w:t>
      </w:r>
    </w:p>
    <w:p w:rsidR="001B6390" w:rsidRPr="00D94591" w:rsidRDefault="001B6390" w:rsidP="001B6390">
      <w:pPr>
        <w:rPr>
          <w:szCs w:val="21"/>
        </w:rPr>
      </w:pPr>
      <w:r w:rsidRPr="00D94591">
        <w:rPr>
          <w:szCs w:val="21"/>
        </w:rPr>
        <w:t>E-mail Addresses: jisuanhuaxue0@163.com</w:t>
      </w:r>
    </w:p>
    <w:p w:rsidR="001B6390" w:rsidRPr="00D94591" w:rsidRDefault="001B6390" w:rsidP="001B6390">
      <w:pPr>
        <w:rPr>
          <w:szCs w:val="21"/>
        </w:rPr>
      </w:pPr>
      <w:r w:rsidRPr="00D94591">
        <w:rPr>
          <w:szCs w:val="21"/>
        </w:rPr>
        <w:t>IDS Number: FW8HL</w:t>
      </w:r>
    </w:p>
    <w:p w:rsidR="001B6390" w:rsidRPr="00D94591" w:rsidRDefault="001B6390" w:rsidP="001B6390">
      <w:pPr>
        <w:rPr>
          <w:szCs w:val="21"/>
        </w:rPr>
      </w:pPr>
      <w:r w:rsidRPr="00D94591">
        <w:rPr>
          <w:szCs w:val="21"/>
        </w:rPr>
        <w:t>ISSN: 0926-860X</w:t>
      </w:r>
    </w:p>
    <w:p w:rsidR="001B6390" w:rsidRDefault="001B6390" w:rsidP="001B6390">
      <w:pPr>
        <w:rPr>
          <w:szCs w:val="21"/>
        </w:rPr>
      </w:pPr>
      <w:r w:rsidRPr="00D94591">
        <w:rPr>
          <w:szCs w:val="21"/>
        </w:rPr>
        <w:t>eISSN: 1873-3875</w:t>
      </w:r>
    </w:p>
    <w:p w:rsidR="001B6390" w:rsidRPr="00D94591" w:rsidRDefault="001B6390" w:rsidP="001B6390">
      <w:pPr>
        <w:rPr>
          <w:szCs w:val="21"/>
        </w:rPr>
      </w:pPr>
    </w:p>
    <w:p w:rsidR="001B6390" w:rsidRPr="00D94591" w:rsidRDefault="001B6390" w:rsidP="001B6390">
      <w:pPr>
        <w:rPr>
          <w:szCs w:val="21"/>
        </w:rPr>
      </w:pPr>
      <w:r w:rsidRPr="00D94591">
        <w:rPr>
          <w:szCs w:val="21"/>
        </w:rPr>
        <w:lastRenderedPageBreak/>
        <w:t>Record 174 of 273</w:t>
      </w:r>
    </w:p>
    <w:p w:rsidR="001B6390" w:rsidRPr="00D94591" w:rsidRDefault="001B6390" w:rsidP="001B6390">
      <w:pPr>
        <w:rPr>
          <w:szCs w:val="21"/>
        </w:rPr>
      </w:pPr>
      <w:r w:rsidRPr="00D94591">
        <w:rPr>
          <w:szCs w:val="21"/>
        </w:rPr>
        <w:t>Title: Antioxidant Activity of Coconut (Cocos nucifera L.) Protein Fractions</w:t>
      </w:r>
    </w:p>
    <w:p w:rsidR="001B6390" w:rsidRPr="00D94591" w:rsidRDefault="001B6390" w:rsidP="001B6390">
      <w:pPr>
        <w:rPr>
          <w:szCs w:val="21"/>
        </w:rPr>
      </w:pPr>
      <w:r w:rsidRPr="00D94591">
        <w:rPr>
          <w:szCs w:val="21"/>
        </w:rPr>
        <w:t>Author(s): Li, Y (Li, Yan); Zheng, YJ (Zheng, Yajun); Zhang, YF (Zhang, Yufeng); Xu, JG (Xu, Jianguo); Gao, G (Gao, Gang)</w:t>
      </w:r>
    </w:p>
    <w:p w:rsidR="001B6390" w:rsidRPr="00D94591" w:rsidRDefault="001B6390" w:rsidP="001B6390">
      <w:pPr>
        <w:rPr>
          <w:szCs w:val="21"/>
        </w:rPr>
      </w:pPr>
      <w:r w:rsidRPr="00D94591">
        <w:rPr>
          <w:szCs w:val="21"/>
        </w:rPr>
        <w:t xml:space="preserve">Source: MOLECULES  Volume: 23  Issue: 3  Article Number: 707  DOI: 10.3390/molecules23030707  Published: MAR 2018  </w:t>
      </w:r>
    </w:p>
    <w:p w:rsidR="001B6390" w:rsidRPr="00D94591" w:rsidRDefault="001B6390" w:rsidP="001B6390">
      <w:pPr>
        <w:rPr>
          <w:szCs w:val="21"/>
        </w:rPr>
      </w:pPr>
      <w:r w:rsidRPr="00D94591">
        <w:rPr>
          <w:szCs w:val="21"/>
        </w:rPr>
        <w:t>Accession Number: WOS:000428514100198</w:t>
      </w:r>
    </w:p>
    <w:p w:rsidR="001B6390" w:rsidRPr="00D94591" w:rsidRDefault="001B6390" w:rsidP="001B6390">
      <w:pPr>
        <w:rPr>
          <w:szCs w:val="21"/>
        </w:rPr>
      </w:pPr>
      <w:r w:rsidRPr="00D94591">
        <w:rPr>
          <w:szCs w:val="21"/>
        </w:rPr>
        <w:t>PubMed ID: 29558429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Yan; Zheng, Yajun; Xu, Jianguo; Gao, Gang] Shanxi Normal Univ, Inst Food Sci, Linfen 041004, Peoples R China. </w:t>
      </w:r>
    </w:p>
    <w:p w:rsidR="001B6390" w:rsidRPr="00D94591" w:rsidRDefault="001B6390" w:rsidP="001B6390">
      <w:pPr>
        <w:rPr>
          <w:szCs w:val="21"/>
        </w:rPr>
      </w:pPr>
      <w:r w:rsidRPr="00D94591">
        <w:rPr>
          <w:szCs w:val="21"/>
        </w:rPr>
        <w:t>[Zhang, Yufeng] Chinese Acad Trop Agr Sci, Coconut Res Inst, Wenchang 571339, Peoples R China.</w:t>
      </w:r>
    </w:p>
    <w:p w:rsidR="001B6390" w:rsidRPr="00D94591" w:rsidRDefault="001B6390" w:rsidP="001B6390">
      <w:pPr>
        <w:rPr>
          <w:szCs w:val="21"/>
        </w:rPr>
      </w:pPr>
      <w:r w:rsidRPr="00D94591">
        <w:rPr>
          <w:szCs w:val="21"/>
        </w:rPr>
        <w:t>Reprint Address: Zheng, YJ (reprint author), Shanxi Normal Univ, Inst Food Sci, Linfen 041004, Peoples R China.</w:t>
      </w:r>
    </w:p>
    <w:p w:rsidR="001B6390" w:rsidRPr="00D94591" w:rsidRDefault="001B6390" w:rsidP="001B6390">
      <w:pPr>
        <w:rPr>
          <w:szCs w:val="21"/>
        </w:rPr>
      </w:pPr>
      <w:r w:rsidRPr="00D94591">
        <w:rPr>
          <w:szCs w:val="21"/>
        </w:rPr>
        <w:t>E-mail Addresses: zhengyajun2007@163.com; zhengyajun@sxnu.edu.cn; zyjcoconut@yeah.net; zhengyajun2017@163.com; zhengyajun200705@163.com</w:t>
      </w:r>
    </w:p>
    <w:p w:rsidR="001B6390" w:rsidRPr="00D94591" w:rsidRDefault="001B6390" w:rsidP="001B6390">
      <w:pPr>
        <w:rPr>
          <w:szCs w:val="21"/>
        </w:rPr>
      </w:pPr>
      <w:r w:rsidRPr="00D94591">
        <w:rPr>
          <w:szCs w:val="21"/>
        </w:rPr>
        <w:t>IDS Number: GA7KD</w:t>
      </w:r>
    </w:p>
    <w:p w:rsidR="001B6390" w:rsidRDefault="001B6390" w:rsidP="001B6390">
      <w:pPr>
        <w:rPr>
          <w:szCs w:val="21"/>
        </w:rPr>
      </w:pPr>
      <w:r w:rsidRPr="00D94591">
        <w:rPr>
          <w:szCs w:val="21"/>
        </w:rPr>
        <w:t>ISSN: 1420-3049</w:t>
      </w:r>
    </w:p>
    <w:p w:rsidR="001B6390" w:rsidRPr="00D94591" w:rsidRDefault="001B6390" w:rsidP="001B6390">
      <w:pPr>
        <w:rPr>
          <w:szCs w:val="21"/>
        </w:rPr>
      </w:pPr>
    </w:p>
    <w:p w:rsidR="001B6390" w:rsidRPr="00D94591" w:rsidRDefault="001B6390" w:rsidP="001B6390">
      <w:pPr>
        <w:rPr>
          <w:szCs w:val="21"/>
        </w:rPr>
      </w:pPr>
      <w:r w:rsidRPr="00D94591">
        <w:rPr>
          <w:szCs w:val="21"/>
        </w:rPr>
        <w:t>Record 175 of 273</w:t>
      </w:r>
    </w:p>
    <w:p w:rsidR="001B6390" w:rsidRPr="00D94591" w:rsidRDefault="001B6390" w:rsidP="001B6390">
      <w:pPr>
        <w:rPr>
          <w:szCs w:val="21"/>
        </w:rPr>
      </w:pPr>
      <w:r w:rsidRPr="00D94591">
        <w:rPr>
          <w:szCs w:val="21"/>
        </w:rPr>
        <w:t>Title: Which root traits determine nitrogen uptake by alpine plant species on the Tibetan Plateau?</w:t>
      </w:r>
    </w:p>
    <w:p w:rsidR="001B6390" w:rsidRPr="00D94591" w:rsidRDefault="001B6390" w:rsidP="001B6390">
      <w:pPr>
        <w:rPr>
          <w:szCs w:val="21"/>
        </w:rPr>
      </w:pPr>
      <w:r w:rsidRPr="00D94591">
        <w:rPr>
          <w:szCs w:val="21"/>
        </w:rPr>
        <w:t>Author(s): Hong, JT (Hong, Jiangtao); Ma, XX (Ma, Xingxing); Yan, Y (Yan, Yan); Zhang, XK (Zhang, Xiaoke); Wang, XD (Wang, Xiaodan)</w:t>
      </w:r>
    </w:p>
    <w:p w:rsidR="001B6390" w:rsidRPr="00D94591" w:rsidRDefault="001B6390" w:rsidP="001B6390">
      <w:pPr>
        <w:rPr>
          <w:szCs w:val="21"/>
        </w:rPr>
      </w:pPr>
      <w:r w:rsidRPr="00D94591">
        <w:rPr>
          <w:szCs w:val="21"/>
        </w:rPr>
        <w:t xml:space="preserve">Source: PLANT AND SOIL  Volume: 424  Issue: 1-2  Special Issue: SI  Pages: 63-72  DOI: 10.1007/s11104-017-3434-3  Published: MAR 2018  </w:t>
      </w:r>
    </w:p>
    <w:p w:rsidR="001B6390" w:rsidRPr="00D94591" w:rsidRDefault="001B6390" w:rsidP="001B6390">
      <w:pPr>
        <w:rPr>
          <w:szCs w:val="21"/>
        </w:rPr>
      </w:pPr>
      <w:r w:rsidRPr="00D94591">
        <w:rPr>
          <w:szCs w:val="21"/>
        </w:rPr>
        <w:t>Accession Number: WOS:000430192000005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[Hong, Jiangtao; Yan, Yan; Wang, Xiaodan] Chinese Acad Sci, Inst Mt Hazards &amp; Environm, 9,Block 4,Renminnanlu Rd, Chengdu 610041, Peoples R China. </w:t>
      </w:r>
    </w:p>
    <w:p w:rsidR="001B6390" w:rsidRPr="00D94591" w:rsidRDefault="001B6390" w:rsidP="001B6390">
      <w:pPr>
        <w:rPr>
          <w:szCs w:val="21"/>
        </w:rPr>
      </w:pPr>
      <w:r w:rsidRPr="00D94591">
        <w:rPr>
          <w:szCs w:val="21"/>
        </w:rPr>
        <w:t xml:space="preserve">[Ma, Xingxing] Shanxi Normal Univ, Coll Urban &amp; Environm Sci, Linfen 041000, Peoples R China. </w:t>
      </w:r>
    </w:p>
    <w:p w:rsidR="001B6390" w:rsidRPr="00D94591" w:rsidRDefault="001B6390" w:rsidP="001B6390">
      <w:pPr>
        <w:rPr>
          <w:szCs w:val="21"/>
        </w:rPr>
      </w:pPr>
      <w:r w:rsidRPr="00D94591">
        <w:rPr>
          <w:szCs w:val="21"/>
        </w:rPr>
        <w:t>[Zhang, Xiaoke] Hohai Univ, Sch Publ Adm, Nanjing 210098, Jiangsu, Peoples R China.</w:t>
      </w:r>
    </w:p>
    <w:p w:rsidR="001B6390" w:rsidRPr="00D94591" w:rsidRDefault="001B6390" w:rsidP="001B6390">
      <w:pPr>
        <w:rPr>
          <w:szCs w:val="21"/>
        </w:rPr>
      </w:pPr>
      <w:r w:rsidRPr="00D94591">
        <w:rPr>
          <w:szCs w:val="21"/>
        </w:rPr>
        <w:t>Reprint Address: Wang, XD (reprint author), Chinese Acad Sci, Inst Mt Hazards &amp; Environm, 9,Block 4,Renminnanlu Rd, Chengdu 610041, Peoples R China.</w:t>
      </w:r>
    </w:p>
    <w:p w:rsidR="001B6390" w:rsidRPr="00D94591" w:rsidRDefault="001B6390" w:rsidP="001B6390">
      <w:pPr>
        <w:rPr>
          <w:szCs w:val="21"/>
        </w:rPr>
      </w:pPr>
      <w:r w:rsidRPr="00D94591">
        <w:rPr>
          <w:szCs w:val="21"/>
        </w:rPr>
        <w:t>E-mail Addresses: wxd@imde.ac.cn</w:t>
      </w:r>
    </w:p>
    <w:p w:rsidR="001B6390" w:rsidRPr="00D94591" w:rsidRDefault="001B6390" w:rsidP="001B6390">
      <w:pPr>
        <w:rPr>
          <w:szCs w:val="21"/>
        </w:rPr>
      </w:pPr>
      <w:r w:rsidRPr="00D94591">
        <w:rPr>
          <w:szCs w:val="21"/>
        </w:rPr>
        <w:t>IDS Number: GD0LJ</w:t>
      </w:r>
    </w:p>
    <w:p w:rsidR="001B6390" w:rsidRPr="00D94591" w:rsidRDefault="001B6390" w:rsidP="001B6390">
      <w:pPr>
        <w:rPr>
          <w:szCs w:val="21"/>
        </w:rPr>
      </w:pPr>
      <w:r w:rsidRPr="00D94591">
        <w:rPr>
          <w:szCs w:val="21"/>
        </w:rPr>
        <w:t>ISSN: 0032-079X</w:t>
      </w:r>
    </w:p>
    <w:p w:rsidR="001B6390" w:rsidRDefault="001B6390" w:rsidP="001B6390">
      <w:pPr>
        <w:rPr>
          <w:szCs w:val="21"/>
        </w:rPr>
      </w:pPr>
      <w:r w:rsidRPr="00D94591">
        <w:rPr>
          <w:szCs w:val="21"/>
        </w:rPr>
        <w:t>eISSN: 1573-5036</w:t>
      </w:r>
    </w:p>
    <w:p w:rsidR="001B6390" w:rsidRPr="00D94591" w:rsidRDefault="001B6390" w:rsidP="001B6390">
      <w:pPr>
        <w:rPr>
          <w:szCs w:val="21"/>
        </w:rPr>
      </w:pPr>
    </w:p>
    <w:p w:rsidR="001B6390" w:rsidRPr="00D94591" w:rsidRDefault="001B6390" w:rsidP="001B6390">
      <w:pPr>
        <w:rPr>
          <w:szCs w:val="21"/>
        </w:rPr>
      </w:pPr>
      <w:r w:rsidRPr="00D94591">
        <w:rPr>
          <w:szCs w:val="21"/>
        </w:rPr>
        <w:t>Record 176 of 273</w:t>
      </w:r>
    </w:p>
    <w:p w:rsidR="001B6390" w:rsidRPr="00D94591" w:rsidRDefault="001B6390" w:rsidP="001B6390">
      <w:pPr>
        <w:rPr>
          <w:szCs w:val="21"/>
        </w:rPr>
      </w:pPr>
      <w:r w:rsidRPr="00D94591">
        <w:rPr>
          <w:szCs w:val="21"/>
        </w:rPr>
        <w:t>Title: Stability analysis of switched systems with extended average dwell time</w:t>
      </w:r>
    </w:p>
    <w:p w:rsidR="001B6390" w:rsidRPr="00D94591" w:rsidRDefault="001B6390" w:rsidP="001B6390">
      <w:pPr>
        <w:rPr>
          <w:szCs w:val="21"/>
        </w:rPr>
      </w:pPr>
      <w:r w:rsidRPr="00D94591">
        <w:rPr>
          <w:szCs w:val="21"/>
        </w:rPr>
        <w:t>Author(s): Yu, Q (Yu, Qiang); Yin, YF (Yin, Yunfei); Zhao, XD (Zhao, Xudong)</w:t>
      </w:r>
    </w:p>
    <w:p w:rsidR="001B6390" w:rsidRPr="00D94591" w:rsidRDefault="001B6390" w:rsidP="001B6390">
      <w:pPr>
        <w:rPr>
          <w:szCs w:val="21"/>
        </w:rPr>
      </w:pPr>
      <w:r w:rsidRPr="00D94591">
        <w:rPr>
          <w:szCs w:val="21"/>
        </w:rPr>
        <w:t xml:space="preserve">Source: TRANSACTIONS OF THE INSTITUTE OF MEASUREMENT AND CONTROL  Volume: </w:t>
      </w:r>
      <w:r w:rsidRPr="00D94591">
        <w:rPr>
          <w:szCs w:val="21"/>
        </w:rPr>
        <w:lastRenderedPageBreak/>
        <w:t xml:space="preserve">40  Issue: 5  Pages: 1425-1434  DOI: 10.1177/0142331216683772  Published: MAR 2018  </w:t>
      </w:r>
    </w:p>
    <w:p w:rsidR="001B6390" w:rsidRPr="00D94591" w:rsidRDefault="001B6390" w:rsidP="001B6390">
      <w:pPr>
        <w:rPr>
          <w:szCs w:val="21"/>
        </w:rPr>
      </w:pPr>
      <w:r w:rsidRPr="00D94591">
        <w:rPr>
          <w:szCs w:val="21"/>
        </w:rPr>
        <w:t>Accession Number: WOS:000429970400004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[Yu, Qiang] Shanxi Normal Univ, Sch Math &amp; Comp Sci, Linfen, Peoples R China. </w:t>
      </w:r>
    </w:p>
    <w:p w:rsidR="001B6390" w:rsidRPr="00D94591" w:rsidRDefault="001B6390" w:rsidP="001B6390">
      <w:pPr>
        <w:rPr>
          <w:szCs w:val="21"/>
        </w:rPr>
      </w:pPr>
      <w:r w:rsidRPr="00D94591">
        <w:rPr>
          <w:szCs w:val="21"/>
        </w:rPr>
        <w:t xml:space="preserve">[Yin, Yunfei; Zhao, Xudong] Bohai Univ, Coll Engn, Jinzhou 121013, Liaoning, Peoples R China. </w:t>
      </w:r>
    </w:p>
    <w:p w:rsidR="001B6390" w:rsidRPr="00D94591" w:rsidRDefault="001B6390" w:rsidP="001B6390">
      <w:pPr>
        <w:rPr>
          <w:szCs w:val="21"/>
        </w:rPr>
      </w:pPr>
      <w:r w:rsidRPr="00D94591">
        <w:rPr>
          <w:szCs w:val="21"/>
        </w:rPr>
        <w:t xml:space="preserve">[Zhao, Xudong] Dalian Univ Technol, Fac Elect Informat &amp; Elect Engn, Dalian, Peoples R China. </w:t>
      </w:r>
    </w:p>
    <w:p w:rsidR="001B6390" w:rsidRPr="00D94591" w:rsidRDefault="001B6390" w:rsidP="001B6390">
      <w:pPr>
        <w:rPr>
          <w:szCs w:val="21"/>
        </w:rPr>
      </w:pPr>
      <w:r w:rsidRPr="00D94591">
        <w:rPr>
          <w:szCs w:val="21"/>
        </w:rPr>
        <w:t>[Yin, Yunfei] Harbin Inst Technol, Res Inst Intelligent Control &amp; Syst, Harbin, Heilongjiang, Peoples R China.</w:t>
      </w:r>
    </w:p>
    <w:p w:rsidR="001B6390" w:rsidRPr="00D94591" w:rsidRDefault="001B6390" w:rsidP="001B6390">
      <w:pPr>
        <w:rPr>
          <w:szCs w:val="21"/>
        </w:rPr>
      </w:pPr>
      <w:r w:rsidRPr="00D94591">
        <w:rPr>
          <w:szCs w:val="21"/>
        </w:rPr>
        <w:t>Reprint Address: Zhao, XD (reprint author), Bohai Univ, Coll Engn, Jinzhou 121013, Liaoning, Peoples R China.</w:t>
      </w:r>
    </w:p>
    <w:p w:rsidR="001B6390" w:rsidRPr="00D94591" w:rsidRDefault="001B6390" w:rsidP="001B6390">
      <w:pPr>
        <w:rPr>
          <w:szCs w:val="21"/>
        </w:rPr>
      </w:pPr>
      <w:r w:rsidRPr="00D94591">
        <w:rPr>
          <w:szCs w:val="21"/>
        </w:rPr>
        <w:t>E-mail Addresses: xdzhaohit@gmail.com</w:t>
      </w:r>
    </w:p>
    <w:p w:rsidR="001B6390" w:rsidRPr="00D94591" w:rsidRDefault="001B6390" w:rsidP="001B6390">
      <w:pPr>
        <w:rPr>
          <w:szCs w:val="21"/>
        </w:rPr>
      </w:pPr>
      <w:r w:rsidRPr="00D94591">
        <w:rPr>
          <w:szCs w:val="21"/>
        </w:rPr>
        <w:t>IDS Number: GC7JW</w:t>
      </w:r>
    </w:p>
    <w:p w:rsidR="001B6390" w:rsidRPr="00D94591" w:rsidRDefault="001B6390" w:rsidP="001B6390">
      <w:pPr>
        <w:rPr>
          <w:szCs w:val="21"/>
        </w:rPr>
      </w:pPr>
      <w:r w:rsidRPr="00D94591">
        <w:rPr>
          <w:szCs w:val="21"/>
        </w:rPr>
        <w:t>ISSN: 0142-3312</w:t>
      </w:r>
    </w:p>
    <w:p w:rsidR="001B6390" w:rsidRDefault="001B6390" w:rsidP="001B6390">
      <w:pPr>
        <w:rPr>
          <w:szCs w:val="21"/>
        </w:rPr>
      </w:pPr>
      <w:r w:rsidRPr="00D94591">
        <w:rPr>
          <w:szCs w:val="21"/>
        </w:rPr>
        <w:t>eISSN: 1477-0369</w:t>
      </w:r>
    </w:p>
    <w:p w:rsidR="001B6390" w:rsidRPr="00D94591" w:rsidRDefault="001B6390" w:rsidP="001B6390">
      <w:pPr>
        <w:rPr>
          <w:szCs w:val="21"/>
        </w:rPr>
      </w:pPr>
    </w:p>
    <w:p w:rsidR="001B6390" w:rsidRPr="00D94591" w:rsidRDefault="001B6390" w:rsidP="001B6390">
      <w:pPr>
        <w:rPr>
          <w:szCs w:val="21"/>
        </w:rPr>
      </w:pPr>
      <w:r w:rsidRPr="00D94591">
        <w:rPr>
          <w:szCs w:val="21"/>
        </w:rPr>
        <w:t>Record 177 of 273</w:t>
      </w:r>
    </w:p>
    <w:p w:rsidR="001B6390" w:rsidRPr="00D94591" w:rsidRDefault="001B6390" w:rsidP="001B6390">
      <w:pPr>
        <w:rPr>
          <w:szCs w:val="21"/>
        </w:rPr>
      </w:pPr>
      <w:r w:rsidRPr="00D94591">
        <w:rPr>
          <w:szCs w:val="21"/>
        </w:rPr>
        <w:t>Title: Monodentate phosphorus-coordinated palladium(II) complexes as new catalyst for Mizoroki-Heck reaction of aryl halides with electron-deficient olefins</w:t>
      </w:r>
    </w:p>
    <w:p w:rsidR="001B6390" w:rsidRPr="00D94591" w:rsidRDefault="001B6390" w:rsidP="001B6390">
      <w:pPr>
        <w:rPr>
          <w:szCs w:val="21"/>
        </w:rPr>
      </w:pPr>
      <w:r w:rsidRPr="00D94591">
        <w:rPr>
          <w:szCs w:val="21"/>
        </w:rPr>
        <w:t>Author(s): Zhao, F (Zhao, Fang); Xin, L (Xin, Li); Zhang, YY (Zhang, Yingying); Jia, XF (Jia, Xuefeng)</w:t>
      </w:r>
    </w:p>
    <w:p w:rsidR="001B6390" w:rsidRPr="00D94591" w:rsidRDefault="001B6390" w:rsidP="001B6390">
      <w:pPr>
        <w:rPr>
          <w:szCs w:val="21"/>
        </w:rPr>
      </w:pPr>
      <w:r w:rsidRPr="00D94591">
        <w:rPr>
          <w:szCs w:val="21"/>
        </w:rPr>
        <w:t xml:space="preserve">Source: CHINESE CHEMICAL LETTERS  Volume: 29  Issue: 3  Pages: 493-496  DOI: 10.1016/j.cclet.2017.08.004  Published: MAR 2018  </w:t>
      </w:r>
    </w:p>
    <w:p w:rsidR="001B6390" w:rsidRPr="00D94591" w:rsidRDefault="001B6390" w:rsidP="001B6390">
      <w:pPr>
        <w:rPr>
          <w:szCs w:val="21"/>
        </w:rPr>
      </w:pPr>
      <w:r w:rsidRPr="00D94591">
        <w:rPr>
          <w:szCs w:val="21"/>
        </w:rPr>
        <w:t>Accession Number: WOS:000429392800033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[Zhao, Fang; Xin, Li; Jia, Xuefeng] Shanxi Normal Univ, Sch Chem &amp; Mat Sci, Linfen 041004, Peoples R China. </w:t>
      </w:r>
    </w:p>
    <w:p w:rsidR="001B6390" w:rsidRPr="00D94591" w:rsidRDefault="001B6390" w:rsidP="001B6390">
      <w:pPr>
        <w:rPr>
          <w:szCs w:val="21"/>
        </w:rPr>
      </w:pPr>
      <w:r w:rsidRPr="00D94591">
        <w:rPr>
          <w:szCs w:val="21"/>
        </w:rPr>
        <w:t>[Zhang, Yingying; Jia, Xuefeng] Shanxi Normal Univ, Dept Chem, Modern Coll Arts &amp; Sci, Linfen 041000, Peoples R China.</w:t>
      </w:r>
    </w:p>
    <w:p w:rsidR="001B6390" w:rsidRPr="00D94591" w:rsidRDefault="001B6390" w:rsidP="001B6390">
      <w:pPr>
        <w:rPr>
          <w:szCs w:val="21"/>
        </w:rPr>
      </w:pPr>
      <w:r w:rsidRPr="00D94591">
        <w:rPr>
          <w:szCs w:val="21"/>
        </w:rPr>
        <w:t>Reprint Address: Jia, XF (reprint author), Shanxi Normal Univ, Sch Chem &amp; Mat Sci, Linfen 041004, Peoples R China.</w:t>
      </w:r>
    </w:p>
    <w:p w:rsidR="001B6390" w:rsidRPr="00D94591" w:rsidRDefault="001B6390" w:rsidP="001B6390">
      <w:pPr>
        <w:rPr>
          <w:szCs w:val="21"/>
        </w:rPr>
      </w:pPr>
      <w:r w:rsidRPr="00D94591">
        <w:rPr>
          <w:szCs w:val="21"/>
        </w:rPr>
        <w:t>Jia, XF (reprint author), Shanxi Normal Univ, Dept Chem, Modern Coll Arts &amp; Sci, Linfen 041000, Peoples R China.</w:t>
      </w:r>
    </w:p>
    <w:p w:rsidR="001B6390" w:rsidRPr="00D94591" w:rsidRDefault="001B6390" w:rsidP="001B6390">
      <w:pPr>
        <w:rPr>
          <w:szCs w:val="21"/>
        </w:rPr>
      </w:pPr>
      <w:r w:rsidRPr="00D94591">
        <w:rPr>
          <w:szCs w:val="21"/>
        </w:rPr>
        <w:t>E-mail Addresses: jxfliu@163.com</w:t>
      </w:r>
    </w:p>
    <w:p w:rsidR="001B6390" w:rsidRPr="00D94591" w:rsidRDefault="001B6390" w:rsidP="001B6390">
      <w:pPr>
        <w:rPr>
          <w:szCs w:val="21"/>
        </w:rPr>
      </w:pPr>
      <w:r w:rsidRPr="00D94591">
        <w:rPr>
          <w:szCs w:val="21"/>
        </w:rPr>
        <w:t>IDS Number: GB9KN</w:t>
      </w:r>
    </w:p>
    <w:p w:rsidR="001B6390" w:rsidRPr="00D94591" w:rsidRDefault="001B6390" w:rsidP="001B6390">
      <w:pPr>
        <w:rPr>
          <w:szCs w:val="21"/>
        </w:rPr>
      </w:pPr>
      <w:r w:rsidRPr="00D94591">
        <w:rPr>
          <w:szCs w:val="21"/>
        </w:rPr>
        <w:t>ISSN: 1001-8417</w:t>
      </w:r>
    </w:p>
    <w:p w:rsidR="001B6390" w:rsidRDefault="001B6390" w:rsidP="001B6390">
      <w:pPr>
        <w:rPr>
          <w:szCs w:val="21"/>
        </w:rPr>
      </w:pPr>
      <w:r w:rsidRPr="00D94591">
        <w:rPr>
          <w:szCs w:val="21"/>
        </w:rPr>
        <w:t>eISSN: 1878-5964</w:t>
      </w:r>
    </w:p>
    <w:p w:rsidR="001B6390" w:rsidRPr="00D94591" w:rsidRDefault="001B6390" w:rsidP="001B6390">
      <w:pPr>
        <w:rPr>
          <w:szCs w:val="21"/>
        </w:rPr>
      </w:pPr>
    </w:p>
    <w:p w:rsidR="001B6390" w:rsidRPr="00D94591" w:rsidRDefault="001B6390" w:rsidP="001B6390">
      <w:pPr>
        <w:rPr>
          <w:szCs w:val="21"/>
        </w:rPr>
      </w:pPr>
      <w:r w:rsidRPr="00D94591">
        <w:rPr>
          <w:szCs w:val="21"/>
        </w:rPr>
        <w:t>Record 178 of 273</w:t>
      </w:r>
    </w:p>
    <w:p w:rsidR="001B6390" w:rsidRPr="00D94591" w:rsidRDefault="001B6390" w:rsidP="001B6390">
      <w:pPr>
        <w:rPr>
          <w:szCs w:val="21"/>
        </w:rPr>
      </w:pPr>
      <w:r w:rsidRPr="00D94591">
        <w:rPr>
          <w:szCs w:val="21"/>
        </w:rPr>
        <w:t>Title: O-2 adsorbed on Pt-n clusters: Structure and optical absorption</w:t>
      </w:r>
    </w:p>
    <w:p w:rsidR="001B6390" w:rsidRPr="00D94591" w:rsidRDefault="001B6390" w:rsidP="001B6390">
      <w:pPr>
        <w:rPr>
          <w:szCs w:val="21"/>
        </w:rPr>
      </w:pPr>
      <w:r w:rsidRPr="00D94591">
        <w:rPr>
          <w:szCs w:val="21"/>
        </w:rPr>
        <w:t>Author(s): Wang, RY (Wang, Ruiying); Zhao, L (Zhao, Liang); Jia, JF (Jia, Jianfeng); Wu, HS (Wu, Hai-Shun)</w:t>
      </w:r>
    </w:p>
    <w:p w:rsidR="001B6390" w:rsidRPr="00D94591" w:rsidRDefault="001B6390" w:rsidP="001B6390">
      <w:pPr>
        <w:rPr>
          <w:szCs w:val="21"/>
        </w:rPr>
      </w:pPr>
      <w:r w:rsidRPr="00D94591">
        <w:rPr>
          <w:szCs w:val="21"/>
        </w:rPr>
        <w:t xml:space="preserve">Source: AIP ADVANCES  Volume: 8  Issue: 3  Article Number: 035307  DOI: 10.1063/1.5017860  Published: MAR 2018  </w:t>
      </w:r>
    </w:p>
    <w:p w:rsidR="001B6390" w:rsidRPr="00D94591" w:rsidRDefault="001B6390" w:rsidP="001B6390">
      <w:pPr>
        <w:rPr>
          <w:szCs w:val="21"/>
        </w:rPr>
      </w:pPr>
      <w:r w:rsidRPr="00D94591">
        <w:rPr>
          <w:szCs w:val="21"/>
        </w:rPr>
        <w:lastRenderedPageBreak/>
        <w:t>Accession Number: WOS:000428528400075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[Wang, Ruiying; Zhao, Liang; Jia, Jianfeng; Wu, Hai-Shun] Shanxi Normal Univ, Key Lab Magnet Mol &amp; Magnet Informat Mat, Minist Educ, Sch Chem &amp; Mat Sci, Linfen 041004, Peoples R China.</w:t>
      </w:r>
    </w:p>
    <w:p w:rsidR="001B6390" w:rsidRPr="00D94591" w:rsidRDefault="001B6390" w:rsidP="001B6390">
      <w:pPr>
        <w:rPr>
          <w:szCs w:val="21"/>
        </w:rPr>
      </w:pPr>
      <w:r w:rsidRPr="00D94591">
        <w:rPr>
          <w:szCs w:val="21"/>
        </w:rPr>
        <w:t>Reprint Address: Jia, JF (reprint author), Shanxi Normal Univ, Key Lab Magnet Mol &amp; Magnet Informat Mat, Minist Educ, Sch Chem &amp; Mat Sci, Linfen 041004, Peoples R China.</w:t>
      </w:r>
    </w:p>
    <w:p w:rsidR="001B6390" w:rsidRPr="00D94591" w:rsidRDefault="001B6390" w:rsidP="001B6390">
      <w:pPr>
        <w:rPr>
          <w:szCs w:val="21"/>
        </w:rPr>
      </w:pPr>
      <w:r w:rsidRPr="00D94591">
        <w:rPr>
          <w:szCs w:val="21"/>
        </w:rPr>
        <w:t>E-mail Addresses: jiajf@dns.sxnu.edu.cn</w:t>
      </w:r>
    </w:p>
    <w:p w:rsidR="001B6390" w:rsidRPr="00D94591" w:rsidRDefault="001B6390" w:rsidP="001B6390">
      <w:pPr>
        <w:rPr>
          <w:szCs w:val="21"/>
        </w:rPr>
      </w:pPr>
      <w:r w:rsidRPr="00D94591">
        <w:rPr>
          <w:szCs w:val="21"/>
        </w:rPr>
        <w:t>IDS Number: GA7PI</w:t>
      </w:r>
    </w:p>
    <w:p w:rsidR="001B6390" w:rsidRDefault="001B6390" w:rsidP="001B6390">
      <w:pPr>
        <w:rPr>
          <w:szCs w:val="21"/>
        </w:rPr>
      </w:pPr>
      <w:r w:rsidRPr="00D94591">
        <w:rPr>
          <w:szCs w:val="21"/>
        </w:rPr>
        <w:t>ISSN: 2158-3226</w:t>
      </w:r>
    </w:p>
    <w:p w:rsidR="001B6390" w:rsidRPr="00D94591" w:rsidRDefault="001B6390" w:rsidP="001B6390">
      <w:pPr>
        <w:rPr>
          <w:szCs w:val="21"/>
        </w:rPr>
      </w:pPr>
    </w:p>
    <w:p w:rsidR="001B6390" w:rsidRPr="00D94591" w:rsidRDefault="001B6390" w:rsidP="001B6390">
      <w:pPr>
        <w:rPr>
          <w:szCs w:val="21"/>
        </w:rPr>
      </w:pPr>
      <w:r w:rsidRPr="00D94591">
        <w:rPr>
          <w:szCs w:val="21"/>
        </w:rPr>
        <w:t>Record 179 of 273</w:t>
      </w:r>
    </w:p>
    <w:p w:rsidR="001B6390" w:rsidRPr="00D94591" w:rsidRDefault="001B6390" w:rsidP="001B6390">
      <w:pPr>
        <w:rPr>
          <w:szCs w:val="21"/>
        </w:rPr>
      </w:pPr>
      <w:r w:rsidRPr="00D94591">
        <w:rPr>
          <w:szCs w:val="21"/>
        </w:rPr>
        <w:t>Title: Effect of multiple rescattering processes on harmonic emission in spatially inhomogeneous field</w:t>
      </w:r>
    </w:p>
    <w:p w:rsidR="001B6390" w:rsidRPr="00D94591" w:rsidRDefault="001B6390" w:rsidP="001B6390">
      <w:pPr>
        <w:rPr>
          <w:szCs w:val="21"/>
        </w:rPr>
      </w:pPr>
      <w:r w:rsidRPr="00D94591">
        <w:rPr>
          <w:szCs w:val="21"/>
        </w:rPr>
        <w:t>Author(s): Zhang, CP (Zhang, Cai-Ping); Xia, CL (Xia, Chang-Long); Jia, XF (Jia, Xiang-Fu); Miao, XY (Miao, Xiang-Yang)</w:t>
      </w:r>
    </w:p>
    <w:p w:rsidR="001B6390" w:rsidRPr="00D94591" w:rsidRDefault="001B6390" w:rsidP="001B6390">
      <w:pPr>
        <w:rPr>
          <w:szCs w:val="21"/>
        </w:rPr>
      </w:pPr>
      <w:r w:rsidRPr="00D94591">
        <w:rPr>
          <w:szCs w:val="21"/>
        </w:rPr>
        <w:t xml:space="preserve">Source: CHINESE PHYSICS B  Volume: 27  Issue: 3  Article Number: 034206  DOI: 10.1088/1674-1056/27/3/034206  Published: MAR 2018  </w:t>
      </w:r>
    </w:p>
    <w:p w:rsidR="001B6390" w:rsidRPr="00D94591" w:rsidRDefault="001B6390" w:rsidP="001B6390">
      <w:pPr>
        <w:rPr>
          <w:szCs w:val="21"/>
        </w:rPr>
      </w:pPr>
      <w:r w:rsidRPr="00D94591">
        <w:rPr>
          <w:szCs w:val="21"/>
        </w:rPr>
        <w:t>Accession Number: WOS:000428440600006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Cai-Ping; Xia, Chang-Long; Jia, Xiang-Fu; Miao, Xiang-Yang] Shanxi Normal Univ, Coll Phys &amp; Informat Engn, Linfen 041004, Peoples R China. </w:t>
      </w:r>
    </w:p>
    <w:p w:rsidR="001B6390" w:rsidRPr="00D94591" w:rsidRDefault="001B6390" w:rsidP="001B6390">
      <w:pPr>
        <w:rPr>
          <w:szCs w:val="21"/>
        </w:rPr>
      </w:pPr>
      <w:r w:rsidRPr="00D94591">
        <w:rPr>
          <w:szCs w:val="21"/>
        </w:rPr>
        <w:t>[Zhang, Cai-Ping] Shanxi Normal Univ, Coll Chem &amp; Mat Sci, Linfen 041004, Peoples R China.</w:t>
      </w:r>
    </w:p>
    <w:p w:rsidR="001B6390" w:rsidRPr="00D94591" w:rsidRDefault="001B6390" w:rsidP="001B6390">
      <w:pPr>
        <w:rPr>
          <w:szCs w:val="21"/>
        </w:rPr>
      </w:pPr>
      <w:r w:rsidRPr="00D94591">
        <w:rPr>
          <w:szCs w:val="21"/>
        </w:rPr>
        <w:t>Reprint Address: Jia, XF; Miao, XY (reprint author), Shanxi Normal Univ, Coll Phys &amp; Informat Engn, Linfen 041004, Peoples R China.</w:t>
      </w:r>
    </w:p>
    <w:p w:rsidR="001B6390" w:rsidRPr="00D94591" w:rsidRDefault="001B6390" w:rsidP="001B6390">
      <w:pPr>
        <w:rPr>
          <w:szCs w:val="21"/>
        </w:rPr>
      </w:pPr>
      <w:r w:rsidRPr="00D94591">
        <w:rPr>
          <w:szCs w:val="21"/>
        </w:rPr>
        <w:t>E-mail Addresses: jiaxf@dns.sxnu.edu.cn; sxxymiao@126.com</w:t>
      </w:r>
    </w:p>
    <w:p w:rsidR="001B6390" w:rsidRPr="00D94591" w:rsidRDefault="001B6390" w:rsidP="001B6390">
      <w:pPr>
        <w:rPr>
          <w:szCs w:val="21"/>
        </w:rPr>
      </w:pPr>
      <w:r w:rsidRPr="00D94591">
        <w:rPr>
          <w:szCs w:val="21"/>
        </w:rPr>
        <w:t>IDS Number: GA6KA</w:t>
      </w:r>
    </w:p>
    <w:p w:rsidR="001B6390" w:rsidRPr="00D94591" w:rsidRDefault="001B6390" w:rsidP="001B6390">
      <w:pPr>
        <w:rPr>
          <w:szCs w:val="21"/>
        </w:rPr>
      </w:pPr>
      <w:r w:rsidRPr="00D94591">
        <w:rPr>
          <w:szCs w:val="21"/>
        </w:rPr>
        <w:t>ISSN: 1674-1056</w:t>
      </w:r>
    </w:p>
    <w:p w:rsidR="001B6390" w:rsidRPr="00D94591" w:rsidRDefault="001B6390" w:rsidP="001B6390">
      <w:pPr>
        <w:rPr>
          <w:szCs w:val="21"/>
        </w:rPr>
      </w:pPr>
      <w:r w:rsidRPr="00D94591">
        <w:rPr>
          <w:szCs w:val="21"/>
        </w:rPr>
        <w:t>eISSN: 1741-4199</w:t>
      </w:r>
    </w:p>
    <w:p w:rsidR="001B6390" w:rsidRPr="00D94591" w:rsidRDefault="001B6390" w:rsidP="001B6390">
      <w:pPr>
        <w:rPr>
          <w:szCs w:val="21"/>
        </w:rPr>
      </w:pPr>
      <w:r w:rsidRPr="00D94591">
        <w:rPr>
          <w:szCs w:val="21"/>
        </w:rPr>
        <w:t>Record 180 of 273</w:t>
      </w:r>
    </w:p>
    <w:p w:rsidR="001B6390" w:rsidRPr="00D94591" w:rsidRDefault="001B6390" w:rsidP="001B6390">
      <w:pPr>
        <w:rPr>
          <w:szCs w:val="21"/>
        </w:rPr>
      </w:pPr>
      <w:r w:rsidRPr="00D94591">
        <w:rPr>
          <w:szCs w:val="21"/>
        </w:rPr>
        <w:t>Title: Enhanced second harmonic generation in a two-dimensional optical micro-cavity</w:t>
      </w:r>
    </w:p>
    <w:p w:rsidR="001B6390" w:rsidRPr="00D94591" w:rsidRDefault="001B6390" w:rsidP="001B6390">
      <w:pPr>
        <w:rPr>
          <w:szCs w:val="21"/>
        </w:rPr>
      </w:pPr>
      <w:r w:rsidRPr="00D94591">
        <w:rPr>
          <w:szCs w:val="21"/>
        </w:rPr>
        <w:t>Author(s): Zhang, JJ (Zhang, Jian-Jun); Wang, HF (Wang, Hui-Fang); Hou, JH (Hou, Jun-Hua)</w:t>
      </w:r>
    </w:p>
    <w:p w:rsidR="001B6390" w:rsidRPr="00D94591" w:rsidRDefault="001B6390" w:rsidP="001B6390">
      <w:pPr>
        <w:rPr>
          <w:szCs w:val="21"/>
        </w:rPr>
      </w:pPr>
      <w:r w:rsidRPr="00D94591">
        <w:rPr>
          <w:szCs w:val="21"/>
        </w:rPr>
        <w:t xml:space="preserve">Source: CHINESE PHYSICS B  Volume: 27  Issue: 3  Article Number: 034207  DOI: 10.1088/1674-1056/27/3/034207  Published: MAR 2018  </w:t>
      </w:r>
    </w:p>
    <w:p w:rsidR="001B6390" w:rsidRPr="00D94591" w:rsidRDefault="001B6390" w:rsidP="001B6390">
      <w:pPr>
        <w:rPr>
          <w:szCs w:val="21"/>
        </w:rPr>
      </w:pPr>
      <w:r w:rsidRPr="00D94591">
        <w:rPr>
          <w:szCs w:val="21"/>
        </w:rPr>
        <w:t>Accession Number: WOS:000428440600007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[Zhang, Jian-Jun; Wang, Hui-Fang; Hou, Jun-Hua] Shanxi Normal Univ, Sch Phys &amp; Informat Sci, Linfen 041004, Peoples R China.</w:t>
      </w:r>
    </w:p>
    <w:p w:rsidR="001B6390" w:rsidRPr="00D94591" w:rsidRDefault="001B6390" w:rsidP="001B6390">
      <w:pPr>
        <w:rPr>
          <w:szCs w:val="21"/>
        </w:rPr>
      </w:pPr>
      <w:r w:rsidRPr="00D94591">
        <w:rPr>
          <w:szCs w:val="21"/>
        </w:rPr>
        <w:t>Reprint Address: Zhang, JJ (reprint author), Shanxi Normal Univ, Sch Phys &amp; Informat Sci, Linfen 041004, Peoples R China.</w:t>
      </w:r>
    </w:p>
    <w:p w:rsidR="001B6390" w:rsidRPr="00D94591" w:rsidRDefault="001B6390" w:rsidP="001B6390">
      <w:pPr>
        <w:rPr>
          <w:szCs w:val="21"/>
        </w:rPr>
      </w:pPr>
      <w:r w:rsidRPr="00D94591">
        <w:rPr>
          <w:szCs w:val="21"/>
        </w:rPr>
        <w:t>E-mail Addresses: jjzhangphys@163.com</w:t>
      </w:r>
    </w:p>
    <w:p w:rsidR="001B6390" w:rsidRPr="00D94591" w:rsidRDefault="001B6390" w:rsidP="001B6390">
      <w:pPr>
        <w:rPr>
          <w:szCs w:val="21"/>
        </w:rPr>
      </w:pPr>
      <w:r w:rsidRPr="00D94591">
        <w:rPr>
          <w:szCs w:val="21"/>
        </w:rPr>
        <w:t>IDS Number: GA6KA</w:t>
      </w:r>
    </w:p>
    <w:p w:rsidR="001B6390" w:rsidRPr="00D94591" w:rsidRDefault="001B6390" w:rsidP="001B6390">
      <w:pPr>
        <w:rPr>
          <w:szCs w:val="21"/>
        </w:rPr>
      </w:pPr>
      <w:r w:rsidRPr="00D94591">
        <w:rPr>
          <w:szCs w:val="21"/>
        </w:rPr>
        <w:lastRenderedPageBreak/>
        <w:t>ISSN: 1674-1056</w:t>
      </w:r>
    </w:p>
    <w:p w:rsidR="001B6390" w:rsidRDefault="001B6390" w:rsidP="001B6390">
      <w:pPr>
        <w:rPr>
          <w:szCs w:val="21"/>
        </w:rPr>
      </w:pPr>
      <w:r w:rsidRPr="00D94591">
        <w:rPr>
          <w:szCs w:val="21"/>
        </w:rPr>
        <w:t>eISSN: 1741-4199</w:t>
      </w:r>
    </w:p>
    <w:p w:rsidR="001B6390" w:rsidRPr="00D94591" w:rsidRDefault="001B6390" w:rsidP="001B6390">
      <w:pPr>
        <w:rPr>
          <w:szCs w:val="21"/>
        </w:rPr>
      </w:pPr>
    </w:p>
    <w:p w:rsidR="001B6390" w:rsidRPr="00D94591" w:rsidRDefault="001B6390" w:rsidP="001B6390">
      <w:pPr>
        <w:rPr>
          <w:szCs w:val="21"/>
        </w:rPr>
      </w:pPr>
      <w:r w:rsidRPr="00D94591">
        <w:rPr>
          <w:szCs w:val="21"/>
        </w:rPr>
        <w:t>Record 181 of 273</w:t>
      </w:r>
    </w:p>
    <w:p w:rsidR="001B6390" w:rsidRPr="00D94591" w:rsidRDefault="001B6390" w:rsidP="001B6390">
      <w:pPr>
        <w:rPr>
          <w:szCs w:val="21"/>
        </w:rPr>
      </w:pPr>
      <w:r w:rsidRPr="00D94591">
        <w:rPr>
          <w:szCs w:val="21"/>
        </w:rPr>
        <w:t>Title: HISTOCHEMISTRY AND EXTRACTION OF CRASSULA OVATA (MILL.) DRUCE POLYSACCHARIDES</w:t>
      </w:r>
    </w:p>
    <w:p w:rsidR="001B6390" w:rsidRPr="00D94591" w:rsidRDefault="001B6390" w:rsidP="001B6390">
      <w:pPr>
        <w:rPr>
          <w:szCs w:val="21"/>
        </w:rPr>
      </w:pPr>
      <w:r w:rsidRPr="00D94591">
        <w:rPr>
          <w:szCs w:val="21"/>
        </w:rPr>
        <w:t>Author(s): Zhao, M (Zhao, Meng); Kang, J (Kang, Jing); Zhao, YT (Zhao, Yating); Wu, SP (Wu, Shupeng)</w:t>
      </w:r>
    </w:p>
    <w:p w:rsidR="001B6390" w:rsidRPr="00D94591" w:rsidRDefault="001B6390" w:rsidP="001B6390">
      <w:pPr>
        <w:rPr>
          <w:szCs w:val="21"/>
        </w:rPr>
      </w:pPr>
      <w:r w:rsidRPr="00D94591">
        <w:rPr>
          <w:szCs w:val="21"/>
        </w:rPr>
        <w:t xml:space="preserve">Source: BANGLADESH JOURNAL OF BOTANY  Volume: 47  Issue: 1  Pages: 9-15  Published: MAR 2018  </w:t>
      </w:r>
    </w:p>
    <w:p w:rsidR="001B6390" w:rsidRPr="00D94591" w:rsidRDefault="001B6390" w:rsidP="001B6390">
      <w:pPr>
        <w:rPr>
          <w:szCs w:val="21"/>
        </w:rPr>
      </w:pPr>
      <w:r w:rsidRPr="00D94591">
        <w:rPr>
          <w:szCs w:val="21"/>
        </w:rPr>
        <w:t>Accession Number: WOS:000428109400002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[Zhao, Meng; Kang, Jing; Zhao, Yating; Wu, Shupeng] Shanxi Normal Univ, Life Sci Coll, Linfen 041004, Peoples R China.</w:t>
      </w:r>
    </w:p>
    <w:p w:rsidR="001B6390" w:rsidRPr="00D94591" w:rsidRDefault="001B6390" w:rsidP="001B6390">
      <w:pPr>
        <w:rPr>
          <w:szCs w:val="21"/>
        </w:rPr>
      </w:pPr>
      <w:r w:rsidRPr="00D94591">
        <w:rPr>
          <w:szCs w:val="21"/>
        </w:rPr>
        <w:t>Reprint Address: Zhao, M (reprint author), Shanxi Normal Univ, Life Sci Coll, Linfen 041004, Peoples R China.</w:t>
      </w:r>
    </w:p>
    <w:p w:rsidR="001B6390" w:rsidRPr="00D94591" w:rsidRDefault="001B6390" w:rsidP="001B6390">
      <w:pPr>
        <w:rPr>
          <w:szCs w:val="21"/>
        </w:rPr>
      </w:pPr>
      <w:r w:rsidRPr="00D94591">
        <w:rPr>
          <w:szCs w:val="21"/>
        </w:rPr>
        <w:t>E-mail Addresses: zhaomeng@sxnu.edu.cn</w:t>
      </w:r>
    </w:p>
    <w:p w:rsidR="001B6390" w:rsidRPr="00D94591" w:rsidRDefault="001B6390" w:rsidP="001B6390">
      <w:pPr>
        <w:rPr>
          <w:szCs w:val="21"/>
        </w:rPr>
      </w:pPr>
      <w:r w:rsidRPr="00D94591">
        <w:rPr>
          <w:szCs w:val="21"/>
        </w:rPr>
        <w:t>IDS Number: GA1WX</w:t>
      </w:r>
    </w:p>
    <w:p w:rsidR="001B6390" w:rsidRPr="00D94591" w:rsidRDefault="001B6390" w:rsidP="001B6390">
      <w:pPr>
        <w:rPr>
          <w:szCs w:val="21"/>
        </w:rPr>
      </w:pPr>
      <w:r w:rsidRPr="00D94591">
        <w:rPr>
          <w:szCs w:val="21"/>
        </w:rPr>
        <w:t>ISSN: 0253-5416</w:t>
      </w:r>
    </w:p>
    <w:p w:rsidR="001B6390" w:rsidRDefault="001B6390" w:rsidP="001B6390">
      <w:pPr>
        <w:rPr>
          <w:szCs w:val="21"/>
        </w:rPr>
      </w:pPr>
      <w:r w:rsidRPr="00D94591">
        <w:rPr>
          <w:szCs w:val="21"/>
        </w:rPr>
        <w:t>eISSN: 2079-9926</w:t>
      </w:r>
    </w:p>
    <w:p w:rsidR="001B6390" w:rsidRPr="00D94591" w:rsidRDefault="001B6390" w:rsidP="001B6390">
      <w:pPr>
        <w:rPr>
          <w:szCs w:val="21"/>
        </w:rPr>
      </w:pPr>
    </w:p>
    <w:p w:rsidR="001B6390" w:rsidRPr="00D94591" w:rsidRDefault="001B6390" w:rsidP="001B6390">
      <w:pPr>
        <w:rPr>
          <w:szCs w:val="21"/>
        </w:rPr>
      </w:pPr>
      <w:r w:rsidRPr="00D94591">
        <w:rPr>
          <w:szCs w:val="21"/>
        </w:rPr>
        <w:t>Record 182 of 273</w:t>
      </w:r>
    </w:p>
    <w:p w:rsidR="001B6390" w:rsidRPr="00D94591" w:rsidRDefault="001B6390" w:rsidP="001B6390">
      <w:pPr>
        <w:rPr>
          <w:szCs w:val="21"/>
        </w:rPr>
      </w:pPr>
      <w:r w:rsidRPr="00D94591">
        <w:rPr>
          <w:szCs w:val="21"/>
        </w:rPr>
        <w:t>Title: Design of high-activity single-atom catalysts via n-p codoping</w:t>
      </w:r>
    </w:p>
    <w:p w:rsidR="001B6390" w:rsidRPr="00D94591" w:rsidRDefault="001B6390" w:rsidP="001B6390">
      <w:pPr>
        <w:rPr>
          <w:szCs w:val="21"/>
        </w:rPr>
      </w:pPr>
      <w:r w:rsidRPr="00D94591">
        <w:rPr>
          <w:szCs w:val="21"/>
        </w:rPr>
        <w:t>Author(s): Wang, XN (Wang, Xiaonan); Zhou, HY (Zhou, Haiyan); Zhang, XY (Zhang, Xiaoyang); Jia, JF (Jia, Jianfeng); Wu, HS (Wu, Haishun)</w:t>
      </w:r>
    </w:p>
    <w:p w:rsidR="001B6390" w:rsidRPr="00D94591" w:rsidRDefault="001B6390" w:rsidP="001B6390">
      <w:pPr>
        <w:rPr>
          <w:szCs w:val="21"/>
        </w:rPr>
      </w:pPr>
      <w:r w:rsidRPr="00D94591">
        <w:rPr>
          <w:szCs w:val="21"/>
        </w:rPr>
        <w:t xml:space="preserve">Source: APPLIED SURFACE SCIENCE  Volume: 433  Pages: 60-65  DOI: 10.1016/j.apsusc.2017.09.242  Published: MAR 1 2018  </w:t>
      </w:r>
    </w:p>
    <w:p w:rsidR="001B6390" w:rsidRPr="00D94591" w:rsidRDefault="001B6390" w:rsidP="001B6390">
      <w:pPr>
        <w:rPr>
          <w:szCs w:val="21"/>
        </w:rPr>
      </w:pPr>
      <w:r w:rsidRPr="00D94591">
        <w:rPr>
          <w:szCs w:val="21"/>
        </w:rPr>
        <w:t>Accession Number: WOS:000418883800008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Xiaonan; Zhou, Haiyan; Zhang, Xiaoyang; Jia, Jianfeng; Wu, Haishun] Shanxi Normal Univ, Key Lab Magnet Mol &amp; Magnet Informat Mat, Minist Educ, Linfen 041004, Peoples R China. </w:t>
      </w:r>
    </w:p>
    <w:p w:rsidR="001B6390" w:rsidRPr="00D94591" w:rsidRDefault="001B6390" w:rsidP="001B6390">
      <w:pPr>
        <w:rPr>
          <w:szCs w:val="21"/>
        </w:rPr>
      </w:pPr>
      <w:r w:rsidRPr="00D94591">
        <w:rPr>
          <w:szCs w:val="21"/>
        </w:rPr>
        <w:t>[Wang, Xiaonan; Zhou, Haiyan; Zhang, Xiaoyang; Jia, Jianfeng; Wu, Haishun] Shanxi Normal Univ, Sch Chem &amp; Mat Sci, Linfen, Peoples R China.</w:t>
      </w:r>
    </w:p>
    <w:p w:rsidR="001B6390" w:rsidRPr="00D94591" w:rsidRDefault="001B6390" w:rsidP="001B6390">
      <w:pPr>
        <w:rPr>
          <w:szCs w:val="21"/>
        </w:rPr>
      </w:pPr>
      <w:r w:rsidRPr="00D94591">
        <w:rPr>
          <w:szCs w:val="21"/>
        </w:rPr>
        <w:t>Reprint Address: Jia, JF; Wu, HS (reprint author), Shanxi Normal Univ, Key Lab Magnet Mol &amp; Magnet Informat Mat, Minist Educ, Linfen 041004, Peoples R China.</w:t>
      </w:r>
    </w:p>
    <w:p w:rsidR="001B6390" w:rsidRPr="00D94591" w:rsidRDefault="001B6390" w:rsidP="001B6390">
      <w:pPr>
        <w:rPr>
          <w:szCs w:val="21"/>
        </w:rPr>
      </w:pPr>
      <w:r w:rsidRPr="00D94591">
        <w:rPr>
          <w:szCs w:val="21"/>
        </w:rPr>
        <w:t>E-mail Addresses: jiajf@dns.sxnu.edu.cn; wuhs@sxnu.edu.cn</w:t>
      </w:r>
    </w:p>
    <w:p w:rsidR="001B6390" w:rsidRPr="00D94591" w:rsidRDefault="001B6390" w:rsidP="001B6390">
      <w:pPr>
        <w:rPr>
          <w:szCs w:val="21"/>
        </w:rPr>
      </w:pPr>
      <w:r w:rsidRPr="00D94591">
        <w:rPr>
          <w:szCs w:val="21"/>
        </w:rPr>
        <w:t>IDS Number: FR2FY</w:t>
      </w:r>
    </w:p>
    <w:p w:rsidR="001B6390" w:rsidRPr="00D94591" w:rsidRDefault="001B6390" w:rsidP="001B6390">
      <w:pPr>
        <w:rPr>
          <w:szCs w:val="21"/>
        </w:rPr>
      </w:pPr>
      <w:r w:rsidRPr="00D94591">
        <w:rPr>
          <w:szCs w:val="21"/>
        </w:rPr>
        <w:t>ISSN: 0169-4332</w:t>
      </w:r>
    </w:p>
    <w:p w:rsidR="001B6390" w:rsidRDefault="001B6390" w:rsidP="001B6390">
      <w:pPr>
        <w:rPr>
          <w:szCs w:val="21"/>
        </w:rPr>
      </w:pPr>
      <w:r w:rsidRPr="00D94591">
        <w:rPr>
          <w:szCs w:val="21"/>
        </w:rPr>
        <w:t>eISSN: 1873-5584</w:t>
      </w:r>
    </w:p>
    <w:p w:rsidR="001B6390" w:rsidRPr="00D94591" w:rsidRDefault="001B6390" w:rsidP="001B6390">
      <w:pPr>
        <w:rPr>
          <w:szCs w:val="21"/>
        </w:rPr>
      </w:pPr>
    </w:p>
    <w:p w:rsidR="001B6390" w:rsidRPr="00D94591" w:rsidRDefault="001B6390" w:rsidP="001B6390">
      <w:pPr>
        <w:rPr>
          <w:szCs w:val="21"/>
        </w:rPr>
      </w:pPr>
      <w:r w:rsidRPr="00D94591">
        <w:rPr>
          <w:szCs w:val="21"/>
        </w:rPr>
        <w:t>Record 183 of 273</w:t>
      </w:r>
    </w:p>
    <w:p w:rsidR="001B6390" w:rsidRPr="00D94591" w:rsidRDefault="001B6390" w:rsidP="001B6390">
      <w:pPr>
        <w:rPr>
          <w:szCs w:val="21"/>
        </w:rPr>
      </w:pPr>
      <w:r w:rsidRPr="00D94591">
        <w:rPr>
          <w:szCs w:val="21"/>
        </w:rPr>
        <w:lastRenderedPageBreak/>
        <w:t>Title: O-2 activation and CO oxidation on n-p codoped h-BN single-atom catalysts</w:t>
      </w:r>
    </w:p>
    <w:p w:rsidR="001B6390" w:rsidRPr="00D94591" w:rsidRDefault="001B6390" w:rsidP="001B6390">
      <w:pPr>
        <w:rPr>
          <w:szCs w:val="21"/>
        </w:rPr>
      </w:pPr>
      <w:r w:rsidRPr="00D94591">
        <w:rPr>
          <w:szCs w:val="21"/>
        </w:rPr>
        <w:t>Author(s): Wang, XN (Wang, Xiaonan); Yan, Z (Yan, Zhi); Zhou, HY (Zhou, Haiyan); Zhang, XY (Zhang, Xiaoyang); Jia, JF (Jia, Jianfeng); Wu, HS (Wu, Haishun)</w:t>
      </w:r>
    </w:p>
    <w:p w:rsidR="001B6390" w:rsidRPr="00D94591" w:rsidRDefault="001B6390" w:rsidP="001B6390">
      <w:pPr>
        <w:rPr>
          <w:szCs w:val="21"/>
        </w:rPr>
      </w:pPr>
      <w:r w:rsidRPr="00D94591">
        <w:rPr>
          <w:szCs w:val="21"/>
        </w:rPr>
        <w:t xml:space="preserve">Source: COMPUTATIONAL AND THEORETICAL CHEMISTRY  Volume: 1127  Pages: 31-36  DOI: 10.1016/j.comptc.2018.01.020  Published: MAR 1 2018  </w:t>
      </w:r>
    </w:p>
    <w:p w:rsidR="001B6390" w:rsidRPr="00D94591" w:rsidRDefault="001B6390" w:rsidP="001B6390">
      <w:pPr>
        <w:rPr>
          <w:szCs w:val="21"/>
        </w:rPr>
      </w:pPr>
      <w:r w:rsidRPr="00D94591">
        <w:rPr>
          <w:szCs w:val="21"/>
        </w:rPr>
        <w:t>Accession Number: WOS:000427101300005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Xiaonan; Yan, Zhi; Zhou, Haiyan; Zhang, Xiaoyang; Jia, Jianfeng; Wu, Haishun] Shanxi Normal Univ, Minist Educ, Key Lab Magnet Mol &amp; Magnet Informat Mat, Linfen 041004, Peoples R China. </w:t>
      </w:r>
    </w:p>
    <w:p w:rsidR="001B6390" w:rsidRPr="00D94591" w:rsidRDefault="001B6390" w:rsidP="001B6390">
      <w:pPr>
        <w:rPr>
          <w:szCs w:val="21"/>
        </w:rPr>
      </w:pPr>
      <w:r w:rsidRPr="00D94591">
        <w:rPr>
          <w:szCs w:val="21"/>
        </w:rPr>
        <w:t>[Wang, Xiaonan; Yan, Zhi; Zhou, Haiyan; Zhang, Xiaoyang; Jia, Jianfeng; Wu, Haishun] Shanxi Normal Univ, Sch Chem &amp; Mat Sci, Linfen, Peoples R China.</w:t>
      </w:r>
    </w:p>
    <w:p w:rsidR="001B6390" w:rsidRPr="00D94591" w:rsidRDefault="001B6390" w:rsidP="001B6390">
      <w:pPr>
        <w:rPr>
          <w:szCs w:val="21"/>
        </w:rPr>
      </w:pPr>
      <w:r w:rsidRPr="00D94591">
        <w:rPr>
          <w:szCs w:val="21"/>
        </w:rPr>
        <w:t>Reprint Address: Jia, JF; Wu, HS (reprint author), Shanxi Normal Univ, Minist Educ, Key Lab Magnet Mol &amp; Magnet Informat Mat, Linfen 041004, Peoples R China.</w:t>
      </w:r>
    </w:p>
    <w:p w:rsidR="001B6390" w:rsidRPr="00D94591" w:rsidRDefault="001B6390" w:rsidP="001B6390">
      <w:pPr>
        <w:rPr>
          <w:szCs w:val="21"/>
        </w:rPr>
      </w:pPr>
      <w:r w:rsidRPr="00D94591">
        <w:rPr>
          <w:szCs w:val="21"/>
        </w:rPr>
        <w:t>E-mail Addresses: jiajf@dns.sxnu.edu.cn; wuhs@sxnu.edu.cn</w:t>
      </w:r>
    </w:p>
    <w:p w:rsidR="001B6390" w:rsidRPr="00D94591" w:rsidRDefault="001B6390" w:rsidP="001B6390">
      <w:pPr>
        <w:rPr>
          <w:szCs w:val="21"/>
        </w:rPr>
      </w:pPr>
      <w:r w:rsidRPr="00D94591">
        <w:rPr>
          <w:szCs w:val="21"/>
        </w:rPr>
        <w:t>IDS Number: FY8GD</w:t>
      </w:r>
    </w:p>
    <w:p w:rsidR="001B6390" w:rsidRPr="00D94591" w:rsidRDefault="001B6390" w:rsidP="001B6390">
      <w:pPr>
        <w:rPr>
          <w:szCs w:val="21"/>
        </w:rPr>
      </w:pPr>
      <w:r w:rsidRPr="00D94591">
        <w:rPr>
          <w:szCs w:val="21"/>
        </w:rPr>
        <w:t>ISSN: 2210-271X</w:t>
      </w:r>
    </w:p>
    <w:p w:rsidR="001B6390" w:rsidRDefault="001B6390" w:rsidP="001B6390">
      <w:pPr>
        <w:rPr>
          <w:szCs w:val="21"/>
        </w:rPr>
      </w:pPr>
      <w:r w:rsidRPr="00D94591">
        <w:rPr>
          <w:szCs w:val="21"/>
        </w:rPr>
        <w:t>eISSN: 1872-7999</w:t>
      </w:r>
    </w:p>
    <w:p w:rsidR="001B6390" w:rsidRPr="00D94591" w:rsidRDefault="001B6390" w:rsidP="001B6390">
      <w:pPr>
        <w:rPr>
          <w:szCs w:val="21"/>
        </w:rPr>
      </w:pPr>
    </w:p>
    <w:p w:rsidR="001B6390" w:rsidRPr="00D94591" w:rsidRDefault="001B6390" w:rsidP="001B6390">
      <w:pPr>
        <w:rPr>
          <w:szCs w:val="21"/>
        </w:rPr>
      </w:pPr>
      <w:r w:rsidRPr="00D94591">
        <w:rPr>
          <w:szCs w:val="21"/>
        </w:rPr>
        <w:t>Record 184 of 273</w:t>
      </w:r>
    </w:p>
    <w:p w:rsidR="001B6390" w:rsidRPr="00D94591" w:rsidRDefault="001B6390" w:rsidP="001B6390">
      <w:pPr>
        <w:rPr>
          <w:szCs w:val="21"/>
        </w:rPr>
      </w:pPr>
      <w:r w:rsidRPr="00D94591">
        <w:rPr>
          <w:szCs w:val="21"/>
        </w:rPr>
        <w:t>Title: Crystal structure of cesium beryllophosphate, Be3Cs2P4O14</w:t>
      </w:r>
    </w:p>
    <w:p w:rsidR="001B6390" w:rsidRPr="00D94591" w:rsidRDefault="001B6390" w:rsidP="001B6390">
      <w:pPr>
        <w:rPr>
          <w:szCs w:val="21"/>
        </w:rPr>
      </w:pPr>
      <w:r w:rsidRPr="00D94591">
        <w:rPr>
          <w:szCs w:val="21"/>
        </w:rPr>
        <w:t>Author(s): Wang, F (Wang Fang); Chen, YG (Chen Yigang)</w:t>
      </w:r>
    </w:p>
    <w:p w:rsidR="001B6390" w:rsidRPr="00D94591" w:rsidRDefault="001B6390" w:rsidP="001B6390">
      <w:pPr>
        <w:rPr>
          <w:szCs w:val="21"/>
        </w:rPr>
      </w:pPr>
      <w:r w:rsidRPr="00D94591">
        <w:rPr>
          <w:szCs w:val="21"/>
        </w:rPr>
        <w:t xml:space="preserve">Source: ZEITSCHRIFT FUR KRISTALLOGRAPHIE-NEW CRYSTAL STRUCTURES  Volume: 233  Issue: 2  Pages: 287-288  DOI: 10.1515/ncrs-2017-0288  Published: MAR 2018  </w:t>
      </w:r>
    </w:p>
    <w:p w:rsidR="001B6390" w:rsidRPr="00D94591" w:rsidRDefault="001B6390" w:rsidP="001B6390">
      <w:pPr>
        <w:rPr>
          <w:szCs w:val="21"/>
        </w:rPr>
      </w:pPr>
      <w:r w:rsidRPr="00D94591">
        <w:rPr>
          <w:szCs w:val="21"/>
        </w:rPr>
        <w:t>Accession Number: WOS:000426930000043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Fang] Anyang Inst Technol, Dept Chem &amp; Environm Engn, Anyang 455000, Henan, Peoples R China. </w:t>
      </w:r>
    </w:p>
    <w:p w:rsidR="001B6390" w:rsidRPr="00D94591" w:rsidRDefault="001B6390" w:rsidP="001B6390">
      <w:pPr>
        <w:rPr>
          <w:szCs w:val="21"/>
        </w:rPr>
      </w:pPr>
      <w:r w:rsidRPr="00D94591">
        <w:rPr>
          <w:szCs w:val="21"/>
        </w:rPr>
        <w:t>[Chen Yigang] Shanxi Normal Univ, Sch Chem &amp; Mat Sci, Linfen 041004, Shanxi, Peoples R China.</w:t>
      </w:r>
    </w:p>
    <w:p w:rsidR="001B6390" w:rsidRPr="00D94591" w:rsidRDefault="001B6390" w:rsidP="001B6390">
      <w:pPr>
        <w:rPr>
          <w:szCs w:val="21"/>
        </w:rPr>
      </w:pPr>
      <w:r w:rsidRPr="00D94591">
        <w:rPr>
          <w:szCs w:val="21"/>
        </w:rPr>
        <w:t>Reprint Address: Wang, F (reprint author), Anyang Inst Technol, Dept Chem &amp; Environm Engn, Anyang 455000, Henan, Peoples R China.</w:t>
      </w:r>
    </w:p>
    <w:p w:rsidR="001B6390" w:rsidRPr="00D94591" w:rsidRDefault="001B6390" w:rsidP="001B6390">
      <w:pPr>
        <w:rPr>
          <w:szCs w:val="21"/>
        </w:rPr>
      </w:pPr>
      <w:r w:rsidRPr="00D94591">
        <w:rPr>
          <w:szCs w:val="21"/>
        </w:rPr>
        <w:t>E-mail Addresses: wfayit@163.com</w:t>
      </w:r>
    </w:p>
    <w:p w:rsidR="001B6390" w:rsidRPr="00D94591" w:rsidRDefault="001B6390" w:rsidP="001B6390">
      <w:pPr>
        <w:rPr>
          <w:szCs w:val="21"/>
        </w:rPr>
      </w:pPr>
      <w:r w:rsidRPr="00D94591">
        <w:rPr>
          <w:szCs w:val="21"/>
        </w:rPr>
        <w:t>IDS Number: FY6DB</w:t>
      </w:r>
    </w:p>
    <w:p w:rsidR="001B6390" w:rsidRDefault="001B6390" w:rsidP="001B6390">
      <w:pPr>
        <w:rPr>
          <w:szCs w:val="21"/>
        </w:rPr>
      </w:pPr>
      <w:r w:rsidRPr="00D94591">
        <w:rPr>
          <w:szCs w:val="21"/>
        </w:rPr>
        <w:t>ISSN: 1433-7266</w:t>
      </w:r>
    </w:p>
    <w:p w:rsidR="001B6390" w:rsidRPr="00D94591" w:rsidRDefault="001B6390" w:rsidP="001B6390">
      <w:pPr>
        <w:rPr>
          <w:szCs w:val="21"/>
        </w:rPr>
      </w:pPr>
    </w:p>
    <w:p w:rsidR="001B6390" w:rsidRPr="00D94591" w:rsidRDefault="001B6390" w:rsidP="001B6390">
      <w:pPr>
        <w:rPr>
          <w:szCs w:val="21"/>
        </w:rPr>
      </w:pPr>
      <w:r w:rsidRPr="00D94591">
        <w:rPr>
          <w:szCs w:val="21"/>
        </w:rPr>
        <w:t>Record 185 of 273</w:t>
      </w:r>
    </w:p>
    <w:p w:rsidR="001B6390" w:rsidRPr="00D94591" w:rsidRDefault="001B6390" w:rsidP="001B6390">
      <w:pPr>
        <w:rPr>
          <w:szCs w:val="21"/>
        </w:rPr>
      </w:pPr>
      <w:r w:rsidRPr="00D94591">
        <w:rPr>
          <w:szCs w:val="21"/>
        </w:rPr>
        <w:t>Title: Aptamer based fluorometric sulfamethazine assay based on the use of graphene oxide quantum dots</w:t>
      </w:r>
    </w:p>
    <w:p w:rsidR="001B6390" w:rsidRPr="00D94591" w:rsidRDefault="001B6390" w:rsidP="001B6390">
      <w:pPr>
        <w:rPr>
          <w:szCs w:val="21"/>
        </w:rPr>
      </w:pPr>
      <w:r w:rsidRPr="00D94591">
        <w:rPr>
          <w:szCs w:val="21"/>
        </w:rPr>
        <w:t>Author(s): He, YH (He, Yanhua); Zhang, BY (Zhang, Bingyan); Fan, ZF (Fan, Zhefeng)</w:t>
      </w:r>
    </w:p>
    <w:p w:rsidR="001B6390" w:rsidRPr="00D94591" w:rsidRDefault="001B6390" w:rsidP="001B6390">
      <w:pPr>
        <w:rPr>
          <w:szCs w:val="21"/>
        </w:rPr>
      </w:pPr>
      <w:r w:rsidRPr="00D94591">
        <w:rPr>
          <w:szCs w:val="21"/>
        </w:rPr>
        <w:t xml:space="preserve">Source: MICROCHIMICA ACTA  Volume: 185  Issue: 3  Article Number: UNSP 163  DOI: 10.1007/s00604-018-2695-8  Published: MAR 2018  </w:t>
      </w:r>
    </w:p>
    <w:p w:rsidR="001B6390" w:rsidRPr="00D94591" w:rsidRDefault="001B6390" w:rsidP="001B6390">
      <w:pPr>
        <w:rPr>
          <w:szCs w:val="21"/>
        </w:rPr>
      </w:pPr>
      <w:r w:rsidRPr="00D94591">
        <w:rPr>
          <w:szCs w:val="21"/>
        </w:rPr>
        <w:t>Accession Number: WOS:000426751800019</w:t>
      </w:r>
    </w:p>
    <w:p w:rsidR="001B6390" w:rsidRPr="00D94591" w:rsidRDefault="001B6390" w:rsidP="001B6390">
      <w:pPr>
        <w:rPr>
          <w:szCs w:val="21"/>
        </w:rPr>
      </w:pPr>
      <w:r w:rsidRPr="00D94591">
        <w:rPr>
          <w:szCs w:val="21"/>
        </w:rPr>
        <w:lastRenderedPageBreak/>
        <w:t>PubMed ID: 29594795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[He, Yanhua; Zhang, Bingyan; Fan, Zhefeng] Shanxi Normal Univ, Dept Chem, Linfen 041004, Peoples R China.</w:t>
      </w:r>
    </w:p>
    <w:p w:rsidR="001B6390" w:rsidRPr="00D94591" w:rsidRDefault="001B6390" w:rsidP="001B6390">
      <w:pPr>
        <w:rPr>
          <w:szCs w:val="21"/>
        </w:rPr>
      </w:pPr>
      <w:r w:rsidRPr="00D94591">
        <w:rPr>
          <w:szCs w:val="21"/>
        </w:rPr>
        <w:t>Reprint Address: Fan, ZF (reprint author), Shanxi Normal Univ, Dept Chem, Linfen 041004, Peoples R China.</w:t>
      </w:r>
    </w:p>
    <w:p w:rsidR="001B6390" w:rsidRPr="00D94591" w:rsidRDefault="001B6390" w:rsidP="001B6390">
      <w:pPr>
        <w:rPr>
          <w:szCs w:val="21"/>
        </w:rPr>
      </w:pPr>
      <w:r w:rsidRPr="00D94591">
        <w:rPr>
          <w:szCs w:val="21"/>
        </w:rPr>
        <w:t>E-mail Addresses: zhefengfan@126.com</w:t>
      </w:r>
    </w:p>
    <w:p w:rsidR="001B6390" w:rsidRPr="00D94591" w:rsidRDefault="001B6390" w:rsidP="001B6390">
      <w:pPr>
        <w:rPr>
          <w:szCs w:val="21"/>
        </w:rPr>
      </w:pPr>
      <w:r w:rsidRPr="00D94591">
        <w:rPr>
          <w:szCs w:val="21"/>
        </w:rPr>
        <w:t>IDS Number: FY3WM</w:t>
      </w:r>
    </w:p>
    <w:p w:rsidR="001B6390" w:rsidRPr="00D94591" w:rsidRDefault="001B6390" w:rsidP="001B6390">
      <w:pPr>
        <w:rPr>
          <w:szCs w:val="21"/>
        </w:rPr>
      </w:pPr>
      <w:r w:rsidRPr="00D94591">
        <w:rPr>
          <w:szCs w:val="21"/>
        </w:rPr>
        <w:t>ISSN: 0026-3672</w:t>
      </w:r>
    </w:p>
    <w:p w:rsidR="001B6390" w:rsidRDefault="001B6390" w:rsidP="001B6390">
      <w:pPr>
        <w:rPr>
          <w:szCs w:val="21"/>
        </w:rPr>
      </w:pPr>
      <w:r w:rsidRPr="00D94591">
        <w:rPr>
          <w:szCs w:val="21"/>
        </w:rPr>
        <w:t>eISSN: 1436-5073</w:t>
      </w:r>
    </w:p>
    <w:p w:rsidR="001B6390" w:rsidRPr="00D94591" w:rsidRDefault="001B6390" w:rsidP="001B6390">
      <w:pPr>
        <w:rPr>
          <w:szCs w:val="21"/>
        </w:rPr>
      </w:pPr>
    </w:p>
    <w:p w:rsidR="001B6390" w:rsidRPr="00D94591" w:rsidRDefault="001B6390" w:rsidP="001B6390">
      <w:pPr>
        <w:rPr>
          <w:szCs w:val="21"/>
        </w:rPr>
      </w:pPr>
      <w:r w:rsidRPr="00D94591">
        <w:rPr>
          <w:szCs w:val="21"/>
        </w:rPr>
        <w:t>Record 186 of 273</w:t>
      </w:r>
    </w:p>
    <w:p w:rsidR="001B6390" w:rsidRPr="00D94591" w:rsidRDefault="001B6390" w:rsidP="001B6390">
      <w:pPr>
        <w:rPr>
          <w:szCs w:val="21"/>
        </w:rPr>
      </w:pPr>
      <w:r w:rsidRPr="00D94591">
        <w:rPr>
          <w:szCs w:val="21"/>
        </w:rPr>
        <w:t>Title: A Classification of Orientably Edge-Transitive Circular Embeddings of</w:t>
      </w:r>
    </w:p>
    <w:p w:rsidR="001B6390" w:rsidRPr="00D94591" w:rsidRDefault="001B6390" w:rsidP="001B6390">
      <w:pPr>
        <w:rPr>
          <w:szCs w:val="21"/>
        </w:rPr>
      </w:pPr>
      <w:r w:rsidRPr="00D94591">
        <w:rPr>
          <w:szCs w:val="21"/>
        </w:rPr>
        <w:t>Author(s): Fan, WW (Fan, Wenwen); Li, CH (Li, Cai Heng); Qu, HP (Qu, Hai Peng)</w:t>
      </w:r>
    </w:p>
    <w:p w:rsidR="001B6390" w:rsidRPr="00D94591" w:rsidRDefault="001B6390" w:rsidP="001B6390">
      <w:pPr>
        <w:rPr>
          <w:szCs w:val="21"/>
        </w:rPr>
      </w:pPr>
      <w:r w:rsidRPr="00D94591">
        <w:rPr>
          <w:szCs w:val="21"/>
        </w:rPr>
        <w:t xml:space="preserve">Source: ANNALS OF COMBINATORICS  Volume: 22  Issue: 1  Pages: 135-146  DOI: 10.1007/s00026-018-0373-5  Published: MAR 2018  </w:t>
      </w:r>
    </w:p>
    <w:p w:rsidR="001B6390" w:rsidRPr="00D94591" w:rsidRDefault="001B6390" w:rsidP="001B6390">
      <w:pPr>
        <w:rPr>
          <w:szCs w:val="21"/>
        </w:rPr>
      </w:pPr>
      <w:r w:rsidRPr="00D94591">
        <w:rPr>
          <w:szCs w:val="21"/>
        </w:rPr>
        <w:t>Accession Number: WOS:000425946600005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[Fan, Wenwen] Yunnan Normal Univ, Sch Math, Kunming 650500, Yunnan, Peoples R China. </w:t>
      </w:r>
    </w:p>
    <w:p w:rsidR="001B6390" w:rsidRPr="00D94591" w:rsidRDefault="001B6390" w:rsidP="001B6390">
      <w:pPr>
        <w:rPr>
          <w:szCs w:val="21"/>
        </w:rPr>
      </w:pPr>
      <w:r w:rsidRPr="00D94591">
        <w:rPr>
          <w:szCs w:val="21"/>
        </w:rPr>
        <w:t xml:space="preserve">[Li, Cai Heng] South Univ Sci &amp; Technol, Dept Math, Shenzhen 518055, Guangdong, Peoples R China. </w:t>
      </w:r>
    </w:p>
    <w:p w:rsidR="001B6390" w:rsidRPr="00D94591" w:rsidRDefault="001B6390" w:rsidP="001B6390">
      <w:pPr>
        <w:rPr>
          <w:szCs w:val="21"/>
        </w:rPr>
      </w:pPr>
      <w:r w:rsidRPr="00D94591">
        <w:rPr>
          <w:szCs w:val="21"/>
        </w:rPr>
        <w:t>[Qu, Hai Peng] Shanxi Normal Univ, Sch Math, Linfeng 041004, Shanxi, Peoples R China.</w:t>
      </w:r>
    </w:p>
    <w:p w:rsidR="001B6390" w:rsidRPr="00D94591" w:rsidRDefault="001B6390" w:rsidP="001B6390">
      <w:pPr>
        <w:rPr>
          <w:szCs w:val="21"/>
        </w:rPr>
      </w:pPr>
      <w:r w:rsidRPr="00D94591">
        <w:rPr>
          <w:szCs w:val="21"/>
        </w:rPr>
        <w:t>Reprint Address: Fan, WW (reprint author), Yunnan Normal Univ, Sch Math, Kunming 650500, Yunnan, Peoples R China.</w:t>
      </w:r>
    </w:p>
    <w:p w:rsidR="001B6390" w:rsidRPr="00D94591" w:rsidRDefault="001B6390" w:rsidP="001B6390">
      <w:pPr>
        <w:rPr>
          <w:szCs w:val="21"/>
        </w:rPr>
      </w:pPr>
      <w:r w:rsidRPr="00D94591">
        <w:rPr>
          <w:szCs w:val="21"/>
        </w:rPr>
        <w:t>E-mail Addresses: fww0871@163.com; lich@sustc.edu.cn; orcawhale@163.com</w:t>
      </w:r>
    </w:p>
    <w:p w:rsidR="001B6390" w:rsidRPr="00D94591" w:rsidRDefault="001B6390" w:rsidP="001B6390">
      <w:pPr>
        <w:rPr>
          <w:szCs w:val="21"/>
        </w:rPr>
      </w:pPr>
      <w:r w:rsidRPr="00D94591">
        <w:rPr>
          <w:szCs w:val="21"/>
        </w:rPr>
        <w:t>IDS Number: FX3CE</w:t>
      </w:r>
    </w:p>
    <w:p w:rsidR="001B6390" w:rsidRPr="00D94591" w:rsidRDefault="001B6390" w:rsidP="001B6390">
      <w:pPr>
        <w:rPr>
          <w:szCs w:val="21"/>
        </w:rPr>
      </w:pPr>
      <w:r w:rsidRPr="00D94591">
        <w:rPr>
          <w:szCs w:val="21"/>
        </w:rPr>
        <w:t>ISSN: 0218-0006</w:t>
      </w:r>
    </w:p>
    <w:p w:rsidR="001B6390" w:rsidRDefault="001B6390" w:rsidP="001B6390">
      <w:pPr>
        <w:rPr>
          <w:szCs w:val="21"/>
        </w:rPr>
      </w:pPr>
      <w:r w:rsidRPr="00D94591">
        <w:rPr>
          <w:szCs w:val="21"/>
        </w:rPr>
        <w:t>eISSN: 0219-3094</w:t>
      </w:r>
    </w:p>
    <w:p w:rsidR="001B6390" w:rsidRDefault="001B6390" w:rsidP="001B6390">
      <w:pPr>
        <w:rPr>
          <w:szCs w:val="21"/>
        </w:rPr>
      </w:pPr>
    </w:p>
    <w:p w:rsidR="001B6390" w:rsidRPr="00D94591" w:rsidRDefault="001B6390" w:rsidP="001B6390">
      <w:pPr>
        <w:rPr>
          <w:szCs w:val="21"/>
        </w:rPr>
      </w:pPr>
      <w:r w:rsidRPr="00D94591">
        <w:rPr>
          <w:szCs w:val="21"/>
        </w:rPr>
        <w:t>Record 187 of 273</w:t>
      </w:r>
    </w:p>
    <w:p w:rsidR="001B6390" w:rsidRPr="00D94591" w:rsidRDefault="001B6390" w:rsidP="001B6390">
      <w:pPr>
        <w:rPr>
          <w:szCs w:val="21"/>
        </w:rPr>
      </w:pPr>
      <w:r w:rsidRPr="00D94591">
        <w:rPr>
          <w:szCs w:val="21"/>
        </w:rPr>
        <w:t>Title: (a,k)-Anonymous Scheme for Privacy-Preserving Data Collection in IoT-based Healthcare Services Systems</w:t>
      </w:r>
    </w:p>
    <w:p w:rsidR="001B6390" w:rsidRPr="00D94591" w:rsidRDefault="001B6390" w:rsidP="001B6390">
      <w:pPr>
        <w:rPr>
          <w:szCs w:val="21"/>
        </w:rPr>
      </w:pPr>
      <w:r w:rsidRPr="00D94591">
        <w:rPr>
          <w:szCs w:val="21"/>
        </w:rPr>
        <w:t>Author(s): Li, HT (Li, Hongtao); Guo, F (Guo, Feng); Zhang, WY (Zhang, Wenyin); Wang, J (Wang, Jie); Xing, JS (Xing, Jinsheng)</w:t>
      </w:r>
    </w:p>
    <w:p w:rsidR="001B6390" w:rsidRPr="00D94591" w:rsidRDefault="001B6390" w:rsidP="001B6390">
      <w:pPr>
        <w:rPr>
          <w:szCs w:val="21"/>
        </w:rPr>
      </w:pPr>
      <w:r w:rsidRPr="00D94591">
        <w:rPr>
          <w:szCs w:val="21"/>
        </w:rPr>
        <w:t xml:space="preserve">Source: JOURNAL OF MEDICAL SYSTEMS  Volume: 42  Issue: 3  Article Number: 56  DOI: 10.1007/s10916-018-0896-7  Published: MAR 2018  </w:t>
      </w:r>
    </w:p>
    <w:p w:rsidR="001B6390" w:rsidRPr="00D94591" w:rsidRDefault="001B6390" w:rsidP="001B6390">
      <w:pPr>
        <w:rPr>
          <w:szCs w:val="21"/>
        </w:rPr>
      </w:pPr>
      <w:r w:rsidRPr="00D94591">
        <w:rPr>
          <w:szCs w:val="21"/>
        </w:rPr>
        <w:t>Accession Number: WOS:000425666600008</w:t>
      </w:r>
    </w:p>
    <w:p w:rsidR="001B6390" w:rsidRPr="00D94591" w:rsidRDefault="001B6390" w:rsidP="001B6390">
      <w:pPr>
        <w:rPr>
          <w:szCs w:val="21"/>
        </w:rPr>
      </w:pPr>
      <w:r w:rsidRPr="00D94591">
        <w:rPr>
          <w:szCs w:val="21"/>
        </w:rPr>
        <w:t>PubMed ID: 29445952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Hongtao; Wang, Jie; Xing, Jinsheng] Shanxi Normal Univ, Coll Math &amp; Comp Sci, Linfen 041000, Peoples R China. </w:t>
      </w:r>
    </w:p>
    <w:p w:rsidR="001B6390" w:rsidRPr="00D94591" w:rsidRDefault="001B6390" w:rsidP="001B6390">
      <w:pPr>
        <w:rPr>
          <w:szCs w:val="21"/>
        </w:rPr>
      </w:pPr>
      <w:r w:rsidRPr="00D94591">
        <w:rPr>
          <w:szCs w:val="21"/>
        </w:rPr>
        <w:lastRenderedPageBreak/>
        <w:t>[Guo, Feng; Zhang, Wenyin] Linyi Univ, Sch Informat Sci &amp; Engn, Linyi 276000, Peoples R China.</w:t>
      </w:r>
    </w:p>
    <w:p w:rsidR="001B6390" w:rsidRPr="00D94591" w:rsidRDefault="001B6390" w:rsidP="001B6390">
      <w:pPr>
        <w:rPr>
          <w:szCs w:val="21"/>
        </w:rPr>
      </w:pPr>
      <w:r w:rsidRPr="00D94591">
        <w:rPr>
          <w:szCs w:val="21"/>
        </w:rPr>
        <w:t>Reprint Address: Guo, F (reprint author), Linyi Univ, Sch Informat Sci &amp; Engn, Linyi 276000, Peoples R China.</w:t>
      </w:r>
    </w:p>
    <w:p w:rsidR="001B6390" w:rsidRPr="00D94591" w:rsidRDefault="001B6390" w:rsidP="001B6390">
      <w:pPr>
        <w:rPr>
          <w:szCs w:val="21"/>
        </w:rPr>
      </w:pPr>
      <w:r w:rsidRPr="00D94591">
        <w:rPr>
          <w:szCs w:val="21"/>
        </w:rPr>
        <w:t>E-mail Addresses: caodi1314@163.com</w:t>
      </w:r>
    </w:p>
    <w:p w:rsidR="001B6390" w:rsidRPr="00D94591" w:rsidRDefault="001B6390" w:rsidP="001B6390">
      <w:pPr>
        <w:rPr>
          <w:szCs w:val="21"/>
        </w:rPr>
      </w:pPr>
      <w:r w:rsidRPr="00D94591">
        <w:rPr>
          <w:szCs w:val="21"/>
        </w:rPr>
        <w:t>IDS Number: FW9PC</w:t>
      </w:r>
    </w:p>
    <w:p w:rsidR="001B6390" w:rsidRPr="00D94591" w:rsidRDefault="001B6390" w:rsidP="001B6390">
      <w:pPr>
        <w:rPr>
          <w:szCs w:val="21"/>
        </w:rPr>
      </w:pPr>
      <w:r w:rsidRPr="00D94591">
        <w:rPr>
          <w:szCs w:val="21"/>
        </w:rPr>
        <w:t>ISSN: 0148-5598</w:t>
      </w:r>
    </w:p>
    <w:p w:rsidR="001B6390" w:rsidRDefault="001B6390" w:rsidP="001B6390">
      <w:pPr>
        <w:rPr>
          <w:szCs w:val="21"/>
        </w:rPr>
      </w:pPr>
      <w:r w:rsidRPr="00D94591">
        <w:rPr>
          <w:szCs w:val="21"/>
        </w:rPr>
        <w:t>eISSN: 1573-689X</w:t>
      </w:r>
    </w:p>
    <w:p w:rsidR="001B6390" w:rsidRPr="00D94591" w:rsidRDefault="001B6390" w:rsidP="001B6390">
      <w:pPr>
        <w:rPr>
          <w:szCs w:val="21"/>
        </w:rPr>
      </w:pPr>
    </w:p>
    <w:p w:rsidR="001B6390" w:rsidRPr="00D94591" w:rsidRDefault="001B6390" w:rsidP="001B6390">
      <w:pPr>
        <w:rPr>
          <w:szCs w:val="21"/>
        </w:rPr>
      </w:pPr>
      <w:r w:rsidRPr="00D94591">
        <w:rPr>
          <w:szCs w:val="21"/>
        </w:rPr>
        <w:t>Record 188 of 273</w:t>
      </w:r>
    </w:p>
    <w:p w:rsidR="001B6390" w:rsidRPr="00D94591" w:rsidRDefault="001B6390" w:rsidP="001B6390">
      <w:pPr>
        <w:rPr>
          <w:szCs w:val="21"/>
        </w:rPr>
      </w:pPr>
      <w:r w:rsidRPr="00D94591">
        <w:rPr>
          <w:szCs w:val="21"/>
        </w:rPr>
        <w:t>Title: Study on the volatilization inhibition performance and mechanism of monolayer during the leakage process of ammonia solution</w:t>
      </w:r>
    </w:p>
    <w:p w:rsidR="001B6390" w:rsidRPr="00D94591" w:rsidRDefault="001B6390" w:rsidP="001B6390">
      <w:pPr>
        <w:rPr>
          <w:szCs w:val="21"/>
        </w:rPr>
      </w:pPr>
      <w:r w:rsidRPr="00D94591">
        <w:rPr>
          <w:szCs w:val="21"/>
        </w:rPr>
        <w:t>Author(s): Yang, FM (Yang Fangming); Wu, Y (Wu Yan); Ma, LJ (Ma Lijuan)</w:t>
      </w:r>
    </w:p>
    <w:p w:rsidR="001B6390" w:rsidRPr="00D94591" w:rsidRDefault="001B6390" w:rsidP="001B6390">
      <w:pPr>
        <w:rPr>
          <w:szCs w:val="21"/>
        </w:rPr>
      </w:pPr>
      <w:r w:rsidRPr="00D94591">
        <w:rPr>
          <w:szCs w:val="21"/>
        </w:rPr>
        <w:t xml:space="preserve">Source: CANADIAN JOURNAL OF CHEMICAL ENGINEERING  Volume: 96  Issue: 3  Pages: 704-711  DOI: 10.1002/cjce.22960  Published: MAR 2018  </w:t>
      </w:r>
    </w:p>
    <w:p w:rsidR="001B6390" w:rsidRPr="00D94591" w:rsidRDefault="001B6390" w:rsidP="001B6390">
      <w:pPr>
        <w:rPr>
          <w:szCs w:val="21"/>
        </w:rPr>
      </w:pPr>
      <w:r w:rsidRPr="00D94591">
        <w:rPr>
          <w:szCs w:val="21"/>
        </w:rPr>
        <w:t>Accession Number: WOS:000424392800009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[Yang Fangming] Tianjin Univ, Sch Marine Sci &amp; Technol, Tianjin 300072, Peoples R China. </w:t>
      </w:r>
    </w:p>
    <w:p w:rsidR="001B6390" w:rsidRPr="00D94591" w:rsidRDefault="001B6390" w:rsidP="001B6390">
      <w:pPr>
        <w:rPr>
          <w:szCs w:val="21"/>
        </w:rPr>
      </w:pPr>
      <w:r w:rsidRPr="00D94591">
        <w:rPr>
          <w:szCs w:val="21"/>
        </w:rPr>
        <w:t xml:space="preserve">[Wu Yan] Tianjin Univ Sci &amp; Technol, Coll Chem Engn &amp; Mat Sci, Tianjin 300457, Peoples R China. </w:t>
      </w:r>
    </w:p>
    <w:p w:rsidR="001B6390" w:rsidRPr="00D94591" w:rsidRDefault="001B6390" w:rsidP="001B6390">
      <w:pPr>
        <w:rPr>
          <w:szCs w:val="21"/>
        </w:rPr>
      </w:pPr>
      <w:r w:rsidRPr="00D94591">
        <w:rPr>
          <w:szCs w:val="21"/>
        </w:rPr>
        <w:t>[Ma Lijuan] Shanxi Normal Univ, Sch Chem &amp; Mat Sci, Linfen 041000, Shanxi, Peoples R China.</w:t>
      </w:r>
    </w:p>
    <w:p w:rsidR="001B6390" w:rsidRPr="00D94591" w:rsidRDefault="001B6390" w:rsidP="001B6390">
      <w:pPr>
        <w:rPr>
          <w:szCs w:val="21"/>
        </w:rPr>
      </w:pPr>
      <w:r w:rsidRPr="00D94591">
        <w:rPr>
          <w:szCs w:val="21"/>
        </w:rPr>
        <w:t>Reprint Address: Wu, Y (reprint author), Tianjin Univ Sci &amp; Technol, Coll Chem Engn &amp; Mat Sci, Tianjin 300457, Peoples R China.</w:t>
      </w:r>
    </w:p>
    <w:p w:rsidR="001B6390" w:rsidRPr="00D94591" w:rsidRDefault="001B6390" w:rsidP="001B6390">
      <w:pPr>
        <w:rPr>
          <w:szCs w:val="21"/>
        </w:rPr>
      </w:pPr>
      <w:r w:rsidRPr="00D94591">
        <w:rPr>
          <w:szCs w:val="21"/>
        </w:rPr>
        <w:t>E-mail Addresses: wuyan_tust@163.com</w:t>
      </w:r>
    </w:p>
    <w:p w:rsidR="001B6390" w:rsidRPr="00D94591" w:rsidRDefault="001B6390" w:rsidP="001B6390">
      <w:pPr>
        <w:rPr>
          <w:szCs w:val="21"/>
        </w:rPr>
      </w:pPr>
      <w:r w:rsidRPr="00D94591">
        <w:rPr>
          <w:szCs w:val="21"/>
        </w:rPr>
        <w:t>IDS Number: FV2JS</w:t>
      </w:r>
    </w:p>
    <w:p w:rsidR="001B6390" w:rsidRPr="00D94591" w:rsidRDefault="001B6390" w:rsidP="001B6390">
      <w:pPr>
        <w:rPr>
          <w:szCs w:val="21"/>
        </w:rPr>
      </w:pPr>
      <w:r w:rsidRPr="00D94591">
        <w:rPr>
          <w:szCs w:val="21"/>
        </w:rPr>
        <w:t>ISSN: 0008-4034</w:t>
      </w:r>
    </w:p>
    <w:p w:rsidR="001B6390" w:rsidRDefault="001B6390" w:rsidP="001B6390">
      <w:pPr>
        <w:rPr>
          <w:szCs w:val="21"/>
        </w:rPr>
      </w:pPr>
      <w:r w:rsidRPr="00D94591">
        <w:rPr>
          <w:szCs w:val="21"/>
        </w:rPr>
        <w:t>eISSN: 1939-019X</w:t>
      </w:r>
    </w:p>
    <w:p w:rsidR="001B6390" w:rsidRPr="00D94591" w:rsidRDefault="001B6390" w:rsidP="001B6390">
      <w:pPr>
        <w:rPr>
          <w:szCs w:val="21"/>
        </w:rPr>
      </w:pPr>
    </w:p>
    <w:p w:rsidR="001B6390" w:rsidRPr="00D94591" w:rsidRDefault="001B6390" w:rsidP="001B6390">
      <w:pPr>
        <w:rPr>
          <w:szCs w:val="21"/>
        </w:rPr>
      </w:pPr>
      <w:r w:rsidRPr="00D94591">
        <w:rPr>
          <w:szCs w:val="21"/>
        </w:rPr>
        <w:t>Record 189 of 273</w:t>
      </w:r>
    </w:p>
    <w:p w:rsidR="001B6390" w:rsidRPr="00D94591" w:rsidRDefault="001B6390" w:rsidP="001B6390">
      <w:pPr>
        <w:rPr>
          <w:szCs w:val="21"/>
        </w:rPr>
      </w:pPr>
      <w:r w:rsidRPr="00D94591">
        <w:rPr>
          <w:szCs w:val="21"/>
        </w:rPr>
        <w:t>Title: Mesenchymal stem cells reverse high-fat diet-induced non-alcoholic fatty liver disease through suppression of CD4(+) T lymphocytes in mice</w:t>
      </w:r>
    </w:p>
    <w:p w:rsidR="001B6390" w:rsidRPr="00D94591" w:rsidRDefault="001B6390" w:rsidP="001B6390">
      <w:pPr>
        <w:rPr>
          <w:szCs w:val="21"/>
        </w:rPr>
      </w:pPr>
      <w:r w:rsidRPr="00D94591">
        <w:rPr>
          <w:szCs w:val="21"/>
        </w:rPr>
        <w:t>Author(s): Wang, HF (Wang, Huafeng); Zhang, H (Zhang, Huan); Huang, B (Huang, Biao); Miao, GL (Miao, Guolin); Yan, XY (Yan, Xiaoyan); Gao, G (Gao, Gang); Luo, YP (Luo, Yongping); Chen, HZ (Chen, Huize); Chen, W (Chen, Wei); Yang, LH (Yang, Luhong)</w:t>
      </w:r>
    </w:p>
    <w:p w:rsidR="001B6390" w:rsidRPr="00D94591" w:rsidRDefault="001B6390" w:rsidP="001B6390">
      <w:pPr>
        <w:rPr>
          <w:szCs w:val="21"/>
        </w:rPr>
      </w:pPr>
      <w:r w:rsidRPr="00D94591">
        <w:rPr>
          <w:szCs w:val="21"/>
        </w:rPr>
        <w:t xml:space="preserve">Source: MOLECULAR MEDICINE REPORTS  Volume: 17  Issue: 3  Pages: 3769-3774  DOI: 10.3892/mmr.2017.8326  Published: MAR 2018  </w:t>
      </w:r>
    </w:p>
    <w:p w:rsidR="001B6390" w:rsidRPr="00D94591" w:rsidRDefault="001B6390" w:rsidP="001B6390">
      <w:pPr>
        <w:rPr>
          <w:szCs w:val="21"/>
        </w:rPr>
      </w:pPr>
      <w:r w:rsidRPr="00D94591">
        <w:rPr>
          <w:szCs w:val="21"/>
        </w:rPr>
        <w:t>Accession Number: WOS:000424400000042</w:t>
      </w:r>
    </w:p>
    <w:p w:rsidR="001B6390" w:rsidRPr="00D94591" w:rsidRDefault="001B6390" w:rsidP="001B6390">
      <w:pPr>
        <w:rPr>
          <w:szCs w:val="21"/>
        </w:rPr>
      </w:pPr>
      <w:r w:rsidRPr="00D94591">
        <w:rPr>
          <w:szCs w:val="21"/>
        </w:rPr>
        <w:t>PubMed ID: 29286155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Huafeng; Yan, Xiaoyan; Gao, Gang; Luo, Yongping; Chen, Huize; Chen, Wei; Yang, Luhong] Shanxi Normal Univ, Modern Coll Arts &amp; Sci, 1 Gongyuan St, Linfen 041004, Shanxi, Peoples R China. </w:t>
      </w:r>
    </w:p>
    <w:p w:rsidR="001B6390" w:rsidRPr="00D94591" w:rsidRDefault="001B6390" w:rsidP="001B6390">
      <w:pPr>
        <w:rPr>
          <w:szCs w:val="21"/>
        </w:rPr>
      </w:pPr>
      <w:r w:rsidRPr="00D94591">
        <w:rPr>
          <w:szCs w:val="21"/>
        </w:rPr>
        <w:t xml:space="preserve">[Wang, Huafeng; Yan, Xiaoyan; Gao, Gang; Luo, Yongping; Chen, Huize; Chen, Wei; Yang, Luhong] Shanxi Normal Univ, Sch Life Sci, 1 Gongyuan St, Linfen 041004, Shanxi, Peoples R China. </w:t>
      </w:r>
    </w:p>
    <w:p w:rsidR="001B6390" w:rsidRPr="00D94591" w:rsidRDefault="001B6390" w:rsidP="001B6390">
      <w:pPr>
        <w:rPr>
          <w:szCs w:val="21"/>
        </w:rPr>
      </w:pPr>
      <w:r w:rsidRPr="00D94591">
        <w:rPr>
          <w:szCs w:val="21"/>
        </w:rPr>
        <w:lastRenderedPageBreak/>
        <w:t xml:space="preserve">[Huang, Biao; Miao, Guolin] Tianjin Med Univ, Res Ctr Basic Med Sci, Tianjin 300070, Peoples R China. </w:t>
      </w:r>
    </w:p>
    <w:p w:rsidR="001B6390" w:rsidRPr="00D94591" w:rsidRDefault="001B6390" w:rsidP="001B6390">
      <w:pPr>
        <w:rPr>
          <w:szCs w:val="21"/>
        </w:rPr>
      </w:pPr>
      <w:r w:rsidRPr="00D94591">
        <w:rPr>
          <w:szCs w:val="21"/>
        </w:rPr>
        <w:t xml:space="preserve">[Zhang, Huan] Tianjin Acad Tradit Chinese Med, Affiliated Hosp, Clin Lab, Tianjin 300120, Peoples R China. </w:t>
      </w:r>
    </w:p>
    <w:p w:rsidR="001B6390" w:rsidRPr="00D94591" w:rsidRDefault="001B6390" w:rsidP="001B6390">
      <w:pPr>
        <w:rPr>
          <w:szCs w:val="21"/>
        </w:rPr>
      </w:pPr>
      <w:r w:rsidRPr="00D94591">
        <w:rPr>
          <w:szCs w:val="21"/>
        </w:rPr>
        <w:t>[Huang, Biao] Epithelial Cell Biol Res Ctr, Minist Educ, Sch Biomed Sci, Key Lab Regenerat Med, Lo Kwee Seong Integrated Biomed Sci Bldg, Shatin 999077, Hong Kong, Peoples R China.</w:t>
      </w:r>
    </w:p>
    <w:p w:rsidR="001B6390" w:rsidRPr="00D94591" w:rsidRDefault="001B6390" w:rsidP="001B6390">
      <w:pPr>
        <w:rPr>
          <w:szCs w:val="21"/>
        </w:rPr>
      </w:pPr>
      <w:r w:rsidRPr="00D94591">
        <w:rPr>
          <w:szCs w:val="21"/>
        </w:rPr>
        <w:t>Reprint Address: Wang, HF; Yang, LH (reprint author), Shanxi Normal Univ, Modern Coll Arts &amp; Sci, 1 Gongyuan St, Linfen 041004, Shanxi, Peoples R China.</w:t>
      </w:r>
    </w:p>
    <w:p w:rsidR="001B6390" w:rsidRPr="00D94591" w:rsidRDefault="001B6390" w:rsidP="001B6390">
      <w:pPr>
        <w:rPr>
          <w:szCs w:val="21"/>
        </w:rPr>
      </w:pPr>
      <w:r w:rsidRPr="00D94591">
        <w:rPr>
          <w:szCs w:val="21"/>
        </w:rPr>
        <w:t>Wang, HF; Yang, LH (reprint author), Shanxi Normal Univ, Sch Life Sci, 1 Gongyuan St, Linfen 041004, Shanxi, Peoples R China.</w:t>
      </w:r>
    </w:p>
    <w:p w:rsidR="001B6390" w:rsidRPr="00D94591" w:rsidRDefault="001B6390" w:rsidP="001B6390">
      <w:pPr>
        <w:rPr>
          <w:szCs w:val="21"/>
        </w:rPr>
      </w:pPr>
      <w:r w:rsidRPr="00D94591">
        <w:rPr>
          <w:szCs w:val="21"/>
        </w:rPr>
        <w:t>E-mail Addresses: shilvshe@163.com; ylh1010309@126.com</w:t>
      </w:r>
    </w:p>
    <w:p w:rsidR="001B6390" w:rsidRPr="00D94591" w:rsidRDefault="001B6390" w:rsidP="001B6390">
      <w:pPr>
        <w:rPr>
          <w:szCs w:val="21"/>
        </w:rPr>
      </w:pPr>
      <w:r w:rsidRPr="00D94591">
        <w:rPr>
          <w:szCs w:val="21"/>
        </w:rPr>
        <w:t>IDS Number: FV2MB</w:t>
      </w:r>
    </w:p>
    <w:p w:rsidR="001B6390" w:rsidRPr="00D94591" w:rsidRDefault="001B6390" w:rsidP="001B6390">
      <w:pPr>
        <w:rPr>
          <w:szCs w:val="21"/>
        </w:rPr>
      </w:pPr>
      <w:r w:rsidRPr="00D94591">
        <w:rPr>
          <w:szCs w:val="21"/>
        </w:rPr>
        <w:t>ISSN: 1791-2997</w:t>
      </w:r>
    </w:p>
    <w:p w:rsidR="001B6390" w:rsidRDefault="001B6390" w:rsidP="001B6390">
      <w:pPr>
        <w:rPr>
          <w:szCs w:val="21"/>
        </w:rPr>
      </w:pPr>
      <w:r w:rsidRPr="00D94591">
        <w:rPr>
          <w:szCs w:val="21"/>
        </w:rPr>
        <w:t>eISSN: 1791-3004</w:t>
      </w:r>
    </w:p>
    <w:p w:rsidR="001B6390" w:rsidRPr="00D94591" w:rsidRDefault="001B6390" w:rsidP="001B6390">
      <w:pPr>
        <w:rPr>
          <w:szCs w:val="21"/>
        </w:rPr>
      </w:pPr>
    </w:p>
    <w:p w:rsidR="001B6390" w:rsidRPr="00D94591" w:rsidRDefault="001B6390" w:rsidP="001B6390">
      <w:pPr>
        <w:rPr>
          <w:szCs w:val="21"/>
        </w:rPr>
      </w:pPr>
      <w:r w:rsidRPr="00D94591">
        <w:rPr>
          <w:szCs w:val="21"/>
        </w:rPr>
        <w:t>Record 190 of 273</w:t>
      </w:r>
    </w:p>
    <w:p w:rsidR="001B6390" w:rsidRPr="00D94591" w:rsidRDefault="001B6390" w:rsidP="001B6390">
      <w:pPr>
        <w:rPr>
          <w:szCs w:val="21"/>
        </w:rPr>
      </w:pPr>
      <w:r w:rsidRPr="00D94591">
        <w:rPr>
          <w:szCs w:val="21"/>
        </w:rPr>
        <w:t>Title: Growth control, interface behavior, band alignment, and potential device applications of 2D lateral heterostructures</w:t>
      </w:r>
    </w:p>
    <w:p w:rsidR="001B6390" w:rsidRPr="00D94591" w:rsidRDefault="001B6390" w:rsidP="001B6390">
      <w:pPr>
        <w:rPr>
          <w:szCs w:val="21"/>
        </w:rPr>
      </w:pPr>
      <w:r w:rsidRPr="00D94591">
        <w:rPr>
          <w:szCs w:val="21"/>
        </w:rPr>
        <w:t>Author(s): Zhao, JJ (Zhao, Jijun); Cheng, K (Cheng, Kai); Han, NN (Han, Nannan); Zhang, JF (Zhang, Junfeng)</w:t>
      </w:r>
    </w:p>
    <w:p w:rsidR="001B6390" w:rsidRPr="00D94591" w:rsidRDefault="001B6390" w:rsidP="001B6390">
      <w:pPr>
        <w:rPr>
          <w:szCs w:val="21"/>
        </w:rPr>
      </w:pPr>
      <w:r w:rsidRPr="00D94591">
        <w:rPr>
          <w:szCs w:val="21"/>
        </w:rPr>
        <w:t xml:space="preserve">Source: WILEY INTERDISCIPLINARY REVIEWS-COMPUTATIONAL MOLECULAR SCIENCE  Volume: 8  Issue: 2  Article Number: e1353  DOI: 10.1002/wcms.1353  Published: MAR-APR 2018  </w:t>
      </w:r>
    </w:p>
    <w:p w:rsidR="001B6390" w:rsidRPr="00D94591" w:rsidRDefault="001B6390" w:rsidP="001B6390">
      <w:pPr>
        <w:rPr>
          <w:szCs w:val="21"/>
        </w:rPr>
      </w:pPr>
      <w:r w:rsidRPr="00D94591">
        <w:rPr>
          <w:szCs w:val="21"/>
        </w:rPr>
        <w:t>Accession Number: WOS:000425172100005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Review</w:t>
      </w:r>
    </w:p>
    <w:p w:rsidR="001B6390" w:rsidRPr="00D94591" w:rsidRDefault="001B6390" w:rsidP="001B6390">
      <w:pPr>
        <w:rPr>
          <w:szCs w:val="21"/>
        </w:rPr>
      </w:pPr>
      <w:r w:rsidRPr="00D94591">
        <w:rPr>
          <w:szCs w:val="21"/>
        </w:rPr>
        <w:t xml:space="preserve">Addresses: [Zhao, Jijun; Cheng, Kai; Han, Nannan] Dalian Univ Technol, Key Lab Mat Modificat Laser Ion &amp; Electron Beams, Minist Educ, Dalian, Peoples R China. </w:t>
      </w:r>
    </w:p>
    <w:p w:rsidR="001B6390" w:rsidRPr="00D94591" w:rsidRDefault="001B6390" w:rsidP="001B6390">
      <w:pPr>
        <w:rPr>
          <w:szCs w:val="21"/>
        </w:rPr>
      </w:pPr>
      <w:r w:rsidRPr="00D94591">
        <w:rPr>
          <w:szCs w:val="21"/>
        </w:rPr>
        <w:t>[Zhang, Junfeng] Shanxi Normal Univ, Sch Phys &amp; Informat Engn, Linfen, Peoples R China.</w:t>
      </w:r>
    </w:p>
    <w:p w:rsidR="001B6390" w:rsidRPr="00D94591" w:rsidRDefault="001B6390" w:rsidP="001B6390">
      <w:pPr>
        <w:rPr>
          <w:szCs w:val="21"/>
        </w:rPr>
      </w:pPr>
      <w:r w:rsidRPr="00D94591">
        <w:rPr>
          <w:szCs w:val="21"/>
        </w:rPr>
        <w:t>Reprint Address: Zhao, JJ (reprint author), Dalian Univ Technol, Key Lab Mat Modificat Laser Ion &amp; Electron Beams, Minist Educ, Dalian, Peoples R China.</w:t>
      </w:r>
    </w:p>
    <w:p w:rsidR="001B6390" w:rsidRPr="00D94591" w:rsidRDefault="001B6390" w:rsidP="001B6390">
      <w:pPr>
        <w:rPr>
          <w:szCs w:val="21"/>
        </w:rPr>
      </w:pPr>
      <w:r w:rsidRPr="00D94591">
        <w:rPr>
          <w:szCs w:val="21"/>
        </w:rPr>
        <w:t>E-mail Addresses: zhaojj@dlut.edu.cn</w:t>
      </w:r>
    </w:p>
    <w:p w:rsidR="001B6390" w:rsidRPr="00D94591" w:rsidRDefault="001B6390" w:rsidP="001B6390">
      <w:pPr>
        <w:rPr>
          <w:szCs w:val="21"/>
        </w:rPr>
      </w:pPr>
      <w:r w:rsidRPr="00D94591">
        <w:rPr>
          <w:szCs w:val="21"/>
        </w:rPr>
        <w:t>IDS Number: FW2YR</w:t>
      </w:r>
    </w:p>
    <w:p w:rsidR="001B6390" w:rsidRPr="00D94591" w:rsidRDefault="001B6390" w:rsidP="001B6390">
      <w:pPr>
        <w:rPr>
          <w:szCs w:val="21"/>
        </w:rPr>
      </w:pPr>
      <w:r w:rsidRPr="00D94591">
        <w:rPr>
          <w:szCs w:val="21"/>
        </w:rPr>
        <w:t>ISSN: 1759-0876</w:t>
      </w:r>
    </w:p>
    <w:p w:rsidR="001B6390" w:rsidRDefault="001B6390" w:rsidP="001B6390">
      <w:pPr>
        <w:rPr>
          <w:szCs w:val="21"/>
        </w:rPr>
      </w:pPr>
      <w:r w:rsidRPr="00D94591">
        <w:rPr>
          <w:szCs w:val="21"/>
        </w:rPr>
        <w:t>eISSN: 1759-0884</w:t>
      </w:r>
    </w:p>
    <w:p w:rsidR="001B6390" w:rsidRPr="00D94591" w:rsidRDefault="001B6390" w:rsidP="001B6390">
      <w:pPr>
        <w:rPr>
          <w:szCs w:val="21"/>
        </w:rPr>
      </w:pPr>
    </w:p>
    <w:p w:rsidR="001B6390" w:rsidRPr="00D94591" w:rsidRDefault="001B6390" w:rsidP="001B6390">
      <w:pPr>
        <w:rPr>
          <w:szCs w:val="21"/>
        </w:rPr>
      </w:pPr>
      <w:r w:rsidRPr="00D94591">
        <w:rPr>
          <w:szCs w:val="21"/>
        </w:rPr>
        <w:t>Record 191 of 273</w:t>
      </w:r>
    </w:p>
    <w:p w:rsidR="001B6390" w:rsidRPr="00D94591" w:rsidRDefault="001B6390" w:rsidP="001B6390">
      <w:pPr>
        <w:rPr>
          <w:szCs w:val="21"/>
        </w:rPr>
      </w:pPr>
      <w:r w:rsidRPr="00D94591">
        <w:rPr>
          <w:szCs w:val="21"/>
        </w:rPr>
        <w:t>Title: Gene expression profile of Ralstonia Solanacearum for the rhizosphere ecological niche of Solanum tuberosum</w:t>
      </w:r>
    </w:p>
    <w:p w:rsidR="001B6390" w:rsidRPr="00D94591" w:rsidRDefault="001B6390" w:rsidP="001B6390">
      <w:pPr>
        <w:rPr>
          <w:szCs w:val="21"/>
        </w:rPr>
      </w:pPr>
      <w:r w:rsidRPr="00D94591">
        <w:rPr>
          <w:szCs w:val="21"/>
        </w:rPr>
        <w:t>Author(s): Duan, TT (Duan, Ting T.); Luo, YP (Luo, Yong P.); Kong, CY (Kong, Chao Y.); Gao, XD (Gao, Xiu D.); Zhao, X (Zhao, Xin); Gao, G (Gao, Gang)</w:t>
      </w:r>
    </w:p>
    <w:p w:rsidR="001B6390" w:rsidRPr="00D94591" w:rsidRDefault="001B6390" w:rsidP="001B6390">
      <w:pPr>
        <w:rPr>
          <w:szCs w:val="21"/>
        </w:rPr>
      </w:pPr>
      <w:r w:rsidRPr="00D94591">
        <w:rPr>
          <w:szCs w:val="21"/>
        </w:rPr>
        <w:t xml:space="preserve">Source: JOURNAL OF PHYTOPATHOLOGY  Volume: 166  Issue: 3  Pages: 151-160  DOI: 10.1111/jph.12671  Published: MAR 2018  </w:t>
      </w:r>
    </w:p>
    <w:p w:rsidR="001B6390" w:rsidRPr="00D94591" w:rsidRDefault="001B6390" w:rsidP="001B6390">
      <w:pPr>
        <w:rPr>
          <w:szCs w:val="21"/>
        </w:rPr>
      </w:pPr>
      <w:r w:rsidRPr="00D94591">
        <w:rPr>
          <w:szCs w:val="21"/>
        </w:rPr>
        <w:t>Accession Number: WOS:000424845100001</w:t>
      </w:r>
    </w:p>
    <w:p w:rsidR="001B6390" w:rsidRPr="00D94591" w:rsidRDefault="001B6390" w:rsidP="001B6390">
      <w:pPr>
        <w:rPr>
          <w:szCs w:val="21"/>
        </w:rPr>
      </w:pPr>
      <w:r w:rsidRPr="00D94591">
        <w:rPr>
          <w:szCs w:val="21"/>
        </w:rPr>
        <w:lastRenderedPageBreak/>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[Duan, Ting T.; Luo, Yong P.; Kong, Chao Y.; Gao, Xiu D.; Zhao, Xin; Gao, Gang] Shanxi Normal Univ, Coll Life Sci, Linfen, Peoples R China.</w:t>
      </w:r>
    </w:p>
    <w:p w:rsidR="001B6390" w:rsidRPr="00D94591" w:rsidRDefault="001B6390" w:rsidP="001B6390">
      <w:pPr>
        <w:rPr>
          <w:szCs w:val="21"/>
        </w:rPr>
      </w:pPr>
      <w:r w:rsidRPr="00D94591">
        <w:rPr>
          <w:szCs w:val="21"/>
        </w:rPr>
        <w:t>Reprint Address: Gao, G (reprint author), Shanxi Normal Univ, Coll Life Sci, Linfen, Peoples R China.</w:t>
      </w:r>
    </w:p>
    <w:p w:rsidR="001B6390" w:rsidRPr="00D94591" w:rsidRDefault="001B6390" w:rsidP="001B6390">
      <w:pPr>
        <w:rPr>
          <w:szCs w:val="21"/>
        </w:rPr>
      </w:pPr>
      <w:r w:rsidRPr="00D94591">
        <w:rPr>
          <w:szCs w:val="21"/>
        </w:rPr>
        <w:t>E-mail Addresses: ggsxnu@126.com</w:t>
      </w:r>
    </w:p>
    <w:p w:rsidR="001B6390" w:rsidRPr="00D94591" w:rsidRDefault="001B6390" w:rsidP="001B6390">
      <w:pPr>
        <w:rPr>
          <w:szCs w:val="21"/>
        </w:rPr>
      </w:pPr>
      <w:r w:rsidRPr="00D94591">
        <w:rPr>
          <w:szCs w:val="21"/>
        </w:rPr>
        <w:t>IDS Number: FV8OB</w:t>
      </w:r>
    </w:p>
    <w:p w:rsidR="001B6390" w:rsidRPr="00D94591" w:rsidRDefault="001B6390" w:rsidP="001B6390">
      <w:pPr>
        <w:rPr>
          <w:szCs w:val="21"/>
        </w:rPr>
      </w:pPr>
      <w:r w:rsidRPr="00D94591">
        <w:rPr>
          <w:szCs w:val="21"/>
        </w:rPr>
        <w:t>ISSN: 0931-1785</w:t>
      </w:r>
    </w:p>
    <w:p w:rsidR="001B6390" w:rsidRDefault="001B6390" w:rsidP="001B6390">
      <w:pPr>
        <w:rPr>
          <w:szCs w:val="21"/>
        </w:rPr>
      </w:pPr>
      <w:r w:rsidRPr="00D94591">
        <w:rPr>
          <w:szCs w:val="21"/>
        </w:rPr>
        <w:t>eISSN: 1439-0434</w:t>
      </w:r>
    </w:p>
    <w:p w:rsidR="001B6390" w:rsidRPr="00D94591" w:rsidRDefault="001B6390" w:rsidP="001B6390">
      <w:pPr>
        <w:rPr>
          <w:szCs w:val="21"/>
        </w:rPr>
      </w:pPr>
    </w:p>
    <w:p w:rsidR="001B6390" w:rsidRPr="00D94591" w:rsidRDefault="001B6390" w:rsidP="001B6390">
      <w:pPr>
        <w:rPr>
          <w:szCs w:val="21"/>
        </w:rPr>
      </w:pPr>
      <w:r w:rsidRPr="00D94591">
        <w:rPr>
          <w:szCs w:val="21"/>
        </w:rPr>
        <w:t>Record 192 of 273</w:t>
      </w:r>
    </w:p>
    <w:p w:rsidR="001B6390" w:rsidRPr="00D94591" w:rsidRDefault="001B6390" w:rsidP="001B6390">
      <w:pPr>
        <w:rPr>
          <w:szCs w:val="21"/>
        </w:rPr>
      </w:pPr>
      <w:r w:rsidRPr="00D94591">
        <w:rPr>
          <w:szCs w:val="21"/>
        </w:rPr>
        <w:t>Title: Functional soil organic matter fractions in response to long-term fertilization in upland and paddy systems in South China</w:t>
      </w:r>
    </w:p>
    <w:p w:rsidR="001B6390" w:rsidRPr="00D94591" w:rsidRDefault="001B6390" w:rsidP="001B6390">
      <w:pPr>
        <w:rPr>
          <w:szCs w:val="21"/>
        </w:rPr>
      </w:pPr>
      <w:r w:rsidRPr="00D94591">
        <w:rPr>
          <w:szCs w:val="21"/>
        </w:rPr>
        <w:t>Author(s): Yang, F (Yang, Fan); Tian, J (Tian, Jing); Meersmans, J (Meersmans, Jeroen); Fang, HJ (Fang, Huajun); Yang, H (Yang, Hao); Lou, YL (Lou, Yilai); Li, ZF (Li, Zhongfang); Liu, KL (Liu, Kailou); Zhou, Y (Zhou, Yi); Blagodatskaya, E (Blagodatskaya, Evgenia); Kuzyakov, Y (Kuzyakov, Yakov)</w:t>
      </w:r>
    </w:p>
    <w:p w:rsidR="001B6390" w:rsidRPr="00D94591" w:rsidRDefault="001B6390" w:rsidP="001B6390">
      <w:pPr>
        <w:rPr>
          <w:szCs w:val="21"/>
        </w:rPr>
      </w:pPr>
      <w:r w:rsidRPr="00D94591">
        <w:rPr>
          <w:szCs w:val="21"/>
        </w:rPr>
        <w:t xml:space="preserve">Source: CATENA  Volume: 162  Pages: 270-277  DOI: 10.1016/j.catena.2017.11.004  Published: MAR 2018  </w:t>
      </w:r>
    </w:p>
    <w:p w:rsidR="001B6390" w:rsidRPr="00D94591" w:rsidRDefault="001B6390" w:rsidP="001B6390">
      <w:pPr>
        <w:rPr>
          <w:szCs w:val="21"/>
        </w:rPr>
      </w:pPr>
      <w:r w:rsidRPr="00D94591">
        <w:rPr>
          <w:szCs w:val="21"/>
        </w:rPr>
        <w:t>Accession Number: WOS:000423004800025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[Yang, Fan; Zhou, Yi] Shanxi Normal Univ, Coll Geog Sci, Linfen 041000, Peoples R China. </w:t>
      </w:r>
    </w:p>
    <w:p w:rsidR="001B6390" w:rsidRPr="00D94591" w:rsidRDefault="001B6390" w:rsidP="001B6390">
      <w:pPr>
        <w:rPr>
          <w:szCs w:val="21"/>
        </w:rPr>
      </w:pPr>
      <w:r w:rsidRPr="00D94591">
        <w:rPr>
          <w:szCs w:val="21"/>
        </w:rPr>
        <w:t xml:space="preserve">[Yang, Fan; Tian, Jing; Fang, Huajun; Yang, Hao] Chinese Acad Sci, Inst Geog Sci &amp; Nat Resources Res, Key Lab Ecosyst Network Observat &amp; Modeling, Beijing 100101, Peoples R China. </w:t>
      </w:r>
    </w:p>
    <w:p w:rsidR="001B6390" w:rsidRPr="00D94591" w:rsidRDefault="001B6390" w:rsidP="001B6390">
      <w:pPr>
        <w:rPr>
          <w:szCs w:val="21"/>
        </w:rPr>
      </w:pPr>
      <w:r w:rsidRPr="00D94591">
        <w:rPr>
          <w:szCs w:val="21"/>
        </w:rPr>
        <w:t xml:space="preserve">[Meersmans, Jeroen] Cranfield Univ, Sch Water Energy &amp; Environm, Bedford MK43 0AL, England. </w:t>
      </w:r>
    </w:p>
    <w:p w:rsidR="001B6390" w:rsidRPr="00D94591" w:rsidRDefault="001B6390" w:rsidP="001B6390">
      <w:pPr>
        <w:rPr>
          <w:szCs w:val="21"/>
        </w:rPr>
      </w:pPr>
      <w:r w:rsidRPr="00D94591">
        <w:rPr>
          <w:szCs w:val="21"/>
        </w:rPr>
        <w:t xml:space="preserve">[Lou, Yilai] Chinese Acad Agr Sci, Inst Environm &amp; Sustainable Dev Agr, Beijing 100081, Peoples R China. </w:t>
      </w:r>
    </w:p>
    <w:p w:rsidR="001B6390" w:rsidRPr="00D94591" w:rsidRDefault="001B6390" w:rsidP="001B6390">
      <w:pPr>
        <w:rPr>
          <w:szCs w:val="21"/>
        </w:rPr>
      </w:pPr>
      <w:r w:rsidRPr="00D94591">
        <w:rPr>
          <w:szCs w:val="21"/>
        </w:rPr>
        <w:t xml:space="preserve">[Li, Zhongfang; Liu, Kailou] Natl Engn &amp; Technol Res Ctr Red Soil Improvement, Jiangxi Inst Red Soil, Nanchang 331717, Jiangxi, Peoples R China. </w:t>
      </w:r>
    </w:p>
    <w:p w:rsidR="001B6390" w:rsidRPr="00D94591" w:rsidRDefault="001B6390" w:rsidP="001B6390">
      <w:pPr>
        <w:rPr>
          <w:szCs w:val="21"/>
        </w:rPr>
      </w:pPr>
      <w:r w:rsidRPr="00D94591">
        <w:rPr>
          <w:szCs w:val="21"/>
        </w:rPr>
        <w:t xml:space="preserve">[Blagodatskaya, Evgenia] Inst Physicochem &amp; Biol Problems Soil Sci, Pushchino 142290, Russia. </w:t>
      </w:r>
    </w:p>
    <w:p w:rsidR="001B6390" w:rsidRPr="00D94591" w:rsidRDefault="001B6390" w:rsidP="001B6390">
      <w:pPr>
        <w:rPr>
          <w:szCs w:val="21"/>
        </w:rPr>
      </w:pPr>
      <w:r w:rsidRPr="00D94591">
        <w:rPr>
          <w:szCs w:val="21"/>
        </w:rPr>
        <w:t xml:space="preserve">[Blagodatskaya, Evgenia; Kuzyakov, Yakov] Univ Gottingen, Dept Soil Sci Temperate Ecosyst, D-37077 Gottingen, Germany. </w:t>
      </w:r>
    </w:p>
    <w:p w:rsidR="001B6390" w:rsidRPr="00D94591" w:rsidRDefault="001B6390" w:rsidP="001B6390">
      <w:pPr>
        <w:rPr>
          <w:szCs w:val="21"/>
        </w:rPr>
      </w:pPr>
      <w:r w:rsidRPr="00D94591">
        <w:rPr>
          <w:szCs w:val="21"/>
        </w:rPr>
        <w:t>[Kuzyakov, Yakov] Univ Gottingen, Dept Agr Soil Sci, D-37077 Gottingen, Germany.</w:t>
      </w:r>
    </w:p>
    <w:p w:rsidR="001B6390" w:rsidRPr="00D94591" w:rsidRDefault="001B6390" w:rsidP="001B6390">
      <w:pPr>
        <w:rPr>
          <w:szCs w:val="21"/>
        </w:rPr>
      </w:pPr>
      <w:r w:rsidRPr="00D94591">
        <w:rPr>
          <w:szCs w:val="21"/>
        </w:rPr>
        <w:t>Reprint Address: Tian, J (reprint author), Chinese Acad Sci, Inst Geog Sci &amp; Nat Resources Res, Key Lab Ecosyst Network Observat &amp; Modeling, Beijing 100101, Peoples R China.</w:t>
      </w:r>
    </w:p>
    <w:p w:rsidR="001B6390" w:rsidRPr="00D94591" w:rsidRDefault="001B6390" w:rsidP="001B6390">
      <w:pPr>
        <w:rPr>
          <w:szCs w:val="21"/>
        </w:rPr>
      </w:pPr>
      <w:r w:rsidRPr="00D94591">
        <w:rPr>
          <w:szCs w:val="21"/>
        </w:rPr>
        <w:t>Lou, YL (reprint author), Chinese Acad Agr Sci, Inst Environm &amp; Sustainable Dev Agr, Beijing 100081, Peoples R China.</w:t>
      </w:r>
    </w:p>
    <w:p w:rsidR="001B6390" w:rsidRPr="00D94591" w:rsidRDefault="001B6390" w:rsidP="001B6390">
      <w:pPr>
        <w:rPr>
          <w:szCs w:val="21"/>
        </w:rPr>
      </w:pPr>
      <w:r w:rsidRPr="00D94591">
        <w:rPr>
          <w:szCs w:val="21"/>
        </w:rPr>
        <w:t>E-mail Addresses: tianj@igsnrr.ac.cn; louyilai@caas.cn</w:t>
      </w:r>
    </w:p>
    <w:p w:rsidR="001B6390" w:rsidRPr="00D94591" w:rsidRDefault="001B6390" w:rsidP="001B6390">
      <w:pPr>
        <w:rPr>
          <w:szCs w:val="21"/>
        </w:rPr>
      </w:pPr>
      <w:r w:rsidRPr="00D94591">
        <w:rPr>
          <w:szCs w:val="21"/>
        </w:rPr>
        <w:t>IDS Number: FT2VT</w:t>
      </w:r>
    </w:p>
    <w:p w:rsidR="001B6390" w:rsidRPr="00D94591" w:rsidRDefault="001B6390" w:rsidP="001B6390">
      <w:pPr>
        <w:rPr>
          <w:szCs w:val="21"/>
        </w:rPr>
      </w:pPr>
      <w:r w:rsidRPr="00D94591">
        <w:rPr>
          <w:szCs w:val="21"/>
        </w:rPr>
        <w:t>ISSN: 0341-8162</w:t>
      </w:r>
    </w:p>
    <w:p w:rsidR="001B6390" w:rsidRDefault="001B6390" w:rsidP="001B6390">
      <w:pPr>
        <w:rPr>
          <w:szCs w:val="21"/>
        </w:rPr>
      </w:pPr>
      <w:r w:rsidRPr="00D94591">
        <w:rPr>
          <w:szCs w:val="21"/>
        </w:rPr>
        <w:t>eISSN: 1872-6887</w:t>
      </w:r>
      <w:r>
        <w:rPr>
          <w:szCs w:val="21"/>
        </w:rPr>
        <w:t>’</w:t>
      </w:r>
      <w:r>
        <w:rPr>
          <w:rFonts w:hint="eastAsia"/>
          <w:szCs w:val="21"/>
        </w:rPr>
        <w:t>'</w:t>
      </w:r>
    </w:p>
    <w:p w:rsidR="001B6390" w:rsidRPr="00D94591" w:rsidRDefault="001B6390" w:rsidP="001B6390">
      <w:pPr>
        <w:rPr>
          <w:szCs w:val="21"/>
        </w:rPr>
      </w:pPr>
    </w:p>
    <w:p w:rsidR="001B6390" w:rsidRPr="00D94591" w:rsidRDefault="001B6390" w:rsidP="001B6390">
      <w:pPr>
        <w:rPr>
          <w:szCs w:val="21"/>
        </w:rPr>
      </w:pPr>
      <w:r w:rsidRPr="00D94591">
        <w:rPr>
          <w:szCs w:val="21"/>
        </w:rPr>
        <w:t>Record 193 of 273</w:t>
      </w:r>
    </w:p>
    <w:p w:rsidR="001B6390" w:rsidRPr="00D94591" w:rsidRDefault="001B6390" w:rsidP="001B6390">
      <w:pPr>
        <w:rPr>
          <w:szCs w:val="21"/>
        </w:rPr>
      </w:pPr>
      <w:r w:rsidRPr="00D94591">
        <w:rPr>
          <w:szCs w:val="21"/>
        </w:rPr>
        <w:t xml:space="preserve">Title: A novel biosensor based on DNA hybridization for ultrasensitive detection of NOS terminator gene </w:t>
      </w:r>
      <w:r w:rsidRPr="00D94591">
        <w:rPr>
          <w:szCs w:val="21"/>
        </w:rPr>
        <w:lastRenderedPageBreak/>
        <w:t>sequences</w:t>
      </w:r>
    </w:p>
    <w:p w:rsidR="001B6390" w:rsidRPr="00D94591" w:rsidRDefault="001B6390" w:rsidP="001B6390">
      <w:pPr>
        <w:rPr>
          <w:szCs w:val="21"/>
        </w:rPr>
      </w:pPr>
      <w:r w:rsidRPr="00D94591">
        <w:rPr>
          <w:szCs w:val="21"/>
        </w:rPr>
        <w:t>Author(s): He, YH (He, Yanhua); Fan, ZF (Fan, Zhefeng)</w:t>
      </w:r>
    </w:p>
    <w:p w:rsidR="001B6390" w:rsidRPr="00D94591" w:rsidRDefault="001B6390" w:rsidP="001B6390">
      <w:pPr>
        <w:rPr>
          <w:szCs w:val="21"/>
        </w:rPr>
      </w:pPr>
      <w:r w:rsidRPr="00D94591">
        <w:rPr>
          <w:szCs w:val="21"/>
        </w:rPr>
        <w:t xml:space="preserve">Source: SENSORS AND ACTUATORS B-CHEMICAL  Volume: 257  Pages: 538-544  DOI: 10.1016/j.snb.2017.10.183  Published: MAR 2018  </w:t>
      </w:r>
    </w:p>
    <w:p w:rsidR="001B6390" w:rsidRPr="00D94591" w:rsidRDefault="001B6390" w:rsidP="001B6390">
      <w:pPr>
        <w:rPr>
          <w:szCs w:val="21"/>
        </w:rPr>
      </w:pPr>
      <w:r w:rsidRPr="00D94591">
        <w:rPr>
          <w:szCs w:val="21"/>
        </w:rPr>
        <w:t>Accession Number: WOS:000418868700060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[He, Yanhua; Fan, Zhefeng] Shanxi Normal Univ, Dept Chem, Linfen 041004, Peoples R China.</w:t>
      </w:r>
    </w:p>
    <w:p w:rsidR="001B6390" w:rsidRPr="00D94591" w:rsidRDefault="001B6390" w:rsidP="001B6390">
      <w:pPr>
        <w:rPr>
          <w:szCs w:val="21"/>
        </w:rPr>
      </w:pPr>
      <w:r w:rsidRPr="00D94591">
        <w:rPr>
          <w:szCs w:val="21"/>
        </w:rPr>
        <w:t>Reprint Address: Fan, ZF (reprint author), Shanxi Normal Univ, Dept Chem, Linfen 041004, Peoples R China.</w:t>
      </w:r>
    </w:p>
    <w:p w:rsidR="001B6390" w:rsidRPr="00D94591" w:rsidRDefault="001B6390" w:rsidP="001B6390">
      <w:pPr>
        <w:rPr>
          <w:szCs w:val="21"/>
        </w:rPr>
      </w:pPr>
      <w:r w:rsidRPr="00D94591">
        <w:rPr>
          <w:szCs w:val="21"/>
        </w:rPr>
        <w:t>E-mail Addresses: zhefengfan@126.com</w:t>
      </w:r>
    </w:p>
    <w:p w:rsidR="001B6390" w:rsidRPr="00D94591" w:rsidRDefault="001B6390" w:rsidP="001B6390">
      <w:pPr>
        <w:rPr>
          <w:szCs w:val="21"/>
        </w:rPr>
      </w:pPr>
      <w:r w:rsidRPr="00D94591">
        <w:rPr>
          <w:szCs w:val="21"/>
        </w:rPr>
        <w:t>IDS Number: FR2AG</w:t>
      </w:r>
    </w:p>
    <w:p w:rsidR="001B6390" w:rsidRDefault="001B6390" w:rsidP="001B6390">
      <w:pPr>
        <w:rPr>
          <w:szCs w:val="21"/>
        </w:rPr>
      </w:pPr>
      <w:r w:rsidRPr="00D94591">
        <w:rPr>
          <w:szCs w:val="21"/>
        </w:rPr>
        <w:t>ISSN: 0925-4005</w:t>
      </w:r>
    </w:p>
    <w:p w:rsidR="001B6390" w:rsidRPr="00D94591" w:rsidRDefault="001B6390" w:rsidP="001B6390">
      <w:pPr>
        <w:rPr>
          <w:szCs w:val="21"/>
        </w:rPr>
      </w:pPr>
    </w:p>
    <w:p w:rsidR="001B6390" w:rsidRPr="00D94591" w:rsidRDefault="001B6390" w:rsidP="001B6390">
      <w:pPr>
        <w:rPr>
          <w:szCs w:val="21"/>
        </w:rPr>
      </w:pPr>
      <w:r w:rsidRPr="00D94591">
        <w:rPr>
          <w:szCs w:val="21"/>
        </w:rPr>
        <w:t>Record 194 of 273</w:t>
      </w:r>
    </w:p>
    <w:p w:rsidR="001B6390" w:rsidRPr="00D94591" w:rsidRDefault="001B6390" w:rsidP="001B6390">
      <w:pPr>
        <w:rPr>
          <w:szCs w:val="21"/>
        </w:rPr>
      </w:pPr>
      <w:r w:rsidRPr="00D94591">
        <w:rPr>
          <w:szCs w:val="21"/>
        </w:rPr>
        <w:t>Title: Exonuclease I assisted fluorometric aptasensor for adenosine detection using 2-AP modified DNA</w:t>
      </w:r>
    </w:p>
    <w:p w:rsidR="001B6390" w:rsidRPr="00D94591" w:rsidRDefault="001B6390" w:rsidP="001B6390">
      <w:pPr>
        <w:rPr>
          <w:szCs w:val="21"/>
        </w:rPr>
      </w:pPr>
      <w:r w:rsidRPr="00D94591">
        <w:rPr>
          <w:szCs w:val="21"/>
        </w:rPr>
        <w:t>Author(s): Liu, HY (Liu, Haiyan); Bai, YF (Bai, Yunfeng); Qin, J (Qin, Jun); Wang, HY (Wang, Haiyan); Wang, YZ (Wang, Yuzhen); Chen, ZZ (Chen, Zezhong); Feng, F (Feng, Feng)</w:t>
      </w:r>
    </w:p>
    <w:p w:rsidR="001B6390" w:rsidRPr="00D94591" w:rsidRDefault="001B6390" w:rsidP="001B6390">
      <w:pPr>
        <w:rPr>
          <w:szCs w:val="21"/>
        </w:rPr>
      </w:pPr>
      <w:r w:rsidRPr="00D94591">
        <w:rPr>
          <w:szCs w:val="21"/>
        </w:rPr>
        <w:t xml:space="preserve">Source: SENSORS AND ACTUATORS B-CHEMICAL  Volume: 256  Pages: 413-419  DOI: 10.1016/j.snb.2017.10.117  Published: MAR 2018  </w:t>
      </w:r>
    </w:p>
    <w:p w:rsidR="001B6390" w:rsidRPr="00D94591" w:rsidRDefault="001B6390" w:rsidP="001B6390">
      <w:pPr>
        <w:rPr>
          <w:szCs w:val="21"/>
        </w:rPr>
      </w:pPr>
      <w:r w:rsidRPr="00D94591">
        <w:rPr>
          <w:szCs w:val="21"/>
        </w:rPr>
        <w:t>Accession Number: WOS:000414971100049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[Liu, Haiyan; Feng, Feng] Shanxi Normal Univ, Sch Chem &amp; Mat Sci, Linfen 041004, Peoples R China. </w:t>
      </w:r>
    </w:p>
    <w:p w:rsidR="001B6390" w:rsidRPr="00D94591" w:rsidRDefault="001B6390" w:rsidP="001B6390">
      <w:pPr>
        <w:rPr>
          <w:szCs w:val="21"/>
        </w:rPr>
      </w:pPr>
      <w:r w:rsidRPr="00D94591">
        <w:rPr>
          <w:szCs w:val="21"/>
        </w:rPr>
        <w:t>[Liu, Haiyan; Bai, Yunfeng; Qin, Jun; Wang, Haiyan; Wang, Yuzhen; Chen, Zezhong; Feng, Feng] Shanxi Datong Univ, Inst Organ Chem, Datong 037009, Peoples R China.</w:t>
      </w:r>
    </w:p>
    <w:p w:rsidR="001B6390" w:rsidRPr="00D94591" w:rsidRDefault="001B6390" w:rsidP="001B6390">
      <w:pPr>
        <w:rPr>
          <w:szCs w:val="21"/>
        </w:rPr>
      </w:pPr>
      <w:r w:rsidRPr="00D94591">
        <w:rPr>
          <w:szCs w:val="21"/>
        </w:rPr>
        <w:t>Reprint Address: Bai, YF; Feng, F (reprint author), Shanxi Datong Univ, Inst Organ Chem, Datong 037009, Peoples R China.</w:t>
      </w:r>
    </w:p>
    <w:p w:rsidR="001B6390" w:rsidRPr="00D94591" w:rsidRDefault="001B6390" w:rsidP="001B6390">
      <w:pPr>
        <w:rPr>
          <w:szCs w:val="21"/>
        </w:rPr>
      </w:pPr>
      <w:r w:rsidRPr="00D94591">
        <w:rPr>
          <w:szCs w:val="21"/>
        </w:rPr>
        <w:t>E-mail Addresses: baiyunfeng1130@126.com; feng-feng64@263.net</w:t>
      </w:r>
    </w:p>
    <w:p w:rsidR="001B6390" w:rsidRPr="00D94591" w:rsidRDefault="001B6390" w:rsidP="001B6390">
      <w:pPr>
        <w:rPr>
          <w:szCs w:val="21"/>
        </w:rPr>
      </w:pPr>
      <w:r w:rsidRPr="00D94591">
        <w:rPr>
          <w:szCs w:val="21"/>
        </w:rPr>
        <w:t>IDS Number: FM4GE</w:t>
      </w:r>
    </w:p>
    <w:p w:rsidR="001B6390" w:rsidRDefault="001B6390" w:rsidP="001B6390">
      <w:pPr>
        <w:rPr>
          <w:szCs w:val="21"/>
        </w:rPr>
      </w:pPr>
      <w:r w:rsidRPr="00D94591">
        <w:rPr>
          <w:szCs w:val="21"/>
        </w:rPr>
        <w:t>ISSN: 0925-4005</w:t>
      </w:r>
    </w:p>
    <w:p w:rsidR="001B6390" w:rsidRPr="00D94591" w:rsidRDefault="001B6390" w:rsidP="001B6390">
      <w:pPr>
        <w:rPr>
          <w:szCs w:val="21"/>
        </w:rPr>
      </w:pPr>
    </w:p>
    <w:p w:rsidR="001B6390" w:rsidRPr="00D94591" w:rsidRDefault="001B6390" w:rsidP="001B6390">
      <w:pPr>
        <w:rPr>
          <w:szCs w:val="21"/>
        </w:rPr>
      </w:pPr>
      <w:r w:rsidRPr="00D94591">
        <w:rPr>
          <w:szCs w:val="21"/>
        </w:rPr>
        <w:t>Record 195 of 273</w:t>
      </w:r>
    </w:p>
    <w:p w:rsidR="001B6390" w:rsidRPr="00D94591" w:rsidRDefault="001B6390" w:rsidP="001B6390">
      <w:pPr>
        <w:rPr>
          <w:szCs w:val="21"/>
        </w:rPr>
      </w:pPr>
      <w:r w:rsidRPr="00D94591">
        <w:rPr>
          <w:szCs w:val="21"/>
        </w:rPr>
        <w:t>Title: Electric field induced simultaneous change of transport and magnetic properties in multilayered NiOx/Pt nanowires</w:t>
      </w:r>
    </w:p>
    <w:p w:rsidR="001B6390" w:rsidRPr="00D94591" w:rsidRDefault="001B6390" w:rsidP="001B6390">
      <w:pPr>
        <w:rPr>
          <w:szCs w:val="21"/>
        </w:rPr>
      </w:pPr>
      <w:r w:rsidRPr="00D94591">
        <w:rPr>
          <w:szCs w:val="21"/>
        </w:rPr>
        <w:t>Author(s): Wang, LF (Wang, Lanfang); Li, XL (Li, Xiaoli); Xue, WH (Xue, Wuhong); Quan, ZY (Quan, Zhiyong); Qin, XF (Qin, Xiufang); Wang, F (Wang, Fang); Xu, XH (Xu, Xiaohong)</w:t>
      </w:r>
    </w:p>
    <w:p w:rsidR="001B6390" w:rsidRPr="00D94591" w:rsidRDefault="001B6390" w:rsidP="001B6390">
      <w:pPr>
        <w:rPr>
          <w:szCs w:val="21"/>
        </w:rPr>
      </w:pPr>
      <w:r w:rsidRPr="00D94591">
        <w:rPr>
          <w:szCs w:val="21"/>
        </w:rPr>
        <w:t xml:space="preserve">Source: JOURNAL OF MATERIALS CHEMISTRY C  Volume: 6  Issue: 8  Pages: 1996-2003  DOI: 10.1039/c7tc04620k  Published: FEB 28 2018  </w:t>
      </w:r>
    </w:p>
    <w:p w:rsidR="001B6390" w:rsidRPr="00D94591" w:rsidRDefault="001B6390" w:rsidP="001B6390">
      <w:pPr>
        <w:rPr>
          <w:szCs w:val="21"/>
        </w:rPr>
      </w:pPr>
      <w:r w:rsidRPr="00D94591">
        <w:rPr>
          <w:szCs w:val="21"/>
        </w:rPr>
        <w:t>Accession Number: WOS:000426483800012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lastRenderedPageBreak/>
        <w:t xml:space="preserve">Addresses: [Wang, Lanfang; Li, Xiaoli; Xue, Wuhong; Wang, Fang; Xu, Xiaohong] Shanxi Normal Univ, Sch Chem &amp; Mat Sci, Linfen 041004, Peoples R China. </w:t>
      </w:r>
    </w:p>
    <w:p w:rsidR="001B6390" w:rsidRPr="00D94591" w:rsidRDefault="001B6390" w:rsidP="001B6390">
      <w:pPr>
        <w:rPr>
          <w:szCs w:val="21"/>
        </w:rPr>
      </w:pPr>
      <w:r w:rsidRPr="00D94591">
        <w:rPr>
          <w:szCs w:val="21"/>
        </w:rPr>
        <w:t xml:space="preserve">[Wang, Lanfang; Li, Xiaoli; Xue, Wuhong; Wang, Fang; Xu, Xiaohong] Minist Educ, Key Lab Magnet Mol &amp; Magnet Informat Mat, Linfen 041004, Peoples R China. </w:t>
      </w:r>
    </w:p>
    <w:p w:rsidR="001B6390" w:rsidRPr="00D94591" w:rsidRDefault="001B6390" w:rsidP="001B6390">
      <w:pPr>
        <w:rPr>
          <w:szCs w:val="21"/>
        </w:rPr>
      </w:pPr>
      <w:r w:rsidRPr="00D94591">
        <w:rPr>
          <w:szCs w:val="21"/>
        </w:rPr>
        <w:t xml:space="preserve">[Wang, Lanfang; Li, Xiaoli; Xue, Wuhong; Quan, Zhiyong; Qin, Xiufang; Wang, Fang; Xu, Xiaohong] Shanxi Normal Univ, Res Inst Mat Sci, Linfen 041004, Peoples R China. </w:t>
      </w:r>
    </w:p>
    <w:p w:rsidR="001B6390" w:rsidRPr="00D94591" w:rsidRDefault="001B6390" w:rsidP="001B6390">
      <w:pPr>
        <w:rPr>
          <w:szCs w:val="21"/>
        </w:rPr>
      </w:pPr>
      <w:r w:rsidRPr="00D94591">
        <w:rPr>
          <w:szCs w:val="21"/>
        </w:rPr>
        <w:t>[Xu, Xiaohong] Collaborat Innovat Ctr Shanxi Adv Permanent Magne, Linfen 041004, Peoples R China.</w:t>
      </w:r>
    </w:p>
    <w:p w:rsidR="001B6390" w:rsidRPr="00D94591" w:rsidRDefault="001B6390" w:rsidP="001B6390">
      <w:pPr>
        <w:rPr>
          <w:szCs w:val="21"/>
        </w:rPr>
      </w:pPr>
      <w:r w:rsidRPr="00D94591">
        <w:rPr>
          <w:szCs w:val="21"/>
        </w:rPr>
        <w:t>Reprint Address: Xu, XH (reprint author), Shanxi Normal Univ, Sch Chem &amp; Mat Sci, Linfen 041004, Peoples R China.</w:t>
      </w:r>
    </w:p>
    <w:p w:rsidR="001B6390" w:rsidRPr="00D94591" w:rsidRDefault="001B6390" w:rsidP="001B6390">
      <w:pPr>
        <w:rPr>
          <w:szCs w:val="21"/>
        </w:rPr>
      </w:pPr>
      <w:r w:rsidRPr="00D94591">
        <w:rPr>
          <w:szCs w:val="21"/>
        </w:rPr>
        <w:t>Xu, XH (reprint author), Minist Educ, Key Lab Magnet Mol &amp; Magnet Informat Mat, Linfen 041004, Peoples R China.</w:t>
      </w:r>
    </w:p>
    <w:p w:rsidR="001B6390" w:rsidRPr="00D94591" w:rsidRDefault="001B6390" w:rsidP="001B6390">
      <w:pPr>
        <w:rPr>
          <w:szCs w:val="21"/>
        </w:rPr>
      </w:pPr>
      <w:r w:rsidRPr="00D94591">
        <w:rPr>
          <w:szCs w:val="21"/>
        </w:rPr>
        <w:t>Xu, XH (reprint author), Shanxi Normal Univ, Res Inst Mat Sci, Linfen 041004, Peoples R China.</w:t>
      </w:r>
    </w:p>
    <w:p w:rsidR="001B6390" w:rsidRPr="00D94591" w:rsidRDefault="001B6390" w:rsidP="001B6390">
      <w:pPr>
        <w:rPr>
          <w:szCs w:val="21"/>
        </w:rPr>
      </w:pPr>
      <w:r w:rsidRPr="00D94591">
        <w:rPr>
          <w:szCs w:val="21"/>
        </w:rPr>
        <w:t>Xu, XH (reprint author), Collaborat Innovat Ctr Shanxi Adv Permanent Magne, Linfen 041004, Peoples R China.</w:t>
      </w:r>
    </w:p>
    <w:p w:rsidR="001B6390" w:rsidRPr="00D94591" w:rsidRDefault="001B6390" w:rsidP="001B6390">
      <w:pPr>
        <w:rPr>
          <w:szCs w:val="21"/>
        </w:rPr>
      </w:pPr>
      <w:r w:rsidRPr="00D94591">
        <w:rPr>
          <w:szCs w:val="21"/>
        </w:rPr>
        <w:t>E-mail Addresses: xuxh@sxnu.edu.cn</w:t>
      </w:r>
    </w:p>
    <w:p w:rsidR="001B6390" w:rsidRPr="00D94591" w:rsidRDefault="001B6390" w:rsidP="001B6390">
      <w:pPr>
        <w:rPr>
          <w:szCs w:val="21"/>
        </w:rPr>
      </w:pPr>
      <w:r w:rsidRPr="00D94591">
        <w:rPr>
          <w:szCs w:val="21"/>
        </w:rPr>
        <w:t>IDS Number: FY0ES</w:t>
      </w:r>
    </w:p>
    <w:p w:rsidR="001B6390" w:rsidRPr="00D94591" w:rsidRDefault="001B6390" w:rsidP="001B6390">
      <w:pPr>
        <w:rPr>
          <w:szCs w:val="21"/>
        </w:rPr>
      </w:pPr>
      <w:r w:rsidRPr="00D94591">
        <w:rPr>
          <w:szCs w:val="21"/>
        </w:rPr>
        <w:t>ISSN: 2050-7526</w:t>
      </w:r>
    </w:p>
    <w:p w:rsidR="001B6390" w:rsidRDefault="001B6390" w:rsidP="001B6390">
      <w:pPr>
        <w:rPr>
          <w:szCs w:val="21"/>
        </w:rPr>
      </w:pPr>
      <w:r w:rsidRPr="00D94591">
        <w:rPr>
          <w:szCs w:val="21"/>
        </w:rPr>
        <w:t>eISSN: 2050-7534</w:t>
      </w:r>
    </w:p>
    <w:p w:rsidR="001B6390" w:rsidRPr="00D94591" w:rsidRDefault="001B6390" w:rsidP="001B6390">
      <w:pPr>
        <w:rPr>
          <w:szCs w:val="21"/>
        </w:rPr>
      </w:pPr>
    </w:p>
    <w:p w:rsidR="001B6390" w:rsidRPr="00D94591" w:rsidRDefault="001B6390" w:rsidP="001B6390">
      <w:pPr>
        <w:rPr>
          <w:szCs w:val="21"/>
        </w:rPr>
      </w:pPr>
      <w:r w:rsidRPr="00D94591">
        <w:rPr>
          <w:szCs w:val="21"/>
        </w:rPr>
        <w:t>Record 196 of 273</w:t>
      </w:r>
    </w:p>
    <w:p w:rsidR="001B6390" w:rsidRPr="00D94591" w:rsidRDefault="001B6390" w:rsidP="001B6390">
      <w:pPr>
        <w:rPr>
          <w:szCs w:val="21"/>
        </w:rPr>
      </w:pPr>
      <w:r w:rsidRPr="00D94591">
        <w:rPr>
          <w:szCs w:val="21"/>
        </w:rPr>
        <w:t>Title: Stability analysis of a disease resistance SEIRS model with nonlinear incidence rate</w:t>
      </w:r>
    </w:p>
    <w:p w:rsidR="001B6390" w:rsidRPr="00D94591" w:rsidRDefault="001B6390" w:rsidP="001B6390">
      <w:pPr>
        <w:rPr>
          <w:szCs w:val="21"/>
        </w:rPr>
      </w:pPr>
      <w:r w:rsidRPr="00D94591">
        <w:rPr>
          <w:szCs w:val="21"/>
        </w:rPr>
        <w:t>Author(s): Jia, JW (Jia, Jianwen); Xiao, J (Xiao, Jing)</w:t>
      </w:r>
    </w:p>
    <w:p w:rsidR="001B6390" w:rsidRPr="00D94591" w:rsidRDefault="001B6390" w:rsidP="001B6390">
      <w:pPr>
        <w:rPr>
          <w:szCs w:val="21"/>
        </w:rPr>
      </w:pPr>
      <w:r w:rsidRPr="00D94591">
        <w:rPr>
          <w:szCs w:val="21"/>
        </w:rPr>
        <w:t xml:space="preserve">Source: ADVANCES IN DIFFERENCE EQUATIONS  Article Number: 75  DOI: 10.1186/s13662-018-1494-1  Published: FEB 27 2018  </w:t>
      </w:r>
    </w:p>
    <w:p w:rsidR="001B6390" w:rsidRPr="00D94591" w:rsidRDefault="001B6390" w:rsidP="001B6390">
      <w:pPr>
        <w:rPr>
          <w:szCs w:val="21"/>
        </w:rPr>
      </w:pPr>
      <w:r w:rsidRPr="00D94591">
        <w:rPr>
          <w:szCs w:val="21"/>
        </w:rPr>
        <w:t>Accession Number: WOS:000426532300005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[Jia, Jianwen; Xiao, Jing] Shanxi Normal Univ, Sch Math &amp; Comp Sci, Linfen, Peoples R China.</w:t>
      </w:r>
    </w:p>
    <w:p w:rsidR="001B6390" w:rsidRPr="00D94591" w:rsidRDefault="001B6390" w:rsidP="001B6390">
      <w:pPr>
        <w:rPr>
          <w:szCs w:val="21"/>
        </w:rPr>
      </w:pPr>
      <w:r w:rsidRPr="00D94591">
        <w:rPr>
          <w:szCs w:val="21"/>
        </w:rPr>
        <w:t>Reprint Address: Jia, JW (reprint author), Shanxi Normal Univ, Sch Math &amp; Comp Sci, Linfen, Peoples R China.</w:t>
      </w:r>
    </w:p>
    <w:p w:rsidR="001B6390" w:rsidRPr="00D94591" w:rsidRDefault="001B6390" w:rsidP="001B6390">
      <w:pPr>
        <w:rPr>
          <w:szCs w:val="21"/>
        </w:rPr>
      </w:pPr>
      <w:r w:rsidRPr="00D94591">
        <w:rPr>
          <w:szCs w:val="21"/>
        </w:rPr>
        <w:t>E-mail Addresses: jiajw.2008@163.com</w:t>
      </w:r>
    </w:p>
    <w:p w:rsidR="001B6390" w:rsidRPr="00D94591" w:rsidRDefault="001B6390" w:rsidP="001B6390">
      <w:pPr>
        <w:rPr>
          <w:szCs w:val="21"/>
        </w:rPr>
      </w:pPr>
      <w:r w:rsidRPr="00D94591">
        <w:rPr>
          <w:szCs w:val="21"/>
        </w:rPr>
        <w:t>IDS Number: FY0WB</w:t>
      </w:r>
    </w:p>
    <w:p w:rsidR="001B6390" w:rsidRDefault="001B6390" w:rsidP="001B6390">
      <w:pPr>
        <w:rPr>
          <w:szCs w:val="21"/>
        </w:rPr>
      </w:pPr>
      <w:r w:rsidRPr="00D94591">
        <w:rPr>
          <w:szCs w:val="21"/>
        </w:rPr>
        <w:t>ISSN: 1687-1847</w:t>
      </w:r>
    </w:p>
    <w:p w:rsidR="001B6390" w:rsidRPr="00D94591" w:rsidRDefault="001B6390" w:rsidP="001B6390">
      <w:pPr>
        <w:rPr>
          <w:szCs w:val="21"/>
        </w:rPr>
      </w:pPr>
    </w:p>
    <w:p w:rsidR="001B6390" w:rsidRPr="00D94591" w:rsidRDefault="001B6390" w:rsidP="001B6390">
      <w:pPr>
        <w:rPr>
          <w:szCs w:val="21"/>
        </w:rPr>
      </w:pPr>
      <w:r w:rsidRPr="00D94591">
        <w:rPr>
          <w:szCs w:val="21"/>
        </w:rPr>
        <w:t>Record 197 of 273</w:t>
      </w:r>
    </w:p>
    <w:p w:rsidR="001B6390" w:rsidRPr="00D94591" w:rsidRDefault="001B6390" w:rsidP="001B6390">
      <w:pPr>
        <w:rPr>
          <w:szCs w:val="21"/>
        </w:rPr>
      </w:pPr>
      <w:r w:rsidRPr="00D94591">
        <w:rPr>
          <w:szCs w:val="21"/>
        </w:rPr>
        <w:t>Title: Intermolecular and very strong intramolecular C-Se center dot center dot center dot O/N chalcogen bonds in nitrophenyl selenocyanate crystals</w:t>
      </w:r>
    </w:p>
    <w:p w:rsidR="001B6390" w:rsidRPr="00D94591" w:rsidRDefault="001B6390" w:rsidP="001B6390">
      <w:pPr>
        <w:rPr>
          <w:szCs w:val="21"/>
        </w:rPr>
      </w:pPr>
      <w:r w:rsidRPr="00D94591">
        <w:rPr>
          <w:szCs w:val="21"/>
        </w:rPr>
        <w:t>Author(s): Wang, H (Wang, Hui); Liu, J (Liu, Ju); Wang, WZ (Wang, Weizhou)</w:t>
      </w:r>
    </w:p>
    <w:p w:rsidR="001B6390" w:rsidRPr="00D94591" w:rsidRDefault="001B6390" w:rsidP="001B6390">
      <w:pPr>
        <w:rPr>
          <w:szCs w:val="21"/>
        </w:rPr>
      </w:pPr>
      <w:r w:rsidRPr="00D94591">
        <w:rPr>
          <w:szCs w:val="21"/>
        </w:rPr>
        <w:t xml:space="preserve">Source: PHYSICAL CHEMISTRY CHEMICAL PHYSICS  Volume: 20  Issue: 7  Pages: 5227-5234  DOI: 10.1039/c7cp08215k  Published: FEB 21 2018  </w:t>
      </w:r>
    </w:p>
    <w:p w:rsidR="001B6390" w:rsidRPr="00D94591" w:rsidRDefault="001B6390" w:rsidP="001B6390">
      <w:pPr>
        <w:rPr>
          <w:szCs w:val="21"/>
        </w:rPr>
      </w:pPr>
      <w:r w:rsidRPr="00D94591">
        <w:rPr>
          <w:szCs w:val="21"/>
        </w:rPr>
        <w:t>Accession Number: WOS:000425107800063</w:t>
      </w:r>
    </w:p>
    <w:p w:rsidR="001B6390" w:rsidRPr="00D94591" w:rsidRDefault="001B6390" w:rsidP="001B6390">
      <w:pPr>
        <w:rPr>
          <w:szCs w:val="21"/>
        </w:rPr>
      </w:pPr>
      <w:r w:rsidRPr="00D94591">
        <w:rPr>
          <w:szCs w:val="21"/>
        </w:rPr>
        <w:t>PubMed ID: 29399687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lastRenderedPageBreak/>
        <w:t>Document Type: Article</w:t>
      </w:r>
    </w:p>
    <w:p w:rsidR="001B6390" w:rsidRPr="00D94591" w:rsidRDefault="001B6390" w:rsidP="001B6390">
      <w:pPr>
        <w:rPr>
          <w:szCs w:val="21"/>
        </w:rPr>
      </w:pPr>
      <w:r w:rsidRPr="00D94591">
        <w:rPr>
          <w:szCs w:val="21"/>
        </w:rPr>
        <w:t xml:space="preserve">Addresses: [Wang, Hui; Liu, Ju] Shanxi Normal Univ, Coll Chem &amp; Mat Sci, Minist Educ, Key Lab Magnet Mol &amp; Magnet Informat Mat, Linfen 041004, Peoples R China. </w:t>
      </w:r>
    </w:p>
    <w:p w:rsidR="001B6390" w:rsidRPr="00D94591" w:rsidRDefault="001B6390" w:rsidP="001B6390">
      <w:pPr>
        <w:rPr>
          <w:szCs w:val="21"/>
        </w:rPr>
      </w:pPr>
      <w:r w:rsidRPr="00D94591">
        <w:rPr>
          <w:szCs w:val="21"/>
        </w:rPr>
        <w:t xml:space="preserve">[Wang, Weizhou] Luoyang Normal Univ, Coll Chem &amp; Chem Engn, Luoyang 471934, Peoples R China. </w:t>
      </w:r>
    </w:p>
    <w:p w:rsidR="001B6390" w:rsidRPr="00D94591" w:rsidRDefault="001B6390" w:rsidP="001B6390">
      <w:pPr>
        <w:rPr>
          <w:szCs w:val="21"/>
        </w:rPr>
      </w:pPr>
      <w:r w:rsidRPr="00D94591">
        <w:rPr>
          <w:szCs w:val="21"/>
        </w:rPr>
        <w:t>[Wang, Weizhou] Luoyang Normal Univ, Henan Key Lab Funct Oriented Porous Mat, Luoyang 471934, Peoples R China.</w:t>
      </w:r>
    </w:p>
    <w:p w:rsidR="001B6390" w:rsidRPr="00D94591" w:rsidRDefault="001B6390" w:rsidP="001B6390">
      <w:pPr>
        <w:rPr>
          <w:szCs w:val="21"/>
        </w:rPr>
      </w:pPr>
      <w:r w:rsidRPr="00D94591">
        <w:rPr>
          <w:szCs w:val="21"/>
        </w:rPr>
        <w:t>Reprint Address: Wang, H (reprint author), Shanxi Normal Univ, Coll Chem &amp; Mat Sci, Minist Educ, Key Lab Magnet Mol &amp; Magnet Informat Mat, Linfen 041004, Peoples R China.</w:t>
      </w:r>
    </w:p>
    <w:p w:rsidR="001B6390" w:rsidRPr="00D94591" w:rsidRDefault="001B6390" w:rsidP="001B6390">
      <w:pPr>
        <w:rPr>
          <w:szCs w:val="21"/>
        </w:rPr>
      </w:pPr>
      <w:r w:rsidRPr="00D94591">
        <w:rPr>
          <w:szCs w:val="21"/>
        </w:rPr>
        <w:t>Wang, WZ (reprint author), Luoyang Normal Univ, Coll Chem &amp; Chem Engn, Luoyang 471934, Peoples R China.</w:t>
      </w:r>
    </w:p>
    <w:p w:rsidR="001B6390" w:rsidRPr="00D94591" w:rsidRDefault="001B6390" w:rsidP="001B6390">
      <w:pPr>
        <w:rPr>
          <w:szCs w:val="21"/>
        </w:rPr>
      </w:pPr>
      <w:r w:rsidRPr="00D94591">
        <w:rPr>
          <w:szCs w:val="21"/>
        </w:rPr>
        <w:t>Wang, WZ (reprint author), Luoyang Normal Univ, Henan Key Lab Funct Oriented Porous Mat, Luoyang 471934, Peoples R China.</w:t>
      </w:r>
    </w:p>
    <w:p w:rsidR="001B6390" w:rsidRPr="00D94591" w:rsidRDefault="001B6390" w:rsidP="001B6390">
      <w:pPr>
        <w:rPr>
          <w:szCs w:val="21"/>
        </w:rPr>
      </w:pPr>
      <w:r w:rsidRPr="00D94591">
        <w:rPr>
          <w:szCs w:val="21"/>
        </w:rPr>
        <w:t>E-mail Addresses: wanghui@sxnu.edu.cn; wzw@lynu.edu.cn</w:t>
      </w:r>
    </w:p>
    <w:p w:rsidR="001B6390" w:rsidRPr="00D94591" w:rsidRDefault="001B6390" w:rsidP="001B6390">
      <w:pPr>
        <w:rPr>
          <w:szCs w:val="21"/>
        </w:rPr>
      </w:pPr>
      <w:r w:rsidRPr="00D94591">
        <w:rPr>
          <w:szCs w:val="21"/>
        </w:rPr>
        <w:t>IDS Number: FW2CB</w:t>
      </w:r>
    </w:p>
    <w:p w:rsidR="001B6390" w:rsidRPr="00D94591" w:rsidRDefault="001B6390" w:rsidP="001B6390">
      <w:pPr>
        <w:rPr>
          <w:szCs w:val="21"/>
        </w:rPr>
      </w:pPr>
      <w:r w:rsidRPr="00D94591">
        <w:rPr>
          <w:szCs w:val="21"/>
        </w:rPr>
        <w:t>ISSN: 1463-9076</w:t>
      </w:r>
    </w:p>
    <w:p w:rsidR="001B6390" w:rsidRDefault="001B6390" w:rsidP="001B6390">
      <w:pPr>
        <w:rPr>
          <w:szCs w:val="21"/>
        </w:rPr>
      </w:pPr>
      <w:r w:rsidRPr="00D94591">
        <w:rPr>
          <w:szCs w:val="21"/>
        </w:rPr>
        <w:t>eISSN: 1463-9084</w:t>
      </w:r>
    </w:p>
    <w:p w:rsidR="001B6390" w:rsidRPr="00D94591" w:rsidRDefault="001B6390" w:rsidP="001B6390">
      <w:pPr>
        <w:rPr>
          <w:szCs w:val="21"/>
        </w:rPr>
      </w:pPr>
    </w:p>
    <w:p w:rsidR="001B6390" w:rsidRPr="00D94591" w:rsidRDefault="001B6390" w:rsidP="001B6390">
      <w:pPr>
        <w:rPr>
          <w:szCs w:val="21"/>
        </w:rPr>
      </w:pPr>
      <w:r w:rsidRPr="00D94591">
        <w:rPr>
          <w:szCs w:val="21"/>
        </w:rPr>
        <w:t>Record 198 of 273</w:t>
      </w:r>
    </w:p>
    <w:p w:rsidR="001B6390" w:rsidRPr="00D94591" w:rsidRDefault="001B6390" w:rsidP="001B6390">
      <w:pPr>
        <w:rPr>
          <w:szCs w:val="21"/>
        </w:rPr>
      </w:pPr>
      <w:r w:rsidRPr="00D94591">
        <w:rPr>
          <w:szCs w:val="21"/>
        </w:rPr>
        <w:t>Title: Solvent incorporated sequential [3+2] annulation/substitution reaction of azomethine imines and propargyl sulfur ylide</w:t>
      </w:r>
    </w:p>
    <w:p w:rsidR="001B6390" w:rsidRPr="00D94591" w:rsidRDefault="001B6390" w:rsidP="001B6390">
      <w:pPr>
        <w:rPr>
          <w:szCs w:val="21"/>
        </w:rPr>
      </w:pPr>
      <w:r w:rsidRPr="00D94591">
        <w:rPr>
          <w:szCs w:val="21"/>
        </w:rPr>
        <w:t>Author(s): Shen, SJ (Shen, Shoujie); Yang, YL (Yang, Yanli); Duan, JY (Duan, Jiangyan); Jia, ZH (Jia, Zhenhu); Liang, JY (Liang, Jinyan)</w:t>
      </w:r>
    </w:p>
    <w:p w:rsidR="001B6390" w:rsidRPr="00D94591" w:rsidRDefault="001B6390" w:rsidP="001B6390">
      <w:pPr>
        <w:rPr>
          <w:szCs w:val="21"/>
        </w:rPr>
      </w:pPr>
      <w:r w:rsidRPr="00D94591">
        <w:rPr>
          <w:szCs w:val="21"/>
        </w:rPr>
        <w:t xml:space="preserve">Source: ORGANIC &amp; BIOMOLECULAR CHEMISTRY  Volume: 16  Issue: 7  Pages: 1068-1072  DOI: 10.1039/c7ob03012f  Published: FEB 21 2018  </w:t>
      </w:r>
    </w:p>
    <w:p w:rsidR="001B6390" w:rsidRPr="00D94591" w:rsidRDefault="001B6390" w:rsidP="001B6390">
      <w:pPr>
        <w:rPr>
          <w:szCs w:val="21"/>
        </w:rPr>
      </w:pPr>
      <w:r w:rsidRPr="00D94591">
        <w:rPr>
          <w:szCs w:val="21"/>
        </w:rPr>
        <w:t>Accession Number: WOS:000425032000003</w:t>
      </w:r>
    </w:p>
    <w:p w:rsidR="001B6390" w:rsidRPr="00D94591" w:rsidRDefault="001B6390" w:rsidP="001B6390">
      <w:pPr>
        <w:rPr>
          <w:szCs w:val="21"/>
        </w:rPr>
      </w:pPr>
      <w:r w:rsidRPr="00D94591">
        <w:rPr>
          <w:szCs w:val="21"/>
        </w:rPr>
        <w:t>PubMed ID: 29364309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[Shen, Shoujie; Yang, Yanli] Shanxi Normal Univ, Sch Chem &amp; Mat Sci, Key Lab Magnet Mol, Magnet Informat Mat,Minist Educ, Linfen 041004, Peoples R China. </w:t>
      </w:r>
    </w:p>
    <w:p w:rsidR="001B6390" w:rsidRPr="00D94591" w:rsidRDefault="001B6390" w:rsidP="001B6390">
      <w:pPr>
        <w:rPr>
          <w:szCs w:val="21"/>
        </w:rPr>
      </w:pPr>
      <w:r w:rsidRPr="00D94591">
        <w:rPr>
          <w:szCs w:val="21"/>
        </w:rPr>
        <w:t>[Duan, Jiangyan; Jia, Zhenhu; Liang, Jinyan] Shanxi Normal Univ, Coll Life Sci, Linfen 041004, Peoples R China.</w:t>
      </w:r>
    </w:p>
    <w:p w:rsidR="001B6390" w:rsidRPr="00D94591" w:rsidRDefault="001B6390" w:rsidP="001B6390">
      <w:pPr>
        <w:rPr>
          <w:szCs w:val="21"/>
        </w:rPr>
      </w:pPr>
      <w:r w:rsidRPr="00D94591">
        <w:rPr>
          <w:szCs w:val="21"/>
        </w:rPr>
        <w:t>Reprint Address: Shen, SJ (reprint author), Shanxi Normal Univ, Sch Chem &amp; Mat Sci, Key Lab Magnet Mol, Magnet Informat Mat,Minist Educ, Linfen 041004, Peoples R China.</w:t>
      </w:r>
    </w:p>
    <w:p w:rsidR="001B6390" w:rsidRPr="00D94591" w:rsidRDefault="001B6390" w:rsidP="001B6390">
      <w:pPr>
        <w:rPr>
          <w:szCs w:val="21"/>
        </w:rPr>
      </w:pPr>
      <w:r w:rsidRPr="00D94591">
        <w:rPr>
          <w:szCs w:val="21"/>
        </w:rPr>
        <w:t>Liang, JY (reprint author), Shanxi Normal Univ, Coll Life Sci, Linfen 041004, Peoples R China.</w:t>
      </w:r>
    </w:p>
    <w:p w:rsidR="001B6390" w:rsidRPr="00D94591" w:rsidRDefault="001B6390" w:rsidP="001B6390">
      <w:pPr>
        <w:rPr>
          <w:szCs w:val="21"/>
        </w:rPr>
      </w:pPr>
      <w:r w:rsidRPr="00D94591">
        <w:rPr>
          <w:szCs w:val="21"/>
        </w:rPr>
        <w:t>E-mail Addresses: shoujie_shen@outlook.com; jinyan_liang@outlook.com</w:t>
      </w:r>
    </w:p>
    <w:p w:rsidR="001B6390" w:rsidRPr="00D94591" w:rsidRDefault="001B6390" w:rsidP="001B6390">
      <w:pPr>
        <w:rPr>
          <w:szCs w:val="21"/>
        </w:rPr>
      </w:pPr>
      <w:r w:rsidRPr="00D94591">
        <w:rPr>
          <w:szCs w:val="21"/>
        </w:rPr>
        <w:t>IDS Number: FW1CD</w:t>
      </w:r>
    </w:p>
    <w:p w:rsidR="001B6390" w:rsidRPr="00D94591" w:rsidRDefault="001B6390" w:rsidP="001B6390">
      <w:pPr>
        <w:rPr>
          <w:szCs w:val="21"/>
        </w:rPr>
      </w:pPr>
      <w:r w:rsidRPr="00D94591">
        <w:rPr>
          <w:szCs w:val="21"/>
        </w:rPr>
        <w:t>ISSN: 1477-0520</w:t>
      </w:r>
    </w:p>
    <w:p w:rsidR="001B6390" w:rsidRDefault="001B6390" w:rsidP="001B6390">
      <w:pPr>
        <w:rPr>
          <w:szCs w:val="21"/>
        </w:rPr>
      </w:pPr>
      <w:r w:rsidRPr="00D94591">
        <w:rPr>
          <w:szCs w:val="21"/>
        </w:rPr>
        <w:t>eISSN: 1477-0539</w:t>
      </w:r>
    </w:p>
    <w:p w:rsidR="001B6390" w:rsidRPr="00D94591" w:rsidRDefault="001B6390" w:rsidP="001B6390">
      <w:pPr>
        <w:rPr>
          <w:szCs w:val="21"/>
        </w:rPr>
      </w:pPr>
    </w:p>
    <w:p w:rsidR="001B6390" w:rsidRPr="00D94591" w:rsidRDefault="001B6390" w:rsidP="001B6390">
      <w:pPr>
        <w:rPr>
          <w:szCs w:val="21"/>
        </w:rPr>
      </w:pPr>
      <w:r w:rsidRPr="00D94591">
        <w:rPr>
          <w:szCs w:val="21"/>
        </w:rPr>
        <w:t>Record 199 of 273</w:t>
      </w:r>
    </w:p>
    <w:p w:rsidR="001B6390" w:rsidRPr="00D94591" w:rsidRDefault="001B6390" w:rsidP="001B6390">
      <w:pPr>
        <w:rPr>
          <w:szCs w:val="21"/>
        </w:rPr>
      </w:pPr>
      <w:r w:rsidRPr="00D94591">
        <w:rPr>
          <w:szCs w:val="21"/>
        </w:rPr>
        <w:t>Title: Co/CoO/C@B three-phase composite derived from ZIF67 modified with NaBH4 solution as the electrocatalyst for efficient oxygen evolution</w:t>
      </w:r>
    </w:p>
    <w:p w:rsidR="001B6390" w:rsidRPr="00D94591" w:rsidRDefault="001B6390" w:rsidP="001B6390">
      <w:pPr>
        <w:rPr>
          <w:szCs w:val="21"/>
        </w:rPr>
      </w:pPr>
      <w:r w:rsidRPr="00D94591">
        <w:rPr>
          <w:szCs w:val="21"/>
        </w:rPr>
        <w:t>Author(s): Wei, XD (Wei, Xuedong); Li, N (Li, Na); Zhang, XM (Zhang, Xianming)</w:t>
      </w:r>
    </w:p>
    <w:p w:rsidR="001B6390" w:rsidRPr="00D94591" w:rsidRDefault="001B6390" w:rsidP="001B6390">
      <w:pPr>
        <w:rPr>
          <w:szCs w:val="21"/>
        </w:rPr>
      </w:pPr>
      <w:r w:rsidRPr="00D94591">
        <w:rPr>
          <w:szCs w:val="21"/>
        </w:rPr>
        <w:lastRenderedPageBreak/>
        <w:t xml:space="preserve">Source: ELECTROCHIMICA ACTA  Volume: 264  Pages: 36-45  DOI: 10.1016/j.electacta.2018.01.006  Published: FEB 20 2018  </w:t>
      </w:r>
    </w:p>
    <w:p w:rsidR="001B6390" w:rsidRPr="00D94591" w:rsidRDefault="001B6390" w:rsidP="001B6390">
      <w:pPr>
        <w:rPr>
          <w:szCs w:val="21"/>
        </w:rPr>
      </w:pPr>
      <w:r w:rsidRPr="00D94591">
        <w:rPr>
          <w:szCs w:val="21"/>
        </w:rPr>
        <w:t>Accession Number: WOS:000424644800005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[Wei, Xuedong; Li, Na; Zhang, Xianming] Shanxi Normal Univ, Sch Chem &amp; Mat Sci, Minist Educ, Key Lab Magnet Mol &amp; Magnet Informat Mat, Linfen 041004, Peoples R China. </w:t>
      </w:r>
    </w:p>
    <w:p w:rsidR="001B6390" w:rsidRPr="00D94591" w:rsidRDefault="001B6390" w:rsidP="001B6390">
      <w:pPr>
        <w:rPr>
          <w:szCs w:val="21"/>
        </w:rPr>
      </w:pPr>
      <w:r w:rsidRPr="00D94591">
        <w:rPr>
          <w:szCs w:val="21"/>
        </w:rPr>
        <w:t>[Wei, Xuedong] Collaborat Innovat Ctr Shanxi Adv Permanent Magne, Linfen 041004, Peoples R China.</w:t>
      </w:r>
    </w:p>
    <w:p w:rsidR="001B6390" w:rsidRPr="00D94591" w:rsidRDefault="001B6390" w:rsidP="001B6390">
      <w:pPr>
        <w:rPr>
          <w:szCs w:val="21"/>
        </w:rPr>
      </w:pPr>
      <w:r w:rsidRPr="00D94591">
        <w:rPr>
          <w:szCs w:val="21"/>
        </w:rPr>
        <w:t>Reprint Address: Wei, XD; Zhang, XM (reprint author), Shanxi Normal Univ, Sch Chem &amp; Mat Sci, Minist Educ, Key Lab Magnet Mol &amp; Magnet Informat Mat, Linfen 041004, Peoples R China.</w:t>
      </w:r>
    </w:p>
    <w:p w:rsidR="001B6390" w:rsidRPr="00D94591" w:rsidRDefault="001B6390" w:rsidP="001B6390">
      <w:pPr>
        <w:rPr>
          <w:szCs w:val="21"/>
        </w:rPr>
      </w:pPr>
      <w:r w:rsidRPr="00D94591">
        <w:rPr>
          <w:szCs w:val="21"/>
        </w:rPr>
        <w:t>E-mail Addresses: weixd@sxnu.edu.cn; zhangxm@dns.sxnu.edu.cn</w:t>
      </w:r>
    </w:p>
    <w:p w:rsidR="001B6390" w:rsidRPr="00D94591" w:rsidRDefault="001B6390" w:rsidP="001B6390">
      <w:pPr>
        <w:rPr>
          <w:szCs w:val="21"/>
        </w:rPr>
      </w:pPr>
      <w:r w:rsidRPr="00D94591">
        <w:rPr>
          <w:szCs w:val="21"/>
        </w:rPr>
        <w:t>IDS Number: FV5TH</w:t>
      </w:r>
    </w:p>
    <w:p w:rsidR="001B6390" w:rsidRPr="00D94591" w:rsidRDefault="001B6390" w:rsidP="001B6390">
      <w:pPr>
        <w:rPr>
          <w:szCs w:val="21"/>
        </w:rPr>
      </w:pPr>
      <w:r w:rsidRPr="00D94591">
        <w:rPr>
          <w:szCs w:val="21"/>
        </w:rPr>
        <w:t>ISSN: 0013-4686</w:t>
      </w:r>
    </w:p>
    <w:p w:rsidR="001B6390" w:rsidRDefault="001B6390" w:rsidP="001B6390">
      <w:pPr>
        <w:rPr>
          <w:szCs w:val="21"/>
        </w:rPr>
      </w:pPr>
      <w:r w:rsidRPr="00D94591">
        <w:rPr>
          <w:szCs w:val="21"/>
        </w:rPr>
        <w:t>eISSN: 1873-3859</w:t>
      </w:r>
    </w:p>
    <w:p w:rsidR="001B6390" w:rsidRPr="00D94591" w:rsidRDefault="001B6390" w:rsidP="001B6390">
      <w:pPr>
        <w:rPr>
          <w:szCs w:val="21"/>
        </w:rPr>
      </w:pPr>
    </w:p>
    <w:p w:rsidR="001B6390" w:rsidRPr="00D94591" w:rsidRDefault="001B6390" w:rsidP="001B6390">
      <w:pPr>
        <w:rPr>
          <w:szCs w:val="21"/>
        </w:rPr>
      </w:pPr>
      <w:r w:rsidRPr="00D94591">
        <w:rPr>
          <w:szCs w:val="21"/>
        </w:rPr>
        <w:t>Record 200 of 273</w:t>
      </w:r>
    </w:p>
    <w:p w:rsidR="001B6390" w:rsidRPr="00D94591" w:rsidRDefault="001B6390" w:rsidP="001B6390">
      <w:pPr>
        <w:rPr>
          <w:szCs w:val="21"/>
        </w:rPr>
      </w:pPr>
      <w:r w:rsidRPr="00D94591">
        <w:rPr>
          <w:szCs w:val="21"/>
        </w:rPr>
        <w:t>Title: A stochastic chemostat model with an inhibitor and noise independent of population sizes</w:t>
      </w:r>
    </w:p>
    <w:p w:rsidR="001B6390" w:rsidRPr="00D94591" w:rsidRDefault="001B6390" w:rsidP="001B6390">
      <w:pPr>
        <w:rPr>
          <w:szCs w:val="21"/>
        </w:rPr>
      </w:pPr>
      <w:r w:rsidRPr="00D94591">
        <w:rPr>
          <w:szCs w:val="21"/>
        </w:rPr>
        <w:t>Author(s): Sun, SL (Sun, Shulin); Zhang, XL (Zhang, Xiaolu)</w:t>
      </w:r>
    </w:p>
    <w:p w:rsidR="001B6390" w:rsidRPr="00D94591" w:rsidRDefault="001B6390" w:rsidP="001B6390">
      <w:pPr>
        <w:rPr>
          <w:szCs w:val="21"/>
        </w:rPr>
      </w:pPr>
      <w:r w:rsidRPr="00D94591">
        <w:rPr>
          <w:szCs w:val="21"/>
        </w:rPr>
        <w:t xml:space="preserve">Source: PHYSICA A-STATISTICAL MECHANICS AND ITS APPLICATIONS  Volume: 492  Pages: 1763-1781  DOI: 10.1016/j.physa.2017.11.096  Published: FEB 15 2018  </w:t>
      </w:r>
    </w:p>
    <w:p w:rsidR="001B6390" w:rsidRPr="00D94591" w:rsidRDefault="001B6390" w:rsidP="001B6390">
      <w:pPr>
        <w:rPr>
          <w:szCs w:val="21"/>
        </w:rPr>
      </w:pPr>
      <w:r w:rsidRPr="00D94591">
        <w:rPr>
          <w:szCs w:val="21"/>
        </w:rPr>
        <w:t>Accession Number: WOS:000423495100146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[Sun, Shulin; Zhang, Xiaolu] Shanxi Normal Univ, Sch Math &amp; Comp Sci, Linfen 041004, Shanxi, Peoples R China.</w:t>
      </w:r>
    </w:p>
    <w:p w:rsidR="001B6390" w:rsidRPr="00D94591" w:rsidRDefault="001B6390" w:rsidP="001B6390">
      <w:pPr>
        <w:rPr>
          <w:szCs w:val="21"/>
        </w:rPr>
      </w:pPr>
      <w:r w:rsidRPr="00D94591">
        <w:rPr>
          <w:szCs w:val="21"/>
        </w:rPr>
        <w:t>Reprint Address: Sun, SL (reprint author), Shanxi Normal Univ, Sch Math &amp; Comp Sci, Linfen 041004, Shanxi, Peoples R China.</w:t>
      </w:r>
    </w:p>
    <w:p w:rsidR="001B6390" w:rsidRPr="00D94591" w:rsidRDefault="001B6390" w:rsidP="001B6390">
      <w:pPr>
        <w:rPr>
          <w:szCs w:val="21"/>
        </w:rPr>
      </w:pPr>
      <w:r w:rsidRPr="00D94591">
        <w:rPr>
          <w:szCs w:val="21"/>
        </w:rPr>
        <w:t>E-mail Addresses: sunshulin2013@163.com</w:t>
      </w:r>
    </w:p>
    <w:p w:rsidR="001B6390" w:rsidRPr="00D94591" w:rsidRDefault="001B6390" w:rsidP="001B6390">
      <w:pPr>
        <w:rPr>
          <w:szCs w:val="21"/>
        </w:rPr>
      </w:pPr>
      <w:r w:rsidRPr="00D94591">
        <w:rPr>
          <w:szCs w:val="21"/>
        </w:rPr>
        <w:t>IDS Number: FT9TS</w:t>
      </w:r>
    </w:p>
    <w:p w:rsidR="001B6390" w:rsidRPr="00D94591" w:rsidRDefault="001B6390" w:rsidP="001B6390">
      <w:pPr>
        <w:rPr>
          <w:szCs w:val="21"/>
        </w:rPr>
      </w:pPr>
      <w:r w:rsidRPr="00D94591">
        <w:rPr>
          <w:szCs w:val="21"/>
        </w:rPr>
        <w:t>ISSN: 0378-4371</w:t>
      </w:r>
    </w:p>
    <w:p w:rsidR="001B6390" w:rsidRDefault="001B6390" w:rsidP="001B6390">
      <w:pPr>
        <w:rPr>
          <w:szCs w:val="21"/>
        </w:rPr>
      </w:pPr>
      <w:r w:rsidRPr="00D94591">
        <w:rPr>
          <w:szCs w:val="21"/>
        </w:rPr>
        <w:t>eISSN: 1873-2119</w:t>
      </w:r>
    </w:p>
    <w:p w:rsidR="001B6390" w:rsidRDefault="001B6390" w:rsidP="001B6390">
      <w:pPr>
        <w:rPr>
          <w:szCs w:val="21"/>
        </w:rPr>
      </w:pPr>
    </w:p>
    <w:p w:rsidR="001B6390" w:rsidRPr="00D94591" w:rsidRDefault="001B6390" w:rsidP="001B6390">
      <w:pPr>
        <w:rPr>
          <w:szCs w:val="21"/>
        </w:rPr>
      </w:pPr>
      <w:r w:rsidRPr="00D94591">
        <w:rPr>
          <w:szCs w:val="21"/>
        </w:rPr>
        <w:t>Record 201 of 273</w:t>
      </w:r>
    </w:p>
    <w:p w:rsidR="001B6390" w:rsidRPr="00D94591" w:rsidRDefault="001B6390" w:rsidP="001B6390">
      <w:pPr>
        <w:rPr>
          <w:szCs w:val="21"/>
        </w:rPr>
      </w:pPr>
      <w:r w:rsidRPr="00D94591">
        <w:rPr>
          <w:szCs w:val="21"/>
        </w:rPr>
        <w:t>Title: Mechanofluorochromic properties of tert-butylcarbazole-based AIE-active D-pi-A fluorescent dye</w:t>
      </w:r>
    </w:p>
    <w:p w:rsidR="001B6390" w:rsidRPr="00D94591" w:rsidRDefault="001B6390" w:rsidP="001B6390">
      <w:pPr>
        <w:rPr>
          <w:szCs w:val="21"/>
        </w:rPr>
      </w:pPr>
      <w:r w:rsidRPr="00D94591">
        <w:rPr>
          <w:szCs w:val="21"/>
        </w:rPr>
        <w:t>Author(s): Jia, JH (Jia, Junhui); Zhang, HJ (Zhang, Huijuan)</w:t>
      </w:r>
    </w:p>
    <w:p w:rsidR="001B6390" w:rsidRPr="00D94591" w:rsidRDefault="001B6390" w:rsidP="001B6390">
      <w:pPr>
        <w:rPr>
          <w:szCs w:val="21"/>
        </w:rPr>
      </w:pPr>
      <w:r w:rsidRPr="00D94591">
        <w:rPr>
          <w:szCs w:val="21"/>
        </w:rPr>
        <w:t xml:space="preserve">Source: JOURNAL OF PHOTOCHEMISTRY AND PHOTOBIOLOGY A-CHEMISTRY  Volume: 353  Pages: 521-526  DOI: 10.1016/j.jphotochem.2017.12.019  Published: FEB 15 2018  </w:t>
      </w:r>
    </w:p>
    <w:p w:rsidR="001B6390" w:rsidRPr="00D94591" w:rsidRDefault="001B6390" w:rsidP="001B6390">
      <w:pPr>
        <w:rPr>
          <w:szCs w:val="21"/>
        </w:rPr>
      </w:pPr>
      <w:r w:rsidRPr="00D94591">
        <w:rPr>
          <w:szCs w:val="21"/>
        </w:rPr>
        <w:t>Accession Number: WOS:000423638000061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[Jia, Junhui] Shanxi Normal Univ, Sch Chem &amp; Mat Sci, Minist Educ, Key Lab Magnet Mol Magnet Informat Mat, Linfen 041004, Peoples R China. </w:t>
      </w:r>
    </w:p>
    <w:p w:rsidR="001B6390" w:rsidRPr="00D94591" w:rsidRDefault="001B6390" w:rsidP="001B6390">
      <w:pPr>
        <w:rPr>
          <w:szCs w:val="21"/>
        </w:rPr>
      </w:pPr>
      <w:r w:rsidRPr="00D94591">
        <w:rPr>
          <w:szCs w:val="21"/>
        </w:rPr>
        <w:t xml:space="preserve">[Jia, Junhui] Shanxi Normal Univ, Modern Coll Arts &amp; Sci, Linfen 041000, Peoples R China. </w:t>
      </w:r>
    </w:p>
    <w:p w:rsidR="001B6390" w:rsidRPr="00D94591" w:rsidRDefault="001B6390" w:rsidP="001B6390">
      <w:pPr>
        <w:rPr>
          <w:szCs w:val="21"/>
        </w:rPr>
      </w:pPr>
      <w:r w:rsidRPr="00D94591">
        <w:rPr>
          <w:szCs w:val="21"/>
        </w:rPr>
        <w:t>[Zhang, Huijuan] Shanxi Normal Univ, Coll Phys &amp; Elect Informat, Linfen 041000, Peoples R China.</w:t>
      </w:r>
    </w:p>
    <w:p w:rsidR="001B6390" w:rsidRPr="00D94591" w:rsidRDefault="001B6390" w:rsidP="001B6390">
      <w:pPr>
        <w:rPr>
          <w:szCs w:val="21"/>
        </w:rPr>
      </w:pPr>
      <w:r w:rsidRPr="00D94591">
        <w:rPr>
          <w:szCs w:val="21"/>
        </w:rPr>
        <w:lastRenderedPageBreak/>
        <w:t>Reprint Address: Jia, JH (reprint author), Shanxi Normal Univ, Sch Chem &amp; Mat Sci, Minist Educ, Key Lab Magnet Mol Magnet Informat Mat, Linfen 041004, Peoples R China.</w:t>
      </w:r>
    </w:p>
    <w:p w:rsidR="001B6390" w:rsidRPr="00D94591" w:rsidRDefault="001B6390" w:rsidP="001B6390">
      <w:pPr>
        <w:rPr>
          <w:szCs w:val="21"/>
        </w:rPr>
      </w:pPr>
      <w:r w:rsidRPr="00D94591">
        <w:rPr>
          <w:szCs w:val="21"/>
        </w:rPr>
        <w:t>Jia, JH (reprint author), Shanxi Normal Univ, Modern Coll Arts &amp; Sci, Linfen 041000, Peoples R China.</w:t>
      </w:r>
    </w:p>
    <w:p w:rsidR="001B6390" w:rsidRPr="00D94591" w:rsidRDefault="001B6390" w:rsidP="001B6390">
      <w:pPr>
        <w:rPr>
          <w:szCs w:val="21"/>
        </w:rPr>
      </w:pPr>
      <w:r w:rsidRPr="00D94591">
        <w:rPr>
          <w:szCs w:val="21"/>
        </w:rPr>
        <w:t>E-mail Addresses: jiajunhui@sxnu.edu.cn</w:t>
      </w:r>
    </w:p>
    <w:p w:rsidR="001B6390" w:rsidRPr="00D94591" w:rsidRDefault="001B6390" w:rsidP="001B6390">
      <w:pPr>
        <w:rPr>
          <w:szCs w:val="21"/>
        </w:rPr>
      </w:pPr>
      <w:r w:rsidRPr="00D94591">
        <w:rPr>
          <w:szCs w:val="21"/>
        </w:rPr>
        <w:t>IDS Number: FU1VQ</w:t>
      </w:r>
    </w:p>
    <w:p w:rsidR="001B6390" w:rsidRDefault="001B6390" w:rsidP="001B6390">
      <w:pPr>
        <w:rPr>
          <w:szCs w:val="21"/>
        </w:rPr>
      </w:pPr>
      <w:r w:rsidRPr="00D94591">
        <w:rPr>
          <w:szCs w:val="21"/>
        </w:rPr>
        <w:t>ISSN: 1010-6030</w:t>
      </w:r>
    </w:p>
    <w:p w:rsidR="001B6390" w:rsidRPr="00D94591" w:rsidRDefault="001B6390" w:rsidP="001B6390">
      <w:pPr>
        <w:rPr>
          <w:szCs w:val="21"/>
        </w:rPr>
      </w:pPr>
    </w:p>
    <w:p w:rsidR="001B6390" w:rsidRPr="00D94591" w:rsidRDefault="001B6390" w:rsidP="001B6390">
      <w:pPr>
        <w:rPr>
          <w:szCs w:val="21"/>
        </w:rPr>
      </w:pPr>
      <w:r w:rsidRPr="00D94591">
        <w:rPr>
          <w:szCs w:val="21"/>
        </w:rPr>
        <w:t>Record 202 of 273</w:t>
      </w:r>
    </w:p>
    <w:p w:rsidR="001B6390" w:rsidRPr="00D94591" w:rsidRDefault="001B6390" w:rsidP="001B6390">
      <w:pPr>
        <w:rPr>
          <w:szCs w:val="21"/>
        </w:rPr>
      </w:pPr>
      <w:r w:rsidRPr="00D94591">
        <w:rPr>
          <w:szCs w:val="21"/>
        </w:rPr>
        <w:t>Title: Structural, Electronic and Magnetic Properties of ConO (n=2 similar to 10) Clusters: A Density Functional Study</w:t>
      </w:r>
    </w:p>
    <w:p w:rsidR="001B6390" w:rsidRPr="00D94591" w:rsidRDefault="001B6390" w:rsidP="001B6390">
      <w:pPr>
        <w:rPr>
          <w:szCs w:val="21"/>
        </w:rPr>
      </w:pPr>
      <w:r w:rsidRPr="00D94591">
        <w:rPr>
          <w:szCs w:val="21"/>
        </w:rPr>
        <w:t>Author(s): Bai, X (Bai Xi); Liang, RR (Liang Rui-Rui); Lv, J (Lv Jin); Wu, HS (Wu Hai-Shun)</w:t>
      </w:r>
    </w:p>
    <w:p w:rsidR="001B6390" w:rsidRPr="00D94591" w:rsidRDefault="001B6390" w:rsidP="001B6390">
      <w:pPr>
        <w:rPr>
          <w:szCs w:val="21"/>
        </w:rPr>
      </w:pPr>
      <w:r w:rsidRPr="00D94591">
        <w:rPr>
          <w:szCs w:val="21"/>
        </w:rPr>
        <w:t xml:space="preserve">Source: CHINESE JOURNAL OF STRUCTURAL CHEMISTRY  Volume: 37  Issue: 2  Pages: 175-185  DOI: 10.14102/j.cnki.0254-5861.2011-1713  Published: FEB 12 2018  </w:t>
      </w:r>
    </w:p>
    <w:p w:rsidR="001B6390" w:rsidRPr="00D94591" w:rsidRDefault="001B6390" w:rsidP="001B6390">
      <w:pPr>
        <w:rPr>
          <w:szCs w:val="21"/>
        </w:rPr>
      </w:pPr>
      <w:r w:rsidRPr="00D94591">
        <w:rPr>
          <w:szCs w:val="21"/>
        </w:rPr>
        <w:t>Accession Number: WOS:000427653000001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[Bai Xi; Liang Rui-Rui; Lv Jin] Shanxi Normal Univ, Sch Chem &amp; Mat Sci, Linfen 041004, Peoples R China. </w:t>
      </w:r>
    </w:p>
    <w:p w:rsidR="001B6390" w:rsidRPr="00D94591" w:rsidRDefault="001B6390" w:rsidP="001B6390">
      <w:pPr>
        <w:rPr>
          <w:szCs w:val="21"/>
        </w:rPr>
      </w:pPr>
      <w:r w:rsidRPr="00D94591">
        <w:rPr>
          <w:szCs w:val="21"/>
        </w:rPr>
        <w:t>[Bai Xi] Changzhi Med Coll, Pharmaceut Dept, Changzhi 046000, Peoples R China.</w:t>
      </w:r>
    </w:p>
    <w:p w:rsidR="001B6390" w:rsidRPr="00D94591" w:rsidRDefault="001B6390" w:rsidP="001B6390">
      <w:pPr>
        <w:rPr>
          <w:szCs w:val="21"/>
        </w:rPr>
      </w:pPr>
      <w:r w:rsidRPr="00D94591">
        <w:rPr>
          <w:szCs w:val="21"/>
        </w:rPr>
        <w:t>Reprint Address: Lv, J (reprint author), Shanxi Normal Univ, Sch Chem &amp; Mat Sci, Linfen 041004, Peoples R China.</w:t>
      </w:r>
    </w:p>
    <w:p w:rsidR="001B6390" w:rsidRPr="00D94591" w:rsidRDefault="001B6390" w:rsidP="001B6390">
      <w:pPr>
        <w:rPr>
          <w:szCs w:val="21"/>
        </w:rPr>
      </w:pPr>
      <w:r w:rsidRPr="00D94591">
        <w:rPr>
          <w:szCs w:val="21"/>
        </w:rPr>
        <w:t>E-mail Addresses: lvjin_sxnu@163.com</w:t>
      </w:r>
    </w:p>
    <w:p w:rsidR="001B6390" w:rsidRPr="00D94591" w:rsidRDefault="001B6390" w:rsidP="001B6390">
      <w:pPr>
        <w:rPr>
          <w:szCs w:val="21"/>
        </w:rPr>
      </w:pPr>
      <w:r w:rsidRPr="00D94591">
        <w:rPr>
          <w:szCs w:val="21"/>
        </w:rPr>
        <w:t>IDS Number: FZ5RG</w:t>
      </w:r>
    </w:p>
    <w:p w:rsidR="001B6390" w:rsidRDefault="001B6390" w:rsidP="001B6390">
      <w:pPr>
        <w:rPr>
          <w:szCs w:val="21"/>
        </w:rPr>
      </w:pPr>
      <w:r w:rsidRPr="00D94591">
        <w:rPr>
          <w:szCs w:val="21"/>
        </w:rPr>
        <w:t>ISSN: 0254-5861</w:t>
      </w:r>
    </w:p>
    <w:p w:rsidR="001B6390" w:rsidRPr="00D94591" w:rsidRDefault="001B6390" w:rsidP="001B6390">
      <w:pPr>
        <w:rPr>
          <w:szCs w:val="21"/>
        </w:rPr>
      </w:pPr>
    </w:p>
    <w:p w:rsidR="001B6390" w:rsidRPr="00D94591" w:rsidRDefault="001B6390" w:rsidP="001B6390">
      <w:pPr>
        <w:rPr>
          <w:szCs w:val="21"/>
        </w:rPr>
      </w:pPr>
      <w:r w:rsidRPr="00D94591">
        <w:rPr>
          <w:szCs w:val="21"/>
        </w:rPr>
        <w:t>Record 203 of 273</w:t>
      </w:r>
    </w:p>
    <w:p w:rsidR="001B6390" w:rsidRPr="00D94591" w:rsidRDefault="001B6390" w:rsidP="001B6390">
      <w:pPr>
        <w:rPr>
          <w:szCs w:val="21"/>
        </w:rPr>
      </w:pPr>
      <w:r w:rsidRPr="00D94591">
        <w:rPr>
          <w:szCs w:val="21"/>
        </w:rPr>
        <w:t>Title: Periodic DFT Study on Structural Transformations of Crystalline Hydrazinium 5-Nitramino-3,4-dinitropyrazolate Under High Pressures</w:t>
      </w:r>
    </w:p>
    <w:p w:rsidR="001B6390" w:rsidRPr="00D94591" w:rsidRDefault="001B6390" w:rsidP="001B6390">
      <w:pPr>
        <w:rPr>
          <w:szCs w:val="21"/>
        </w:rPr>
      </w:pPr>
      <w:r w:rsidRPr="00D94591">
        <w:rPr>
          <w:szCs w:val="21"/>
        </w:rPr>
        <w:t>Author(s): Zhao, GZ (Zhao Guozheng); Fan, RR (Fan Rongrong); Yan, XL (Yan Xilin); Tang, W (Tang Wei); Tang, MF (Tang Mingfeng); Jia, JF (Jia Jianfeng); Wu, HS (Wu Haishun)</w:t>
      </w:r>
    </w:p>
    <w:p w:rsidR="001B6390" w:rsidRPr="00D94591" w:rsidRDefault="001B6390" w:rsidP="001B6390">
      <w:pPr>
        <w:rPr>
          <w:szCs w:val="21"/>
        </w:rPr>
      </w:pPr>
      <w:r w:rsidRPr="00D94591">
        <w:rPr>
          <w:szCs w:val="21"/>
        </w:rPr>
        <w:t xml:space="preserve">Source: CHEMICAL JOURNAL OF CHINESE UNIVERSITIES-CHINESE  Volume: 39  Issue: 2  Pages: 292-298  DOI: 10.7503/cjcu20170465  Published: FEB 10 2018  </w:t>
      </w:r>
    </w:p>
    <w:p w:rsidR="001B6390" w:rsidRPr="00D94591" w:rsidRDefault="001B6390" w:rsidP="001B6390">
      <w:pPr>
        <w:rPr>
          <w:szCs w:val="21"/>
        </w:rPr>
      </w:pPr>
      <w:r w:rsidRPr="00D94591">
        <w:rPr>
          <w:szCs w:val="21"/>
        </w:rPr>
        <w:t>Accession Number: WOS:000429847300015</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[Zhao Guozheng; Fan Rongrong; Jia Jianfeng; Wu Haishun] Shanxi Normal Univ, Sch Chem &amp; Mat Sci, Linfen 041004, Peoples R China. </w:t>
      </w:r>
    </w:p>
    <w:p w:rsidR="001B6390" w:rsidRPr="00D94591" w:rsidRDefault="001B6390" w:rsidP="001B6390">
      <w:pPr>
        <w:rPr>
          <w:szCs w:val="21"/>
        </w:rPr>
      </w:pPr>
      <w:r w:rsidRPr="00D94591">
        <w:rPr>
          <w:szCs w:val="21"/>
        </w:rPr>
        <w:t>[Yan Xilin; Tang Wei; Tang Mingfeng] China Acad Engn Phys, Inst Chem Mat, Mianyang 621999, Peoples R China.</w:t>
      </w:r>
    </w:p>
    <w:p w:rsidR="001B6390" w:rsidRPr="00D94591" w:rsidRDefault="001B6390" w:rsidP="001B6390">
      <w:pPr>
        <w:rPr>
          <w:szCs w:val="21"/>
        </w:rPr>
      </w:pPr>
      <w:r w:rsidRPr="00D94591">
        <w:rPr>
          <w:szCs w:val="21"/>
        </w:rPr>
        <w:t>Reprint Address: Yan, XL (reprint author), China Acad Engn Phys, Inst Chem Mat, Mianyang 621999, Peoples R China.</w:t>
      </w:r>
    </w:p>
    <w:p w:rsidR="001B6390" w:rsidRPr="00D94591" w:rsidRDefault="001B6390" w:rsidP="001B6390">
      <w:pPr>
        <w:rPr>
          <w:szCs w:val="21"/>
        </w:rPr>
      </w:pPr>
      <w:r w:rsidRPr="00D94591">
        <w:rPr>
          <w:szCs w:val="21"/>
        </w:rPr>
        <w:t>E-mail Addresses: linyxl_306@sina.com</w:t>
      </w:r>
    </w:p>
    <w:p w:rsidR="001B6390" w:rsidRPr="00D94591" w:rsidRDefault="001B6390" w:rsidP="001B6390">
      <w:pPr>
        <w:rPr>
          <w:szCs w:val="21"/>
        </w:rPr>
      </w:pPr>
      <w:r w:rsidRPr="00D94591">
        <w:rPr>
          <w:szCs w:val="21"/>
        </w:rPr>
        <w:t>IDS Number: GC5RZ</w:t>
      </w:r>
    </w:p>
    <w:p w:rsidR="001B6390" w:rsidRDefault="001B6390" w:rsidP="001B6390">
      <w:pPr>
        <w:rPr>
          <w:szCs w:val="21"/>
        </w:rPr>
      </w:pPr>
      <w:r w:rsidRPr="00D94591">
        <w:rPr>
          <w:szCs w:val="21"/>
        </w:rPr>
        <w:t>ISSN: 0251-0790</w:t>
      </w:r>
    </w:p>
    <w:p w:rsidR="001B6390" w:rsidRPr="00D94591" w:rsidRDefault="001B6390" w:rsidP="001B6390">
      <w:pPr>
        <w:rPr>
          <w:szCs w:val="21"/>
        </w:rPr>
      </w:pPr>
    </w:p>
    <w:p w:rsidR="001B6390" w:rsidRPr="00D94591" w:rsidRDefault="001B6390" w:rsidP="001B6390">
      <w:pPr>
        <w:rPr>
          <w:szCs w:val="21"/>
        </w:rPr>
      </w:pPr>
      <w:r w:rsidRPr="00D94591">
        <w:rPr>
          <w:szCs w:val="21"/>
        </w:rPr>
        <w:t>Record 204 of 273</w:t>
      </w:r>
    </w:p>
    <w:p w:rsidR="001B6390" w:rsidRPr="00D94591" w:rsidRDefault="001B6390" w:rsidP="001B6390">
      <w:pPr>
        <w:rPr>
          <w:szCs w:val="21"/>
        </w:rPr>
      </w:pPr>
      <w:r w:rsidRPr="00D94591">
        <w:rPr>
          <w:szCs w:val="21"/>
        </w:rPr>
        <w:t>Title: A nitrogen doped carbon quantum dot-enhanced chemiluminescence method for the determination of Mn2+</w:t>
      </w:r>
    </w:p>
    <w:p w:rsidR="001B6390" w:rsidRPr="00D94591" w:rsidRDefault="001B6390" w:rsidP="001B6390">
      <w:pPr>
        <w:rPr>
          <w:szCs w:val="21"/>
        </w:rPr>
      </w:pPr>
      <w:r w:rsidRPr="00D94591">
        <w:rPr>
          <w:szCs w:val="21"/>
        </w:rPr>
        <w:t>Author(s): Zhang, JM (Zhang, Junmei); Chen, XX (Chen, Xiaoxia); Li, Y (Li, Yue); Han, SQ (Han, Suqin); Du, Y (Du, Yao); Liu, HZ (Liu, Haizhen)</w:t>
      </w:r>
    </w:p>
    <w:p w:rsidR="001B6390" w:rsidRPr="00D94591" w:rsidRDefault="001B6390" w:rsidP="001B6390">
      <w:pPr>
        <w:rPr>
          <w:szCs w:val="21"/>
        </w:rPr>
      </w:pPr>
      <w:r w:rsidRPr="00D94591">
        <w:rPr>
          <w:szCs w:val="21"/>
        </w:rPr>
        <w:t xml:space="preserve">Source: ANALYTICAL METHODS  Volume: 10  Issue: 5  Pages: 541-547  DOI: 10.1039/c7ay02806g  Published: FEB 7 2018  </w:t>
      </w:r>
    </w:p>
    <w:p w:rsidR="001B6390" w:rsidRPr="00D94591" w:rsidRDefault="001B6390" w:rsidP="001B6390">
      <w:pPr>
        <w:rPr>
          <w:szCs w:val="21"/>
        </w:rPr>
      </w:pPr>
      <w:r w:rsidRPr="00D94591">
        <w:rPr>
          <w:szCs w:val="21"/>
        </w:rPr>
        <w:t>Accession Number: WOS:000424206300008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Junmei; Chen, Xiaoxia; Li, Yue; Han, Suqin] Shanxi Normal Univ, Sch Chem &amp; Mat Sci, Linfen 041000, Shanxi, Peoples R China. </w:t>
      </w:r>
    </w:p>
    <w:p w:rsidR="001B6390" w:rsidRPr="00D94591" w:rsidRDefault="001B6390" w:rsidP="001B6390">
      <w:pPr>
        <w:rPr>
          <w:szCs w:val="21"/>
        </w:rPr>
      </w:pPr>
      <w:r w:rsidRPr="00D94591">
        <w:rPr>
          <w:szCs w:val="21"/>
        </w:rPr>
        <w:t>[Du, Yao; Liu, Haizhen] Shanxi Normal Univ, Modern Coll Humanities &amp; Sci, Dept Chem, Linfen 041000, Shanxi, Peoples R China.</w:t>
      </w:r>
    </w:p>
    <w:p w:rsidR="001B6390" w:rsidRPr="00D94591" w:rsidRDefault="001B6390" w:rsidP="001B6390">
      <w:pPr>
        <w:rPr>
          <w:szCs w:val="21"/>
        </w:rPr>
      </w:pPr>
      <w:r w:rsidRPr="00D94591">
        <w:rPr>
          <w:szCs w:val="21"/>
        </w:rPr>
        <w:t>Reprint Address: Han, SQ (reprint author), Shanxi Normal Univ, Sch Chem &amp; Mat Sci, Linfen 041000, Shanxi, Peoples R China.</w:t>
      </w:r>
    </w:p>
    <w:p w:rsidR="001B6390" w:rsidRPr="00D94591" w:rsidRDefault="001B6390" w:rsidP="001B6390">
      <w:pPr>
        <w:rPr>
          <w:szCs w:val="21"/>
        </w:rPr>
      </w:pPr>
      <w:r w:rsidRPr="00D94591">
        <w:rPr>
          <w:szCs w:val="21"/>
        </w:rPr>
        <w:t>E-mail Addresses: hsq@sxnu.edu.cn</w:t>
      </w:r>
    </w:p>
    <w:p w:rsidR="001B6390" w:rsidRPr="00D94591" w:rsidRDefault="001B6390" w:rsidP="001B6390">
      <w:pPr>
        <w:rPr>
          <w:szCs w:val="21"/>
        </w:rPr>
      </w:pPr>
      <w:r w:rsidRPr="00D94591">
        <w:rPr>
          <w:szCs w:val="21"/>
        </w:rPr>
        <w:t>IDS Number: FU9VW</w:t>
      </w:r>
    </w:p>
    <w:p w:rsidR="001B6390" w:rsidRPr="00D94591" w:rsidRDefault="001B6390" w:rsidP="001B6390">
      <w:pPr>
        <w:rPr>
          <w:szCs w:val="21"/>
        </w:rPr>
      </w:pPr>
      <w:r w:rsidRPr="00D94591">
        <w:rPr>
          <w:szCs w:val="21"/>
        </w:rPr>
        <w:t>ISSN: 1759-9660</w:t>
      </w:r>
    </w:p>
    <w:p w:rsidR="001B6390" w:rsidRDefault="001B6390" w:rsidP="001B6390">
      <w:pPr>
        <w:rPr>
          <w:szCs w:val="21"/>
        </w:rPr>
      </w:pPr>
      <w:r w:rsidRPr="00D94591">
        <w:rPr>
          <w:szCs w:val="21"/>
        </w:rPr>
        <w:t>eISSN: 1759-9679</w:t>
      </w:r>
    </w:p>
    <w:p w:rsidR="001B6390" w:rsidRPr="00D94591" w:rsidRDefault="001B6390" w:rsidP="001B6390">
      <w:pPr>
        <w:rPr>
          <w:szCs w:val="21"/>
        </w:rPr>
      </w:pPr>
    </w:p>
    <w:p w:rsidR="001B6390" w:rsidRPr="00D94591" w:rsidRDefault="001B6390" w:rsidP="001B6390">
      <w:pPr>
        <w:rPr>
          <w:szCs w:val="21"/>
        </w:rPr>
      </w:pPr>
      <w:r w:rsidRPr="00D94591">
        <w:rPr>
          <w:szCs w:val="21"/>
        </w:rPr>
        <w:t>Record 205 of 273</w:t>
      </w:r>
    </w:p>
    <w:p w:rsidR="001B6390" w:rsidRPr="00D94591" w:rsidRDefault="001B6390" w:rsidP="001B6390">
      <w:pPr>
        <w:rPr>
          <w:szCs w:val="21"/>
        </w:rPr>
      </w:pPr>
      <w:r w:rsidRPr="00D94591">
        <w:rPr>
          <w:szCs w:val="21"/>
        </w:rPr>
        <w:t>Title: The rule expectancy effect on the electrophysiological correlates underlying numerical rule acquisition</w:t>
      </w:r>
    </w:p>
    <w:p w:rsidR="001B6390" w:rsidRPr="00D94591" w:rsidRDefault="001B6390" w:rsidP="001B6390">
      <w:pPr>
        <w:rPr>
          <w:szCs w:val="21"/>
        </w:rPr>
      </w:pPr>
      <w:r w:rsidRPr="00D94591">
        <w:rPr>
          <w:szCs w:val="21"/>
        </w:rPr>
        <w:t>Author(s): Xiao, F (Xiao, Feng); Chen, QF (Chen, Qing-Fei); Long, CQ (Long, Chang-Quan); Li, H (Li, Hong)</w:t>
      </w:r>
    </w:p>
    <w:p w:rsidR="001B6390" w:rsidRPr="00D94591" w:rsidRDefault="001B6390" w:rsidP="001B6390">
      <w:pPr>
        <w:rPr>
          <w:szCs w:val="21"/>
        </w:rPr>
      </w:pPr>
      <w:r w:rsidRPr="00D94591">
        <w:rPr>
          <w:szCs w:val="21"/>
        </w:rPr>
        <w:t xml:space="preserve">Source: NEUROSCIENCE LETTERS  Volume: 665  Pages: 252-256  DOI: 10.1016/j.neulet.2017.09.052  Published: FEB 5 2018  </w:t>
      </w:r>
    </w:p>
    <w:p w:rsidR="001B6390" w:rsidRPr="00D94591" w:rsidRDefault="001B6390" w:rsidP="001B6390">
      <w:pPr>
        <w:rPr>
          <w:szCs w:val="21"/>
        </w:rPr>
      </w:pPr>
      <w:r w:rsidRPr="00D94591">
        <w:rPr>
          <w:szCs w:val="21"/>
        </w:rPr>
        <w:t>Accession Number: WOS:000426235500044</w:t>
      </w:r>
    </w:p>
    <w:p w:rsidR="001B6390" w:rsidRPr="00D94591" w:rsidRDefault="001B6390" w:rsidP="001B6390">
      <w:pPr>
        <w:rPr>
          <w:szCs w:val="21"/>
        </w:rPr>
      </w:pPr>
      <w:r w:rsidRPr="00D94591">
        <w:rPr>
          <w:szCs w:val="21"/>
        </w:rPr>
        <w:t>PubMed ID: 29154975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[Xiao, Feng] Shanxi Normal Univ, Innovat Ctr Fundamental Educ Qual Enhancement Sha, Dept Educ Sci, Linfen 041000, Peoples R China. </w:t>
      </w:r>
    </w:p>
    <w:p w:rsidR="001B6390" w:rsidRPr="00D94591" w:rsidRDefault="001B6390" w:rsidP="001B6390">
      <w:pPr>
        <w:rPr>
          <w:szCs w:val="21"/>
        </w:rPr>
      </w:pPr>
      <w:r w:rsidRPr="00D94591">
        <w:rPr>
          <w:szCs w:val="21"/>
        </w:rPr>
        <w:t xml:space="preserve">[Chen, Qing-Fei; Li, Hong] Shenzhen Univ, Coll Psychol &amp; Soc, Shenzhen 518060, Peoples R China. </w:t>
      </w:r>
    </w:p>
    <w:p w:rsidR="001B6390" w:rsidRPr="00D94591" w:rsidRDefault="001B6390" w:rsidP="001B6390">
      <w:pPr>
        <w:rPr>
          <w:szCs w:val="21"/>
        </w:rPr>
      </w:pPr>
      <w:r w:rsidRPr="00D94591">
        <w:rPr>
          <w:szCs w:val="21"/>
        </w:rPr>
        <w:t xml:space="preserve">[Long, Chang-Quan] Southwest Univ, Fac Psychol, Chongqing 400715, Peoples R China. </w:t>
      </w:r>
    </w:p>
    <w:p w:rsidR="001B6390" w:rsidRPr="00D94591" w:rsidRDefault="001B6390" w:rsidP="001B6390">
      <w:pPr>
        <w:rPr>
          <w:szCs w:val="21"/>
        </w:rPr>
      </w:pPr>
      <w:r w:rsidRPr="00D94591">
        <w:rPr>
          <w:szCs w:val="21"/>
        </w:rPr>
        <w:t xml:space="preserve">[Li, Hong] Shenzhen Inst Neurosci, Ctr Intelligence Dev &amp; Protect, Shenzhen 518057, Peoples R China. </w:t>
      </w:r>
    </w:p>
    <w:p w:rsidR="001B6390" w:rsidRPr="00D94591" w:rsidRDefault="001B6390" w:rsidP="001B6390">
      <w:pPr>
        <w:rPr>
          <w:szCs w:val="21"/>
        </w:rPr>
      </w:pPr>
      <w:r w:rsidRPr="00D94591">
        <w:rPr>
          <w:szCs w:val="21"/>
        </w:rPr>
        <w:t>[Li, Hong] Shenzhen Univ, Shenzhen Key Lab Affect &amp; Social Cognit Sci, Shenzhen 518060, Peoples R China.</w:t>
      </w:r>
    </w:p>
    <w:p w:rsidR="001B6390" w:rsidRPr="00D94591" w:rsidRDefault="001B6390" w:rsidP="001B6390">
      <w:pPr>
        <w:rPr>
          <w:szCs w:val="21"/>
        </w:rPr>
      </w:pPr>
      <w:r w:rsidRPr="00D94591">
        <w:rPr>
          <w:szCs w:val="21"/>
        </w:rPr>
        <w:t>Reprint Address: Xiao, F (reprint author), Shanxi Normal Univ, Innovat Ctr Fundamental Educ Qual Enhancement Sha, Dept Educ Sci, Linfen 041000, Peoples R China.</w:t>
      </w:r>
    </w:p>
    <w:p w:rsidR="001B6390" w:rsidRPr="00D94591" w:rsidRDefault="001B6390" w:rsidP="001B6390">
      <w:pPr>
        <w:rPr>
          <w:szCs w:val="21"/>
        </w:rPr>
      </w:pPr>
      <w:r w:rsidRPr="00D94591">
        <w:rPr>
          <w:szCs w:val="21"/>
        </w:rPr>
        <w:t>E-mail Addresses: yixiang@email.swu.edu.cn</w:t>
      </w:r>
    </w:p>
    <w:p w:rsidR="001B6390" w:rsidRPr="00D94591" w:rsidRDefault="001B6390" w:rsidP="001B6390">
      <w:pPr>
        <w:rPr>
          <w:szCs w:val="21"/>
        </w:rPr>
      </w:pPr>
      <w:r w:rsidRPr="00D94591">
        <w:rPr>
          <w:szCs w:val="21"/>
        </w:rPr>
        <w:t>IDS Number: FX6ZJ</w:t>
      </w:r>
    </w:p>
    <w:p w:rsidR="001B6390" w:rsidRPr="00D94591" w:rsidRDefault="001B6390" w:rsidP="001B6390">
      <w:pPr>
        <w:rPr>
          <w:szCs w:val="21"/>
        </w:rPr>
      </w:pPr>
      <w:r w:rsidRPr="00D94591">
        <w:rPr>
          <w:szCs w:val="21"/>
        </w:rPr>
        <w:lastRenderedPageBreak/>
        <w:t>ISSN: 0304-3940</w:t>
      </w:r>
    </w:p>
    <w:p w:rsidR="001B6390" w:rsidRDefault="001B6390" w:rsidP="001B6390">
      <w:pPr>
        <w:rPr>
          <w:szCs w:val="21"/>
        </w:rPr>
      </w:pPr>
      <w:r w:rsidRPr="00D94591">
        <w:rPr>
          <w:szCs w:val="21"/>
        </w:rPr>
        <w:t>eISSN: 1872-7972</w:t>
      </w:r>
    </w:p>
    <w:p w:rsidR="001B6390" w:rsidRPr="00D94591" w:rsidRDefault="001B6390" w:rsidP="001B6390">
      <w:pPr>
        <w:rPr>
          <w:szCs w:val="21"/>
        </w:rPr>
      </w:pPr>
    </w:p>
    <w:p w:rsidR="001B6390" w:rsidRPr="00D94591" w:rsidRDefault="001B6390" w:rsidP="001B6390">
      <w:pPr>
        <w:rPr>
          <w:szCs w:val="21"/>
        </w:rPr>
      </w:pPr>
      <w:r w:rsidRPr="00D94591">
        <w:rPr>
          <w:szCs w:val="21"/>
        </w:rPr>
        <w:t>Record 206 of 273</w:t>
      </w:r>
    </w:p>
    <w:p w:rsidR="001B6390" w:rsidRPr="00D94591" w:rsidRDefault="001B6390" w:rsidP="001B6390">
      <w:pPr>
        <w:rPr>
          <w:szCs w:val="21"/>
        </w:rPr>
      </w:pPr>
      <w:r w:rsidRPr="00D94591">
        <w:rPr>
          <w:szCs w:val="21"/>
        </w:rPr>
        <w:t>Title: Study on the luminous characteristics of a natural ball lightning</w:t>
      </w:r>
    </w:p>
    <w:p w:rsidR="001B6390" w:rsidRPr="00D94591" w:rsidRDefault="001B6390" w:rsidP="001B6390">
      <w:pPr>
        <w:rPr>
          <w:szCs w:val="21"/>
        </w:rPr>
      </w:pPr>
      <w:r w:rsidRPr="00D94591">
        <w:rPr>
          <w:szCs w:val="21"/>
        </w:rPr>
        <w:t>Author(s): Wang, H (Wang, Hao); Yuan, P (Yuan, Ping); Cen, JY (Cen, Jianyong); Liu, GR (Liu, Guorong)</w:t>
      </w:r>
    </w:p>
    <w:p w:rsidR="001B6390" w:rsidRPr="00D94591" w:rsidRDefault="001B6390" w:rsidP="001B6390">
      <w:pPr>
        <w:rPr>
          <w:szCs w:val="21"/>
        </w:rPr>
      </w:pPr>
      <w:r w:rsidRPr="00D94591">
        <w:rPr>
          <w:szCs w:val="21"/>
        </w:rPr>
        <w:t xml:space="preserve">Source: APPLIED PHYSICS LETTERS  Volume: 112  Issue: 6  Article Number: 064103  DOI: 10.1063/1.5019318  Published: FEB 5 2018  </w:t>
      </w:r>
    </w:p>
    <w:p w:rsidR="001B6390" w:rsidRPr="00D94591" w:rsidRDefault="001B6390" w:rsidP="001B6390">
      <w:pPr>
        <w:rPr>
          <w:szCs w:val="21"/>
        </w:rPr>
      </w:pPr>
      <w:r w:rsidRPr="00D94591">
        <w:rPr>
          <w:szCs w:val="21"/>
        </w:rPr>
        <w:t>Accession Number: WOS:000424703200049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Hao; Yuan, Ping; Liu, Guorong] Northwest Normal Univ, Coll Phys &amp; Elect Engn, Key Lab Atom &amp; Mol Phys &amp; Funct Mat Gansu Prov, Lanzhou 730070, Gansu, Peoples R China. </w:t>
      </w:r>
    </w:p>
    <w:p w:rsidR="001B6390" w:rsidRPr="00D94591" w:rsidRDefault="001B6390" w:rsidP="001B6390">
      <w:pPr>
        <w:rPr>
          <w:szCs w:val="21"/>
        </w:rPr>
      </w:pPr>
      <w:r w:rsidRPr="00D94591">
        <w:rPr>
          <w:szCs w:val="21"/>
        </w:rPr>
        <w:t>[Cen, Jianyong] Shanxi Normal Univ, Coll Phys &amp; Informat Engn, Linfen 041004, Shanxi, Peoples R China.</w:t>
      </w:r>
    </w:p>
    <w:p w:rsidR="001B6390" w:rsidRPr="00D94591" w:rsidRDefault="001B6390" w:rsidP="001B6390">
      <w:pPr>
        <w:rPr>
          <w:szCs w:val="21"/>
        </w:rPr>
      </w:pPr>
      <w:r w:rsidRPr="00D94591">
        <w:rPr>
          <w:szCs w:val="21"/>
        </w:rPr>
        <w:t>Reprint Address: Yuan, P (reprint author), Northwest Normal Univ, Coll Phys &amp; Elect Engn, Key Lab Atom &amp; Mol Phys &amp; Funct Mat Gansu Prov, Lanzhou 730070, Gansu, Peoples R China.</w:t>
      </w:r>
    </w:p>
    <w:p w:rsidR="001B6390" w:rsidRPr="00D94591" w:rsidRDefault="001B6390" w:rsidP="001B6390">
      <w:pPr>
        <w:rPr>
          <w:szCs w:val="21"/>
        </w:rPr>
      </w:pPr>
      <w:r w:rsidRPr="00D94591">
        <w:rPr>
          <w:szCs w:val="21"/>
        </w:rPr>
        <w:t>E-mail Addresses: yuanp@nwnu.edu.cn</w:t>
      </w:r>
    </w:p>
    <w:p w:rsidR="001B6390" w:rsidRPr="00D94591" w:rsidRDefault="001B6390" w:rsidP="001B6390">
      <w:pPr>
        <w:rPr>
          <w:szCs w:val="21"/>
        </w:rPr>
      </w:pPr>
      <w:r w:rsidRPr="00D94591">
        <w:rPr>
          <w:szCs w:val="21"/>
        </w:rPr>
        <w:t>IDS Number: FV6PI</w:t>
      </w:r>
    </w:p>
    <w:p w:rsidR="001B6390" w:rsidRPr="00D94591" w:rsidRDefault="001B6390" w:rsidP="001B6390">
      <w:pPr>
        <w:rPr>
          <w:szCs w:val="21"/>
        </w:rPr>
      </w:pPr>
      <w:r w:rsidRPr="00D94591">
        <w:rPr>
          <w:szCs w:val="21"/>
        </w:rPr>
        <w:t>ISSN: 0003-6951</w:t>
      </w:r>
    </w:p>
    <w:p w:rsidR="001B6390" w:rsidRDefault="001B6390" w:rsidP="001B6390">
      <w:pPr>
        <w:rPr>
          <w:szCs w:val="21"/>
        </w:rPr>
      </w:pPr>
      <w:r w:rsidRPr="00D94591">
        <w:rPr>
          <w:szCs w:val="21"/>
        </w:rPr>
        <w:t>eISSN: 1077-3118</w:t>
      </w:r>
    </w:p>
    <w:p w:rsidR="001B6390" w:rsidRPr="00D94591" w:rsidRDefault="001B6390" w:rsidP="001B6390">
      <w:pPr>
        <w:rPr>
          <w:szCs w:val="21"/>
        </w:rPr>
      </w:pPr>
    </w:p>
    <w:p w:rsidR="001B6390" w:rsidRPr="00D94591" w:rsidRDefault="001B6390" w:rsidP="001B6390">
      <w:pPr>
        <w:rPr>
          <w:szCs w:val="21"/>
        </w:rPr>
      </w:pPr>
      <w:r w:rsidRPr="00D94591">
        <w:rPr>
          <w:szCs w:val="21"/>
        </w:rPr>
        <w:t>Record 207 of 273</w:t>
      </w:r>
    </w:p>
    <w:p w:rsidR="001B6390" w:rsidRPr="00D94591" w:rsidRDefault="001B6390" w:rsidP="001B6390">
      <w:pPr>
        <w:rPr>
          <w:szCs w:val="21"/>
        </w:rPr>
      </w:pPr>
      <w:r w:rsidRPr="00D94591">
        <w:rPr>
          <w:szCs w:val="21"/>
        </w:rPr>
        <w:t>Title: The dramatic enhancement of ferromagnetism and band gap in Fe-doped In2O3 nanodot arrays</w:t>
      </w:r>
    </w:p>
    <w:p w:rsidR="001B6390" w:rsidRPr="00D94591" w:rsidRDefault="001B6390" w:rsidP="001B6390">
      <w:pPr>
        <w:rPr>
          <w:szCs w:val="21"/>
        </w:rPr>
      </w:pPr>
      <w:r w:rsidRPr="00D94591">
        <w:rPr>
          <w:szCs w:val="21"/>
        </w:rPr>
        <w:t>Author(s): Jiang, FX (Jiang, Feng-Xian); Chen, D (Chen, Dan); Zhou, GW (Zhou, Guo-Wei); Wang, YN (Wang, Ya-Nan); Xu, XH (Xu, Xiao-Hong)</w:t>
      </w:r>
    </w:p>
    <w:p w:rsidR="001B6390" w:rsidRPr="00D94591" w:rsidRDefault="001B6390" w:rsidP="001B6390">
      <w:pPr>
        <w:rPr>
          <w:szCs w:val="21"/>
        </w:rPr>
      </w:pPr>
      <w:r w:rsidRPr="00D94591">
        <w:rPr>
          <w:szCs w:val="21"/>
        </w:rPr>
        <w:t xml:space="preserve">Source: SCIENTIFIC REPORTS  Volume: 8  Article Number: 2417  DOI: 10.1038/s41598-018-20751-0  Published: FEB 5 2018  </w:t>
      </w:r>
    </w:p>
    <w:p w:rsidR="001B6390" w:rsidRPr="00D94591" w:rsidRDefault="001B6390" w:rsidP="001B6390">
      <w:pPr>
        <w:rPr>
          <w:szCs w:val="21"/>
        </w:rPr>
      </w:pPr>
      <w:r w:rsidRPr="00D94591">
        <w:rPr>
          <w:szCs w:val="21"/>
        </w:rPr>
        <w:t>Accession Number: WOS:000424087700089</w:t>
      </w:r>
    </w:p>
    <w:p w:rsidR="001B6390" w:rsidRPr="00D94591" w:rsidRDefault="001B6390" w:rsidP="001B6390">
      <w:pPr>
        <w:rPr>
          <w:szCs w:val="21"/>
        </w:rPr>
      </w:pPr>
      <w:r w:rsidRPr="00D94591">
        <w:rPr>
          <w:szCs w:val="21"/>
        </w:rPr>
        <w:t>PubMed ID: 29403016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[Jiang, Feng-Xian; Chen, Dan; Zhou, Guo-Wei; Wang, Ya-Nan; Xu, Xiao-Hong] Shanxi Normal Univ, Sch Chem &amp; Mat Sci, Linfen 041004, Peoples R China. </w:t>
      </w:r>
    </w:p>
    <w:p w:rsidR="001B6390" w:rsidRPr="00D94591" w:rsidRDefault="001B6390" w:rsidP="001B6390">
      <w:pPr>
        <w:rPr>
          <w:szCs w:val="21"/>
        </w:rPr>
      </w:pPr>
      <w:r w:rsidRPr="00D94591">
        <w:rPr>
          <w:szCs w:val="21"/>
        </w:rPr>
        <w:t xml:space="preserve">[Jiang, Feng-Xian; Chen, Dan; Zhou, Guo-Wei; Wang, Ya-Nan; Xu, Xiao-Hong] Minist Educ, Key Lab Magnet Mol &amp; Magnet Informat Mat, Linfen 041004, Peoples R China. </w:t>
      </w:r>
    </w:p>
    <w:p w:rsidR="001B6390" w:rsidRPr="00D94591" w:rsidRDefault="001B6390" w:rsidP="001B6390">
      <w:pPr>
        <w:rPr>
          <w:szCs w:val="21"/>
        </w:rPr>
      </w:pPr>
      <w:r w:rsidRPr="00D94591">
        <w:rPr>
          <w:szCs w:val="21"/>
        </w:rPr>
        <w:t xml:space="preserve">[Jiang, Feng-Xian; Chen, Dan; Zhou, Guo-Wei; Wang, Ya-Nan; Xu, Xiao-Hong] Shanxi Normal Univ, Res Inst Mat Sci, Linfen 041004, Peoples R China. </w:t>
      </w:r>
    </w:p>
    <w:p w:rsidR="001B6390" w:rsidRPr="00D94591" w:rsidRDefault="001B6390" w:rsidP="001B6390">
      <w:pPr>
        <w:rPr>
          <w:szCs w:val="21"/>
        </w:rPr>
      </w:pPr>
      <w:r w:rsidRPr="00D94591">
        <w:rPr>
          <w:szCs w:val="21"/>
        </w:rPr>
        <w:t>[Jiang, Feng-Xian; Chen, Dan; Zhou, Guo-Wei; Wang, Ya-Nan; Xu, Xiao-Hong] Collaborat Innovat Ctr Shanxi Adv Permanent Magne, Linfen 041004, Peoples R China.</w:t>
      </w:r>
    </w:p>
    <w:p w:rsidR="001B6390" w:rsidRPr="00D94591" w:rsidRDefault="001B6390" w:rsidP="001B6390">
      <w:pPr>
        <w:rPr>
          <w:szCs w:val="21"/>
        </w:rPr>
      </w:pPr>
      <w:r w:rsidRPr="00D94591">
        <w:rPr>
          <w:szCs w:val="21"/>
        </w:rPr>
        <w:t>Reprint Address: Xu, XH (reprint author), Shanxi Normal Univ, Sch Chem &amp; Mat Sci, Linfen 041004, Peoples R China.</w:t>
      </w:r>
    </w:p>
    <w:p w:rsidR="001B6390" w:rsidRPr="00D94591" w:rsidRDefault="001B6390" w:rsidP="001B6390">
      <w:pPr>
        <w:rPr>
          <w:szCs w:val="21"/>
        </w:rPr>
      </w:pPr>
      <w:r w:rsidRPr="00D94591">
        <w:rPr>
          <w:szCs w:val="21"/>
        </w:rPr>
        <w:t xml:space="preserve">Xu, XH (reprint author), Minist Educ, Key Lab Magnet Mol &amp; Magnet Informat Mat, Linfen 041004, </w:t>
      </w:r>
      <w:r w:rsidRPr="00D94591">
        <w:rPr>
          <w:szCs w:val="21"/>
        </w:rPr>
        <w:lastRenderedPageBreak/>
        <w:t>Peoples R China.</w:t>
      </w:r>
    </w:p>
    <w:p w:rsidR="001B6390" w:rsidRPr="00D94591" w:rsidRDefault="001B6390" w:rsidP="001B6390">
      <w:pPr>
        <w:rPr>
          <w:szCs w:val="21"/>
        </w:rPr>
      </w:pPr>
      <w:r w:rsidRPr="00D94591">
        <w:rPr>
          <w:szCs w:val="21"/>
        </w:rPr>
        <w:t>Xu, XH (reprint author), Shanxi Normal Univ, Res Inst Mat Sci, Linfen 041004, Peoples R China.</w:t>
      </w:r>
    </w:p>
    <w:p w:rsidR="001B6390" w:rsidRPr="00D94591" w:rsidRDefault="001B6390" w:rsidP="001B6390">
      <w:pPr>
        <w:rPr>
          <w:szCs w:val="21"/>
        </w:rPr>
      </w:pPr>
      <w:r w:rsidRPr="00D94591">
        <w:rPr>
          <w:szCs w:val="21"/>
        </w:rPr>
        <w:t>Xu, XH (reprint author), Collaborat Innovat Ctr Shanxi Adv Permanent Magne, Linfen 041004, Peoples R China.</w:t>
      </w:r>
    </w:p>
    <w:p w:rsidR="001B6390" w:rsidRPr="00D94591" w:rsidRDefault="001B6390" w:rsidP="001B6390">
      <w:pPr>
        <w:rPr>
          <w:szCs w:val="21"/>
        </w:rPr>
      </w:pPr>
      <w:r w:rsidRPr="00D94591">
        <w:rPr>
          <w:szCs w:val="21"/>
        </w:rPr>
        <w:t>E-mail Addresses: xuxh@sxnu.edu.cn</w:t>
      </w:r>
    </w:p>
    <w:p w:rsidR="001B6390" w:rsidRPr="00D94591" w:rsidRDefault="001B6390" w:rsidP="001B6390">
      <w:pPr>
        <w:rPr>
          <w:szCs w:val="21"/>
        </w:rPr>
      </w:pPr>
      <w:r w:rsidRPr="00D94591">
        <w:rPr>
          <w:szCs w:val="21"/>
        </w:rPr>
        <w:t>IDS Number: FU8FC</w:t>
      </w:r>
    </w:p>
    <w:p w:rsidR="001B6390" w:rsidRDefault="001B6390" w:rsidP="001B6390">
      <w:pPr>
        <w:rPr>
          <w:szCs w:val="21"/>
        </w:rPr>
      </w:pPr>
      <w:r w:rsidRPr="00D94591">
        <w:rPr>
          <w:szCs w:val="21"/>
        </w:rPr>
        <w:t>ISSN: 2045-2322</w:t>
      </w:r>
    </w:p>
    <w:p w:rsidR="001B6390" w:rsidRPr="00D94591" w:rsidRDefault="001B6390" w:rsidP="001B6390">
      <w:pPr>
        <w:rPr>
          <w:szCs w:val="21"/>
        </w:rPr>
      </w:pPr>
    </w:p>
    <w:p w:rsidR="001B6390" w:rsidRPr="00D94591" w:rsidRDefault="001B6390" w:rsidP="001B6390">
      <w:pPr>
        <w:rPr>
          <w:szCs w:val="21"/>
        </w:rPr>
      </w:pPr>
      <w:r w:rsidRPr="00D94591">
        <w:rPr>
          <w:szCs w:val="21"/>
        </w:rPr>
        <w:t>Record 208 of 273</w:t>
      </w:r>
    </w:p>
    <w:p w:rsidR="001B6390" w:rsidRPr="00D94591" w:rsidRDefault="001B6390" w:rsidP="001B6390">
      <w:pPr>
        <w:rPr>
          <w:szCs w:val="21"/>
        </w:rPr>
      </w:pPr>
      <w:r w:rsidRPr="00D94591">
        <w:rPr>
          <w:szCs w:val="21"/>
        </w:rPr>
        <w:t>Title: The assessment of the changes of biomass and riparian buffer width in the terminal reservoir under the impact of the South-to-North Water Diversion Project in China</w:t>
      </w:r>
    </w:p>
    <w:p w:rsidR="001B6390" w:rsidRPr="00D94591" w:rsidRDefault="001B6390" w:rsidP="001B6390">
      <w:pPr>
        <w:rPr>
          <w:szCs w:val="21"/>
        </w:rPr>
      </w:pPr>
      <w:r w:rsidRPr="00D94591">
        <w:rPr>
          <w:szCs w:val="21"/>
        </w:rPr>
        <w:t>Author(s): Yang, ST (Yang, Shengtian); Bai, J (Bai, Juan); Zhao, CS (Zhao, Changsen); Lou, HZ (Lou, Hezhen); Zhang, CB (Zhang, Chunbin); Guan, YB (Guan, Yabing); Zhang, YC (Zhang, Yichi); Wang, ZW (Wang, Zhiwei); Yu, XY (Yu, Xinyi)</w:t>
      </w:r>
    </w:p>
    <w:p w:rsidR="001B6390" w:rsidRPr="00D94591" w:rsidRDefault="001B6390" w:rsidP="001B6390">
      <w:pPr>
        <w:rPr>
          <w:szCs w:val="21"/>
        </w:rPr>
      </w:pPr>
      <w:r w:rsidRPr="00D94591">
        <w:rPr>
          <w:szCs w:val="21"/>
        </w:rPr>
        <w:t xml:space="preserve">Source: ECOLOGICAL INDICATORS  Volume: 85  Pages: 932-943  DOI: 10.1016/j.ecolind.2017.11.011  Published: FEB 2018  </w:t>
      </w:r>
    </w:p>
    <w:p w:rsidR="001B6390" w:rsidRPr="00D94591" w:rsidRDefault="001B6390" w:rsidP="001B6390">
      <w:pPr>
        <w:rPr>
          <w:szCs w:val="21"/>
        </w:rPr>
      </w:pPr>
      <w:r w:rsidRPr="00D94591">
        <w:rPr>
          <w:szCs w:val="21"/>
        </w:rPr>
        <w:t>Accession Number: WOS:000430634500092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[Yang, Shengtian; Zhao, Changsen; Lou, Hezhen] Beijing Normal Univ, Coll Water Sci, Beijing Key Lab Remote Sensing Environm &amp; Digital, Beijing 100875, Peoples R China. </w:t>
      </w:r>
    </w:p>
    <w:p w:rsidR="001B6390" w:rsidRPr="00D94591" w:rsidRDefault="001B6390" w:rsidP="001B6390">
      <w:pPr>
        <w:rPr>
          <w:szCs w:val="21"/>
        </w:rPr>
      </w:pPr>
      <w:r w:rsidRPr="00D94591">
        <w:rPr>
          <w:szCs w:val="21"/>
        </w:rPr>
        <w:t xml:space="preserve">[Bai, Juan; Zhang, Chunbin; Guan, Yabing; Zhang, Yichi; Wang, Zhiwei; Yu, Xinyi] Beijing Normal Univ, Fac Geog Sci, State Key Lab Remote Sensing Sci, Beijing Key Lab Remote Sensing Environm &amp; Digital, Beijing 100875, Peoples R China. </w:t>
      </w:r>
    </w:p>
    <w:p w:rsidR="001B6390" w:rsidRPr="00D94591" w:rsidRDefault="001B6390" w:rsidP="001B6390">
      <w:pPr>
        <w:rPr>
          <w:szCs w:val="21"/>
        </w:rPr>
      </w:pPr>
      <w:r w:rsidRPr="00D94591">
        <w:rPr>
          <w:szCs w:val="21"/>
        </w:rPr>
        <w:t xml:space="preserve">[Bai, Juan] Shanxi Normal Univ, Coll Geog Sci, Linfen 041004, Peoples R China. </w:t>
      </w:r>
    </w:p>
    <w:p w:rsidR="001B6390" w:rsidRPr="00D94591" w:rsidRDefault="001B6390" w:rsidP="001B6390">
      <w:pPr>
        <w:rPr>
          <w:szCs w:val="21"/>
        </w:rPr>
      </w:pPr>
      <w:r w:rsidRPr="00D94591">
        <w:rPr>
          <w:szCs w:val="21"/>
        </w:rPr>
        <w:t>[Wang, Zhiwei] China Meteorol Adm, Natl Satellite Meteorol Ctr, Key Lab Radiometr Calibrat &amp; Validat Environm Sat, Beijing, Peoples R China.</w:t>
      </w:r>
    </w:p>
    <w:p w:rsidR="001B6390" w:rsidRPr="00D94591" w:rsidRDefault="001B6390" w:rsidP="001B6390">
      <w:pPr>
        <w:rPr>
          <w:szCs w:val="21"/>
        </w:rPr>
      </w:pPr>
      <w:r w:rsidRPr="00D94591">
        <w:rPr>
          <w:szCs w:val="21"/>
        </w:rPr>
        <w:t>Reprint Address: Bai, J (reprint author), 19 Xinjiekouwai St, Beijing, Peoples R China.</w:t>
      </w:r>
    </w:p>
    <w:p w:rsidR="001B6390" w:rsidRPr="00D94591" w:rsidRDefault="001B6390" w:rsidP="001B6390">
      <w:pPr>
        <w:rPr>
          <w:szCs w:val="21"/>
        </w:rPr>
      </w:pPr>
      <w:r w:rsidRPr="00D94591">
        <w:rPr>
          <w:szCs w:val="21"/>
        </w:rPr>
        <w:t>E-mail Addresses: baijuanaction@163.com</w:t>
      </w:r>
    </w:p>
    <w:p w:rsidR="001B6390" w:rsidRPr="00D94591" w:rsidRDefault="001B6390" w:rsidP="001B6390">
      <w:pPr>
        <w:rPr>
          <w:szCs w:val="21"/>
        </w:rPr>
      </w:pPr>
      <w:r w:rsidRPr="00D94591">
        <w:rPr>
          <w:szCs w:val="21"/>
        </w:rPr>
        <w:t>IDS Number: GD6QW</w:t>
      </w:r>
    </w:p>
    <w:p w:rsidR="001B6390" w:rsidRPr="00D94591" w:rsidRDefault="001B6390" w:rsidP="001B6390">
      <w:pPr>
        <w:rPr>
          <w:szCs w:val="21"/>
        </w:rPr>
      </w:pPr>
      <w:r w:rsidRPr="00D94591">
        <w:rPr>
          <w:szCs w:val="21"/>
        </w:rPr>
        <w:t>ISSN: 1470-160X</w:t>
      </w:r>
    </w:p>
    <w:p w:rsidR="001B6390" w:rsidRDefault="001B6390" w:rsidP="001B6390">
      <w:pPr>
        <w:rPr>
          <w:szCs w:val="21"/>
        </w:rPr>
      </w:pPr>
      <w:r w:rsidRPr="00D94591">
        <w:rPr>
          <w:szCs w:val="21"/>
        </w:rPr>
        <w:t>eISSN: 1872-7034</w:t>
      </w:r>
    </w:p>
    <w:p w:rsidR="001B6390" w:rsidRPr="00D94591" w:rsidRDefault="001B6390" w:rsidP="001B6390">
      <w:pPr>
        <w:rPr>
          <w:szCs w:val="21"/>
        </w:rPr>
      </w:pPr>
    </w:p>
    <w:p w:rsidR="001B6390" w:rsidRPr="00D94591" w:rsidRDefault="001B6390" w:rsidP="001B6390">
      <w:pPr>
        <w:rPr>
          <w:szCs w:val="21"/>
        </w:rPr>
      </w:pPr>
      <w:r w:rsidRPr="00D94591">
        <w:rPr>
          <w:szCs w:val="21"/>
        </w:rPr>
        <w:t>Record 209 of 273</w:t>
      </w:r>
    </w:p>
    <w:p w:rsidR="001B6390" w:rsidRPr="00D94591" w:rsidRDefault="001B6390" w:rsidP="001B6390">
      <w:pPr>
        <w:rPr>
          <w:szCs w:val="21"/>
        </w:rPr>
      </w:pPr>
      <w:r w:rsidRPr="00D94591">
        <w:rPr>
          <w:szCs w:val="21"/>
        </w:rPr>
        <w:t>Title: Decline of N and P Uptake in the Inner Protection Zone of a Terminal Reservoir during Inter-Basin Water Transfers</w:t>
      </w:r>
    </w:p>
    <w:p w:rsidR="001B6390" w:rsidRPr="00D94591" w:rsidRDefault="001B6390" w:rsidP="001B6390">
      <w:pPr>
        <w:rPr>
          <w:szCs w:val="21"/>
        </w:rPr>
      </w:pPr>
      <w:r w:rsidRPr="00D94591">
        <w:rPr>
          <w:szCs w:val="21"/>
        </w:rPr>
        <w:t>Author(s): Yang, ST (Yang, Shengtian); Bai, J (Bai, Juan); Zhao, CS (Zhao, Changsen); Lou, HZ (Lou, Hezhen); Wang, ZW (Wang, Zhiwei); Guan, YB (Guan, Yabing); Zhang, YC (Zhang, Yichi); Zhang, CB (Zhang, Chunbin); Yu, XY (Yu, Xinyi)</w:t>
      </w:r>
    </w:p>
    <w:p w:rsidR="001B6390" w:rsidRPr="00D94591" w:rsidRDefault="001B6390" w:rsidP="001B6390">
      <w:pPr>
        <w:rPr>
          <w:szCs w:val="21"/>
        </w:rPr>
      </w:pPr>
      <w:r w:rsidRPr="00D94591">
        <w:rPr>
          <w:szCs w:val="21"/>
        </w:rPr>
        <w:t xml:space="preserve">Source: WATER  Volume: 10  Issue: 2  Article Number: 178  DOI: 10.3390/w10020178  Published: FEB 2018  </w:t>
      </w:r>
    </w:p>
    <w:p w:rsidR="001B6390" w:rsidRPr="00D94591" w:rsidRDefault="001B6390" w:rsidP="001B6390">
      <w:pPr>
        <w:rPr>
          <w:szCs w:val="21"/>
        </w:rPr>
      </w:pPr>
      <w:r w:rsidRPr="00D94591">
        <w:rPr>
          <w:szCs w:val="21"/>
        </w:rPr>
        <w:t>Accession Number: WOS:000426775500088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lastRenderedPageBreak/>
        <w:t xml:space="preserve">Addresses: [Yang, Shengtian; Zhao, Changsen; Lou, Hezhen] Beijing Normal Univ, Coll Water Sci, Beijing 100875, Peoples R China. </w:t>
      </w:r>
    </w:p>
    <w:p w:rsidR="001B6390" w:rsidRPr="00D94591" w:rsidRDefault="001B6390" w:rsidP="001B6390">
      <w:pPr>
        <w:rPr>
          <w:szCs w:val="21"/>
        </w:rPr>
      </w:pPr>
      <w:r w:rsidRPr="00D94591">
        <w:rPr>
          <w:szCs w:val="21"/>
        </w:rPr>
        <w:t xml:space="preserve">[Bai, Juan; Wang, Zhiwei; Guan, Yabing; Zhang, Yichi; Zhang, Chunbin; Yu, Xinyi] Beijing Normal Univ, State Key Lab Remote Sensing Sci, Fac Geog Sci, Beijing Key Lab Remote Sensing Environm &amp; Digital, Beijing 100875, Peoples R China. </w:t>
      </w:r>
    </w:p>
    <w:p w:rsidR="001B6390" w:rsidRPr="00D94591" w:rsidRDefault="001B6390" w:rsidP="001B6390">
      <w:pPr>
        <w:rPr>
          <w:szCs w:val="21"/>
        </w:rPr>
      </w:pPr>
      <w:r w:rsidRPr="00D94591">
        <w:rPr>
          <w:szCs w:val="21"/>
        </w:rPr>
        <w:t xml:space="preserve">[Bai, Juan] Shanxi Normal Univ, Coll Geog Sci, Linfen 041004, Peoples R China. </w:t>
      </w:r>
    </w:p>
    <w:p w:rsidR="001B6390" w:rsidRPr="00D94591" w:rsidRDefault="001B6390" w:rsidP="001B6390">
      <w:pPr>
        <w:rPr>
          <w:szCs w:val="21"/>
        </w:rPr>
      </w:pPr>
      <w:r w:rsidRPr="00D94591">
        <w:rPr>
          <w:szCs w:val="21"/>
        </w:rPr>
        <w:t>[Wang, Zhiwei] China Meteorol Adm, Natl Satellite Meteorol Ctr, Key Lab Radiometr Calibrat &amp; Validat Environm Sat, Beijing 100081, Peoples R China.</w:t>
      </w:r>
    </w:p>
    <w:p w:rsidR="001B6390" w:rsidRPr="00D94591" w:rsidRDefault="001B6390" w:rsidP="001B6390">
      <w:pPr>
        <w:rPr>
          <w:szCs w:val="21"/>
        </w:rPr>
      </w:pPr>
      <w:r w:rsidRPr="00D94591">
        <w:rPr>
          <w:szCs w:val="21"/>
        </w:rPr>
        <w:t>Reprint Address: Lou, HZ (reprint author), Beijing Normal Univ, Coll Water Sci, Beijing 100875, Peoples R China.</w:t>
      </w:r>
    </w:p>
    <w:p w:rsidR="001B6390" w:rsidRPr="00D94591" w:rsidRDefault="001B6390" w:rsidP="001B6390">
      <w:pPr>
        <w:rPr>
          <w:szCs w:val="21"/>
        </w:rPr>
      </w:pPr>
      <w:r w:rsidRPr="00D94591">
        <w:rPr>
          <w:szCs w:val="21"/>
        </w:rPr>
        <w:t>E-mail Addresses: yangshengtian@bnu.edu.cn; baijuanaction@163.com; hzjohnson@gmail.com; louhezhenbj@163.com; wangzhiweisci@gmail.com; guanyabing2013@163.com; yichizhang@mail.bnu.edu.cn; zhangchunbin1102@163.com; yuxy0106@sina.com</w:t>
      </w:r>
    </w:p>
    <w:p w:rsidR="001B6390" w:rsidRPr="00D94591" w:rsidRDefault="001B6390" w:rsidP="001B6390">
      <w:pPr>
        <w:rPr>
          <w:szCs w:val="21"/>
        </w:rPr>
      </w:pPr>
      <w:r w:rsidRPr="00D94591">
        <w:rPr>
          <w:szCs w:val="21"/>
        </w:rPr>
        <w:t>IDS Number: FY4ES</w:t>
      </w:r>
    </w:p>
    <w:p w:rsidR="001B6390" w:rsidRDefault="001B6390" w:rsidP="001B6390">
      <w:pPr>
        <w:rPr>
          <w:szCs w:val="21"/>
        </w:rPr>
      </w:pPr>
      <w:r w:rsidRPr="00D94591">
        <w:rPr>
          <w:szCs w:val="21"/>
        </w:rPr>
        <w:t>ISSN: 2073-4441</w:t>
      </w:r>
    </w:p>
    <w:p w:rsidR="001B6390" w:rsidRPr="00D94591" w:rsidRDefault="001B6390" w:rsidP="001B6390">
      <w:pPr>
        <w:rPr>
          <w:szCs w:val="21"/>
        </w:rPr>
      </w:pPr>
    </w:p>
    <w:p w:rsidR="001B6390" w:rsidRPr="00D94591" w:rsidRDefault="001B6390" w:rsidP="001B6390">
      <w:pPr>
        <w:rPr>
          <w:szCs w:val="21"/>
        </w:rPr>
      </w:pPr>
      <w:r w:rsidRPr="00D94591">
        <w:rPr>
          <w:szCs w:val="21"/>
        </w:rPr>
        <w:t>Record 210 of 273</w:t>
      </w:r>
    </w:p>
    <w:p w:rsidR="001B6390" w:rsidRPr="00D94591" w:rsidRDefault="001B6390" w:rsidP="001B6390">
      <w:pPr>
        <w:rPr>
          <w:szCs w:val="21"/>
        </w:rPr>
      </w:pPr>
      <w:r w:rsidRPr="00D94591">
        <w:rPr>
          <w:szCs w:val="21"/>
        </w:rPr>
        <w:t>Title: RFAthM6A: a new tool for predicting m(6)A sites in Arabidopsis thaliana</w:t>
      </w:r>
    </w:p>
    <w:p w:rsidR="001B6390" w:rsidRPr="00D94591" w:rsidRDefault="001B6390" w:rsidP="001B6390">
      <w:pPr>
        <w:rPr>
          <w:szCs w:val="21"/>
        </w:rPr>
      </w:pPr>
      <w:r w:rsidRPr="00D94591">
        <w:rPr>
          <w:szCs w:val="21"/>
        </w:rPr>
        <w:t>Author(s): Wang, XF (Wang, Xiaofeng); Yan, RX (Yan, Renxiang)</w:t>
      </w:r>
    </w:p>
    <w:p w:rsidR="001B6390" w:rsidRPr="00D94591" w:rsidRDefault="001B6390" w:rsidP="001B6390">
      <w:pPr>
        <w:rPr>
          <w:szCs w:val="21"/>
        </w:rPr>
      </w:pPr>
      <w:r w:rsidRPr="00D94591">
        <w:rPr>
          <w:szCs w:val="21"/>
        </w:rPr>
        <w:t xml:space="preserve">Source: PLANT MOLECULAR BIOLOGY  Volume: 96  Issue: 3  Pages: 327-337  DOI: 10.1007/s11103-018-0698-9  Published: FEB 2018  </w:t>
      </w:r>
    </w:p>
    <w:p w:rsidR="001B6390" w:rsidRPr="00D94591" w:rsidRDefault="001B6390" w:rsidP="001B6390">
      <w:pPr>
        <w:rPr>
          <w:szCs w:val="21"/>
        </w:rPr>
      </w:pPr>
      <w:r w:rsidRPr="00D94591">
        <w:rPr>
          <w:szCs w:val="21"/>
        </w:rPr>
        <w:t>Accession Number: WOS:000425617300010</w:t>
      </w:r>
    </w:p>
    <w:p w:rsidR="001B6390" w:rsidRPr="00D94591" w:rsidRDefault="001B6390" w:rsidP="001B6390">
      <w:pPr>
        <w:rPr>
          <w:szCs w:val="21"/>
        </w:rPr>
      </w:pPr>
      <w:r w:rsidRPr="00D94591">
        <w:rPr>
          <w:szCs w:val="21"/>
        </w:rPr>
        <w:t>PubMed ID: 29340952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Xiaofeng] Shanxi Normal Univ, Coll Math &amp; Comp Sci, Linfen 041004, Peoples R China. </w:t>
      </w:r>
    </w:p>
    <w:p w:rsidR="001B6390" w:rsidRPr="00D94591" w:rsidRDefault="001B6390" w:rsidP="001B6390">
      <w:pPr>
        <w:rPr>
          <w:szCs w:val="21"/>
        </w:rPr>
      </w:pPr>
      <w:r w:rsidRPr="00D94591">
        <w:rPr>
          <w:szCs w:val="21"/>
        </w:rPr>
        <w:t>[Yan, Renxiang] Fuzhou Univ, Inst Appl Genom, Sch Biol Sci &amp; Engn, Fuzhou 350002, Fujian, Peoples R China.</w:t>
      </w:r>
    </w:p>
    <w:p w:rsidR="001B6390" w:rsidRPr="00D94591" w:rsidRDefault="001B6390" w:rsidP="001B6390">
      <w:pPr>
        <w:rPr>
          <w:szCs w:val="21"/>
        </w:rPr>
      </w:pPr>
      <w:r w:rsidRPr="00D94591">
        <w:rPr>
          <w:szCs w:val="21"/>
        </w:rPr>
        <w:t>Reprint Address: Wang, XF (reprint author), Shanxi Normal Univ, Coll Math &amp; Comp Sci, Linfen 041004, Peoples R China.</w:t>
      </w:r>
    </w:p>
    <w:p w:rsidR="001B6390" w:rsidRPr="00D94591" w:rsidRDefault="001B6390" w:rsidP="001B6390">
      <w:pPr>
        <w:rPr>
          <w:szCs w:val="21"/>
        </w:rPr>
      </w:pPr>
      <w:r w:rsidRPr="00D94591">
        <w:rPr>
          <w:szCs w:val="21"/>
        </w:rPr>
        <w:t>Yan, RX (reprint author), Fuzhou Univ, Inst Appl Genom, Sch Biol Sci &amp; Engn, Fuzhou 350002, Fujian, Peoples R China.</w:t>
      </w:r>
    </w:p>
    <w:p w:rsidR="001B6390" w:rsidRPr="00D94591" w:rsidRDefault="001B6390" w:rsidP="001B6390">
      <w:pPr>
        <w:rPr>
          <w:szCs w:val="21"/>
        </w:rPr>
      </w:pPr>
      <w:r w:rsidRPr="00D94591">
        <w:rPr>
          <w:szCs w:val="21"/>
        </w:rPr>
        <w:t>E-mail Addresses: wangxf@sxnu.edu.cn; yanrenxiang@fzu.edu.cn</w:t>
      </w:r>
    </w:p>
    <w:p w:rsidR="001B6390" w:rsidRPr="00D94591" w:rsidRDefault="001B6390" w:rsidP="001B6390">
      <w:pPr>
        <w:rPr>
          <w:szCs w:val="21"/>
        </w:rPr>
      </w:pPr>
      <w:r w:rsidRPr="00D94591">
        <w:rPr>
          <w:szCs w:val="21"/>
        </w:rPr>
        <w:t>IDS Number: FW8WI</w:t>
      </w:r>
    </w:p>
    <w:p w:rsidR="001B6390" w:rsidRPr="00D94591" w:rsidRDefault="001B6390" w:rsidP="001B6390">
      <w:pPr>
        <w:rPr>
          <w:szCs w:val="21"/>
        </w:rPr>
      </w:pPr>
      <w:r w:rsidRPr="00D94591">
        <w:rPr>
          <w:szCs w:val="21"/>
        </w:rPr>
        <w:t>ISSN: 0167-4412</w:t>
      </w:r>
    </w:p>
    <w:p w:rsidR="001B6390" w:rsidRDefault="001B6390" w:rsidP="001B6390">
      <w:pPr>
        <w:rPr>
          <w:szCs w:val="21"/>
        </w:rPr>
      </w:pPr>
      <w:r w:rsidRPr="00D94591">
        <w:rPr>
          <w:szCs w:val="21"/>
        </w:rPr>
        <w:t>eISSN: 1573-5028</w:t>
      </w:r>
    </w:p>
    <w:p w:rsidR="001B6390" w:rsidRPr="00D94591" w:rsidRDefault="001B6390" w:rsidP="001B6390">
      <w:pPr>
        <w:rPr>
          <w:szCs w:val="21"/>
        </w:rPr>
      </w:pPr>
    </w:p>
    <w:p w:rsidR="001B6390" w:rsidRPr="00D94591" w:rsidRDefault="001B6390" w:rsidP="001B6390">
      <w:pPr>
        <w:rPr>
          <w:szCs w:val="21"/>
        </w:rPr>
      </w:pPr>
      <w:r w:rsidRPr="00D94591">
        <w:rPr>
          <w:szCs w:val="21"/>
        </w:rPr>
        <w:t>Record 211 of 273</w:t>
      </w:r>
    </w:p>
    <w:p w:rsidR="001B6390" w:rsidRPr="00D94591" w:rsidRDefault="001B6390" w:rsidP="001B6390">
      <w:pPr>
        <w:rPr>
          <w:szCs w:val="21"/>
        </w:rPr>
      </w:pPr>
      <w:r w:rsidRPr="00D94591">
        <w:rPr>
          <w:szCs w:val="21"/>
        </w:rPr>
        <w:t>Title: Natronolimnobius aegyptiacus sp nov., an extremely halophilic alkalithermophilic archaeon isolated from the athalassohaline Wadi An Natrun, Egypt</w:t>
      </w:r>
    </w:p>
    <w:p w:rsidR="001B6390" w:rsidRPr="00D94591" w:rsidRDefault="001B6390" w:rsidP="001B6390">
      <w:pPr>
        <w:rPr>
          <w:szCs w:val="21"/>
        </w:rPr>
      </w:pPr>
      <w:r w:rsidRPr="00D94591">
        <w:rPr>
          <w:szCs w:val="21"/>
        </w:rPr>
        <w:t>Author(s): Zhao, BS (Zhao, Baisuo); Hu, QP (Hu, Qingping); Guo, XM (Guo, Xiaomeng); Liao, ZY (Liao, Ziya); Sarmiento, F (Sarmiento, Felipe); Mesbah, NM (Mesbah, Noha M.); Yan, YC (Yan, Yanchun); Li, J (Li, Jun); Wiegel, J (Wiegel, Juergen)</w:t>
      </w:r>
    </w:p>
    <w:p w:rsidR="001B6390" w:rsidRPr="00D94591" w:rsidRDefault="001B6390" w:rsidP="001B6390">
      <w:pPr>
        <w:rPr>
          <w:szCs w:val="21"/>
        </w:rPr>
      </w:pPr>
      <w:r w:rsidRPr="00D94591">
        <w:rPr>
          <w:szCs w:val="21"/>
        </w:rPr>
        <w:lastRenderedPageBreak/>
        <w:t xml:space="preserve">Source: INTERNATIONAL JOURNAL OF SYSTEMATIC AND EVOLUTIONARY MICROBIOLOGY  Volume: 68  Issue: 2  Pages: 498-506  DOI: 10.1099/ijsem.0.002524  Published: FEB 2018  </w:t>
      </w:r>
    </w:p>
    <w:p w:rsidR="001B6390" w:rsidRPr="00D94591" w:rsidRDefault="001B6390" w:rsidP="001B6390">
      <w:pPr>
        <w:rPr>
          <w:szCs w:val="21"/>
        </w:rPr>
      </w:pPr>
      <w:r w:rsidRPr="00D94591">
        <w:rPr>
          <w:szCs w:val="21"/>
        </w:rPr>
        <w:t>Accession Number: WOS:000425221100005</w:t>
      </w:r>
    </w:p>
    <w:p w:rsidR="001B6390" w:rsidRPr="00D94591" w:rsidRDefault="001B6390" w:rsidP="001B6390">
      <w:pPr>
        <w:rPr>
          <w:szCs w:val="21"/>
        </w:rPr>
      </w:pPr>
      <w:r w:rsidRPr="00D94591">
        <w:rPr>
          <w:szCs w:val="21"/>
        </w:rPr>
        <w:t>PubMed ID: 29388536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[Zhao, Baisuo; Guo, Xiaomeng; Liao, Ziya; Yan, Yanchun] Chinese Acad Agr Sci, Grad Sch, Beijing 100081, Peoples R China. </w:t>
      </w:r>
    </w:p>
    <w:p w:rsidR="001B6390" w:rsidRPr="00D94591" w:rsidRDefault="001B6390" w:rsidP="001B6390">
      <w:pPr>
        <w:rPr>
          <w:szCs w:val="21"/>
        </w:rPr>
      </w:pPr>
      <w:r w:rsidRPr="00D94591">
        <w:rPr>
          <w:szCs w:val="21"/>
        </w:rPr>
        <w:t xml:space="preserve">[Zhao, Baisuo; Sarmiento, Felipe; Wiegel, Juergen] Univ Georgia, Dept Microbiol, Athens, GA 30602 USA. </w:t>
      </w:r>
    </w:p>
    <w:p w:rsidR="001B6390" w:rsidRPr="00D94591" w:rsidRDefault="001B6390" w:rsidP="001B6390">
      <w:pPr>
        <w:rPr>
          <w:szCs w:val="21"/>
        </w:rPr>
      </w:pPr>
      <w:r w:rsidRPr="00D94591">
        <w:rPr>
          <w:szCs w:val="21"/>
        </w:rPr>
        <w:t xml:space="preserve">[Hu, Qingping; Guo, Xiaomeng] Shanxi Normal Univ, Coll Life Sci, Linfen 041000, Shanxi, Peoples R China. </w:t>
      </w:r>
    </w:p>
    <w:p w:rsidR="001B6390" w:rsidRPr="00D94591" w:rsidRDefault="001B6390" w:rsidP="001B6390">
      <w:pPr>
        <w:rPr>
          <w:szCs w:val="21"/>
        </w:rPr>
      </w:pPr>
      <w:r w:rsidRPr="00D94591">
        <w:rPr>
          <w:szCs w:val="21"/>
        </w:rPr>
        <w:t xml:space="preserve">[Mesbah, Noha M.] Suez Canal Univ, Fac Pharm, Ismailia 41522, Egypt. </w:t>
      </w:r>
    </w:p>
    <w:p w:rsidR="001B6390" w:rsidRPr="00D94591" w:rsidRDefault="001B6390" w:rsidP="001B6390">
      <w:pPr>
        <w:rPr>
          <w:szCs w:val="21"/>
        </w:rPr>
      </w:pPr>
      <w:r w:rsidRPr="00D94591">
        <w:rPr>
          <w:szCs w:val="21"/>
        </w:rPr>
        <w:t>[Li, Jun] Chinese Acad Agr Sci, Inst Agr Resources &amp; Reg Planning, Beijing 100081, Peoples R China.</w:t>
      </w:r>
    </w:p>
    <w:p w:rsidR="001B6390" w:rsidRPr="00D94591" w:rsidRDefault="001B6390" w:rsidP="001B6390">
      <w:pPr>
        <w:rPr>
          <w:szCs w:val="21"/>
        </w:rPr>
      </w:pPr>
      <w:r w:rsidRPr="00D94591">
        <w:rPr>
          <w:szCs w:val="21"/>
        </w:rPr>
        <w:t>Reprint Address: Zhao, BS (reprint author), Chinese Acad Agr Sci, Grad Sch, Beijing 100081, Peoples R China.</w:t>
      </w:r>
    </w:p>
    <w:p w:rsidR="001B6390" w:rsidRPr="00D94591" w:rsidRDefault="001B6390" w:rsidP="001B6390">
      <w:pPr>
        <w:rPr>
          <w:szCs w:val="21"/>
        </w:rPr>
      </w:pPr>
      <w:r w:rsidRPr="00D94591">
        <w:rPr>
          <w:szCs w:val="21"/>
        </w:rPr>
        <w:t>Zhao, BS; Wiegel, J (reprint author), Univ Georgia, Dept Microbiol, Athens, GA 30602 USA.</w:t>
      </w:r>
    </w:p>
    <w:p w:rsidR="001B6390" w:rsidRPr="00D94591" w:rsidRDefault="001B6390" w:rsidP="001B6390">
      <w:pPr>
        <w:rPr>
          <w:szCs w:val="21"/>
        </w:rPr>
      </w:pPr>
      <w:r w:rsidRPr="00D94591">
        <w:rPr>
          <w:szCs w:val="21"/>
        </w:rPr>
        <w:t>E-mail Addresses: bszhao@live.com; juergenwiegel@gmail.com</w:t>
      </w:r>
    </w:p>
    <w:p w:rsidR="001B6390" w:rsidRPr="00D94591" w:rsidRDefault="001B6390" w:rsidP="001B6390">
      <w:pPr>
        <w:rPr>
          <w:szCs w:val="21"/>
        </w:rPr>
      </w:pPr>
      <w:r w:rsidRPr="00D94591">
        <w:rPr>
          <w:szCs w:val="21"/>
        </w:rPr>
        <w:t>IDS Number: FW3PQ</w:t>
      </w:r>
    </w:p>
    <w:p w:rsidR="001B6390" w:rsidRPr="00D94591" w:rsidRDefault="001B6390" w:rsidP="001B6390">
      <w:pPr>
        <w:rPr>
          <w:szCs w:val="21"/>
        </w:rPr>
      </w:pPr>
      <w:r w:rsidRPr="00D94591">
        <w:rPr>
          <w:szCs w:val="21"/>
        </w:rPr>
        <w:t>ISSN: 1466-5026</w:t>
      </w:r>
    </w:p>
    <w:p w:rsidR="001B6390" w:rsidRDefault="001B6390" w:rsidP="001B6390">
      <w:pPr>
        <w:rPr>
          <w:szCs w:val="21"/>
        </w:rPr>
      </w:pPr>
      <w:r w:rsidRPr="00D94591">
        <w:rPr>
          <w:szCs w:val="21"/>
        </w:rPr>
        <w:t>eISSN: 1466-5034</w:t>
      </w:r>
    </w:p>
    <w:p w:rsidR="001B6390" w:rsidRPr="00D94591" w:rsidRDefault="001B6390" w:rsidP="001B6390">
      <w:pPr>
        <w:rPr>
          <w:szCs w:val="21"/>
        </w:rPr>
      </w:pPr>
    </w:p>
    <w:p w:rsidR="001B6390" w:rsidRPr="00D94591" w:rsidRDefault="001B6390" w:rsidP="001B6390">
      <w:pPr>
        <w:rPr>
          <w:szCs w:val="21"/>
        </w:rPr>
      </w:pPr>
      <w:r w:rsidRPr="00D94591">
        <w:rPr>
          <w:szCs w:val="21"/>
        </w:rPr>
        <w:t>Record 212 of 273</w:t>
      </w:r>
    </w:p>
    <w:p w:rsidR="001B6390" w:rsidRPr="00D94591" w:rsidRDefault="001B6390" w:rsidP="001B6390">
      <w:pPr>
        <w:rPr>
          <w:szCs w:val="21"/>
        </w:rPr>
      </w:pPr>
      <w:r w:rsidRPr="00D94591">
        <w:rPr>
          <w:szCs w:val="21"/>
        </w:rPr>
        <w:t>Title: Structure, stability, and electronic and magnetic properties of small RhnMn (n=1-12) clusters</w:t>
      </w:r>
    </w:p>
    <w:p w:rsidR="001B6390" w:rsidRPr="00D94591" w:rsidRDefault="001B6390" w:rsidP="001B6390">
      <w:pPr>
        <w:rPr>
          <w:szCs w:val="21"/>
        </w:rPr>
      </w:pPr>
      <w:r w:rsidRPr="00D94591">
        <w:rPr>
          <w:szCs w:val="21"/>
        </w:rPr>
        <w:t>Author(s): Shan, R (Shan, Ru); Suo, L (Suo, Ling); Lv, J (Lv, Jin); Wu, HS (Wu, Hai-Shun)</w:t>
      </w:r>
    </w:p>
    <w:p w:rsidR="001B6390" w:rsidRPr="00D94591" w:rsidRDefault="001B6390" w:rsidP="001B6390">
      <w:pPr>
        <w:rPr>
          <w:szCs w:val="21"/>
        </w:rPr>
      </w:pPr>
      <w:r w:rsidRPr="00D94591">
        <w:rPr>
          <w:szCs w:val="21"/>
        </w:rPr>
        <w:t xml:space="preserve">Source: EUROPEAN PHYSICAL JOURNAL D  Volume: 72  Issue: 2  Article Number: 29  DOI: 10.1140/epjd/e2017-80422-1  Published: FEB 2018  </w:t>
      </w:r>
    </w:p>
    <w:p w:rsidR="001B6390" w:rsidRPr="00D94591" w:rsidRDefault="001B6390" w:rsidP="001B6390">
      <w:pPr>
        <w:rPr>
          <w:szCs w:val="21"/>
        </w:rPr>
      </w:pPr>
      <w:r w:rsidRPr="00D94591">
        <w:rPr>
          <w:szCs w:val="21"/>
        </w:rPr>
        <w:t>Accession Number: WOS:000424496700005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[Shan, Ru; Suo, Ling; Lv, Jin; Wu, Hai-Shun] Shanxi Normal Univ, Sch Chem &amp; Mat Sci, Linfen 041004, Peoples R China.</w:t>
      </w:r>
    </w:p>
    <w:p w:rsidR="001B6390" w:rsidRPr="00D94591" w:rsidRDefault="001B6390" w:rsidP="001B6390">
      <w:pPr>
        <w:rPr>
          <w:szCs w:val="21"/>
        </w:rPr>
      </w:pPr>
      <w:r w:rsidRPr="00D94591">
        <w:rPr>
          <w:szCs w:val="21"/>
        </w:rPr>
        <w:t>Reprint Address: Lv, J (reprint author), Shanxi Normal Univ, Sch Chem &amp; Mat Sci, Linfen 041004, Peoples R China.</w:t>
      </w:r>
    </w:p>
    <w:p w:rsidR="001B6390" w:rsidRPr="00D94591" w:rsidRDefault="001B6390" w:rsidP="001B6390">
      <w:pPr>
        <w:rPr>
          <w:szCs w:val="21"/>
        </w:rPr>
      </w:pPr>
      <w:r w:rsidRPr="00D94591">
        <w:rPr>
          <w:szCs w:val="21"/>
        </w:rPr>
        <w:t>E-mail Addresses: lvjin_sxnu@163.com</w:t>
      </w:r>
    </w:p>
    <w:p w:rsidR="001B6390" w:rsidRPr="00D94591" w:rsidRDefault="001B6390" w:rsidP="001B6390">
      <w:pPr>
        <w:rPr>
          <w:szCs w:val="21"/>
        </w:rPr>
      </w:pPr>
      <w:r w:rsidRPr="00D94591">
        <w:rPr>
          <w:szCs w:val="21"/>
        </w:rPr>
        <w:t>IDS Number: FV3UX</w:t>
      </w:r>
    </w:p>
    <w:p w:rsidR="001B6390" w:rsidRPr="00D94591" w:rsidRDefault="001B6390" w:rsidP="001B6390">
      <w:pPr>
        <w:rPr>
          <w:szCs w:val="21"/>
        </w:rPr>
      </w:pPr>
      <w:r w:rsidRPr="00D94591">
        <w:rPr>
          <w:szCs w:val="21"/>
        </w:rPr>
        <w:t>ISSN: 1434-6060</w:t>
      </w:r>
    </w:p>
    <w:p w:rsidR="001B6390" w:rsidRDefault="001B6390" w:rsidP="001B6390">
      <w:pPr>
        <w:rPr>
          <w:szCs w:val="21"/>
        </w:rPr>
      </w:pPr>
      <w:r w:rsidRPr="00D94591">
        <w:rPr>
          <w:szCs w:val="21"/>
        </w:rPr>
        <w:t>eISSN: 1434-6079</w:t>
      </w:r>
    </w:p>
    <w:p w:rsidR="001B6390" w:rsidRPr="00D94591" w:rsidRDefault="001B6390" w:rsidP="001B6390">
      <w:pPr>
        <w:rPr>
          <w:szCs w:val="21"/>
        </w:rPr>
      </w:pPr>
    </w:p>
    <w:p w:rsidR="001B6390" w:rsidRPr="00D94591" w:rsidRDefault="001B6390" w:rsidP="001B6390">
      <w:pPr>
        <w:rPr>
          <w:szCs w:val="21"/>
        </w:rPr>
      </w:pPr>
      <w:r w:rsidRPr="00D94591">
        <w:rPr>
          <w:szCs w:val="21"/>
        </w:rPr>
        <w:t>Record 213 of 273</w:t>
      </w:r>
    </w:p>
    <w:p w:rsidR="001B6390" w:rsidRPr="00D94591" w:rsidRDefault="001B6390" w:rsidP="001B6390">
      <w:pPr>
        <w:rPr>
          <w:szCs w:val="21"/>
        </w:rPr>
      </w:pPr>
      <w:r w:rsidRPr="00D94591">
        <w:rPr>
          <w:szCs w:val="21"/>
        </w:rPr>
        <w:t>Title: An insight into the structures, stabilities and magnetic properties of Fe2Bn (n=1-10) clusters</w:t>
      </w:r>
    </w:p>
    <w:p w:rsidR="001B6390" w:rsidRPr="00D94591" w:rsidRDefault="001B6390" w:rsidP="001B6390">
      <w:pPr>
        <w:rPr>
          <w:szCs w:val="21"/>
        </w:rPr>
      </w:pPr>
      <w:r w:rsidRPr="00D94591">
        <w:rPr>
          <w:szCs w:val="21"/>
        </w:rPr>
        <w:t>Author(s): Hao, AQ (Hao, Ai-Qin); Xu, BZ (Xu, Bi-Zhi); Jia, JF (Jia, Jianfeng)</w:t>
      </w:r>
    </w:p>
    <w:p w:rsidR="001B6390" w:rsidRPr="00D94591" w:rsidRDefault="001B6390" w:rsidP="001B6390">
      <w:pPr>
        <w:rPr>
          <w:szCs w:val="21"/>
        </w:rPr>
      </w:pPr>
      <w:r w:rsidRPr="00D94591">
        <w:rPr>
          <w:szCs w:val="21"/>
        </w:rPr>
        <w:t xml:space="preserve">Source: MATERIALS CHEMISTRY AND PHYSICS  Volume: 205  Pages: 1-8  DOI: </w:t>
      </w:r>
      <w:r w:rsidRPr="00D94591">
        <w:rPr>
          <w:szCs w:val="21"/>
        </w:rPr>
        <w:lastRenderedPageBreak/>
        <w:t xml:space="preserve">10.1016/j.matchemphys.2017.10.066  Published: FEB 1 2018  </w:t>
      </w:r>
    </w:p>
    <w:p w:rsidR="001B6390" w:rsidRPr="00D94591" w:rsidRDefault="001B6390" w:rsidP="001B6390">
      <w:pPr>
        <w:rPr>
          <w:szCs w:val="21"/>
        </w:rPr>
      </w:pPr>
      <w:r w:rsidRPr="00D94591">
        <w:rPr>
          <w:szCs w:val="21"/>
        </w:rPr>
        <w:t>Accession Number: WOS:000424174900001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[Xu, Bi-Zhi; Jia, Jianfeng] Shanxi Normal Univ, Sch Chem &amp; Mat Sci, Minist Educ, Key Lab Magnet Mol &amp; Magnet Informat Mat, Linfen 041004, Peoples R China. </w:t>
      </w:r>
    </w:p>
    <w:p w:rsidR="001B6390" w:rsidRPr="00D94591" w:rsidRDefault="001B6390" w:rsidP="001B6390">
      <w:pPr>
        <w:rPr>
          <w:szCs w:val="21"/>
        </w:rPr>
      </w:pPr>
      <w:r w:rsidRPr="00D94591">
        <w:rPr>
          <w:szCs w:val="21"/>
        </w:rPr>
        <w:t>[Hao, Ai-Qin] Shanxi Normal Univ, Analyt Instrumentat Ctr, Linfen, Peoples R China.</w:t>
      </w:r>
    </w:p>
    <w:p w:rsidR="001B6390" w:rsidRPr="00D94591" w:rsidRDefault="001B6390" w:rsidP="001B6390">
      <w:pPr>
        <w:rPr>
          <w:szCs w:val="21"/>
        </w:rPr>
      </w:pPr>
      <w:r w:rsidRPr="00D94591">
        <w:rPr>
          <w:szCs w:val="21"/>
        </w:rPr>
        <w:t>Reprint Address: Jia, JF (reprint author), Shanxi Normal Univ, Sch Chem &amp; Mat Sci, Minist Educ, Key Lab Magnet Mol &amp; Magnet Informat Mat, Linfen 041004, Peoples R China.</w:t>
      </w:r>
    </w:p>
    <w:p w:rsidR="001B6390" w:rsidRPr="00D94591" w:rsidRDefault="001B6390" w:rsidP="001B6390">
      <w:pPr>
        <w:rPr>
          <w:szCs w:val="21"/>
        </w:rPr>
      </w:pPr>
      <w:r w:rsidRPr="00D94591">
        <w:rPr>
          <w:szCs w:val="21"/>
        </w:rPr>
        <w:t>E-mail Addresses: jiajf@dns.sxnu.edu.cn</w:t>
      </w:r>
    </w:p>
    <w:p w:rsidR="001B6390" w:rsidRPr="00D94591" w:rsidRDefault="001B6390" w:rsidP="001B6390">
      <w:pPr>
        <w:rPr>
          <w:szCs w:val="21"/>
        </w:rPr>
      </w:pPr>
      <w:r w:rsidRPr="00D94591">
        <w:rPr>
          <w:szCs w:val="21"/>
        </w:rPr>
        <w:t>IDS Number: FU9KN</w:t>
      </w:r>
    </w:p>
    <w:p w:rsidR="001B6390" w:rsidRPr="00D94591" w:rsidRDefault="001B6390" w:rsidP="001B6390">
      <w:pPr>
        <w:rPr>
          <w:szCs w:val="21"/>
        </w:rPr>
      </w:pPr>
      <w:r w:rsidRPr="00D94591">
        <w:rPr>
          <w:szCs w:val="21"/>
        </w:rPr>
        <w:t>ISSN: 0254-0584</w:t>
      </w:r>
    </w:p>
    <w:p w:rsidR="001B6390" w:rsidRDefault="001B6390" w:rsidP="001B6390">
      <w:pPr>
        <w:rPr>
          <w:szCs w:val="21"/>
        </w:rPr>
      </w:pPr>
      <w:r w:rsidRPr="00D94591">
        <w:rPr>
          <w:szCs w:val="21"/>
        </w:rPr>
        <w:t>eISSN: 1879-3312</w:t>
      </w:r>
    </w:p>
    <w:p w:rsidR="001B6390" w:rsidRPr="00D94591" w:rsidRDefault="001B6390" w:rsidP="001B6390">
      <w:pPr>
        <w:rPr>
          <w:szCs w:val="21"/>
        </w:rPr>
      </w:pPr>
    </w:p>
    <w:p w:rsidR="001B6390" w:rsidRPr="00D94591" w:rsidRDefault="001B6390" w:rsidP="001B6390">
      <w:pPr>
        <w:rPr>
          <w:szCs w:val="21"/>
        </w:rPr>
      </w:pPr>
      <w:r w:rsidRPr="00D94591">
        <w:rPr>
          <w:szCs w:val="21"/>
        </w:rPr>
        <w:t>Record 214 of 273</w:t>
      </w:r>
    </w:p>
    <w:p w:rsidR="001B6390" w:rsidRPr="00D94591" w:rsidRDefault="001B6390" w:rsidP="001B6390">
      <w:pPr>
        <w:rPr>
          <w:szCs w:val="21"/>
        </w:rPr>
      </w:pPr>
      <w:r w:rsidRPr="00D94591">
        <w:rPr>
          <w:szCs w:val="21"/>
        </w:rPr>
        <w:t>Title: Synthesis, structure and catalysis/applications of N-heterocyclic carbene based on macrocycles</w:t>
      </w:r>
    </w:p>
    <w:p w:rsidR="001B6390" w:rsidRPr="00D94591" w:rsidRDefault="001B6390" w:rsidP="001B6390">
      <w:pPr>
        <w:rPr>
          <w:szCs w:val="21"/>
        </w:rPr>
      </w:pPr>
      <w:r w:rsidRPr="00D94591">
        <w:rPr>
          <w:szCs w:val="21"/>
        </w:rPr>
        <w:t>Author(s): Yang, JJ (Yang, Junjuan); Liu, JQ (Liu, Jiaqi); Wang, YF (Wang, Yaofang); Wang, JW (Wang, Junwen)</w:t>
      </w:r>
    </w:p>
    <w:p w:rsidR="001B6390" w:rsidRPr="00D94591" w:rsidRDefault="001B6390" w:rsidP="001B6390">
      <w:pPr>
        <w:rPr>
          <w:szCs w:val="21"/>
        </w:rPr>
      </w:pPr>
      <w:r w:rsidRPr="00D94591">
        <w:rPr>
          <w:szCs w:val="21"/>
        </w:rPr>
        <w:t xml:space="preserve">Source: JOURNAL OF INCLUSION PHENOMENA AND MACROCYCLIC CHEMISTRY  Volume: 90  Issue: 1-2  Pages: 15-37  DOI: 10.1007/s10847-017-0766-9  Published: FEB 2018  </w:t>
      </w:r>
    </w:p>
    <w:p w:rsidR="001B6390" w:rsidRPr="00D94591" w:rsidRDefault="001B6390" w:rsidP="001B6390">
      <w:pPr>
        <w:rPr>
          <w:szCs w:val="21"/>
        </w:rPr>
      </w:pPr>
      <w:r w:rsidRPr="00D94591">
        <w:rPr>
          <w:szCs w:val="21"/>
        </w:rPr>
        <w:t>Accession Number: WOS:000423143300002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Review</w:t>
      </w:r>
    </w:p>
    <w:p w:rsidR="001B6390" w:rsidRPr="00D94591" w:rsidRDefault="001B6390" w:rsidP="001B6390">
      <w:pPr>
        <w:rPr>
          <w:szCs w:val="21"/>
        </w:rPr>
      </w:pPr>
      <w:r w:rsidRPr="00D94591">
        <w:rPr>
          <w:szCs w:val="21"/>
        </w:rPr>
        <w:t xml:space="preserve">Addresses: [Yang, Junjuan; Liu, Jiaqi; Wang, Yaofang; Wang, Junwen] Shanxi Normal Univ, Key Lab Magnet Mol &amp; Magnet Informat Mat, Minist Educ, Linfen 041004, Peoples R China. </w:t>
      </w:r>
    </w:p>
    <w:p w:rsidR="001B6390" w:rsidRPr="00D94591" w:rsidRDefault="001B6390" w:rsidP="001B6390">
      <w:pPr>
        <w:rPr>
          <w:szCs w:val="21"/>
        </w:rPr>
      </w:pPr>
      <w:r w:rsidRPr="00D94591">
        <w:rPr>
          <w:szCs w:val="21"/>
        </w:rPr>
        <w:t>[Yang, Junjuan; Liu, Jiaqi; Wang, Yaofang; Wang, Junwen] Shanxi Normal Univ, Sch Chem &amp; Mat Sci, 1 Gongyuan St, Linfen 041004, Peoples R China.</w:t>
      </w:r>
    </w:p>
    <w:p w:rsidR="001B6390" w:rsidRPr="00D94591" w:rsidRDefault="001B6390" w:rsidP="001B6390">
      <w:pPr>
        <w:rPr>
          <w:szCs w:val="21"/>
        </w:rPr>
      </w:pPr>
      <w:r w:rsidRPr="00D94591">
        <w:rPr>
          <w:szCs w:val="21"/>
        </w:rPr>
        <w:t>Reprint Address: Wang, JW (reprint author), Shanxi Normal Univ, Key Lab Magnet Mol &amp; Magnet Informat Mat, Minist Educ, Linfen 041004, Peoples R China.</w:t>
      </w:r>
    </w:p>
    <w:p w:rsidR="001B6390" w:rsidRPr="00D94591" w:rsidRDefault="001B6390" w:rsidP="001B6390">
      <w:pPr>
        <w:rPr>
          <w:szCs w:val="21"/>
        </w:rPr>
      </w:pPr>
      <w:r w:rsidRPr="00D94591">
        <w:rPr>
          <w:szCs w:val="21"/>
        </w:rPr>
        <w:t>Wang, JW (reprint author), Shanxi Normal Univ, Sch Chem &amp; Mat Sci, 1 Gongyuan St, Linfen 041004, Peoples R China.</w:t>
      </w:r>
    </w:p>
    <w:p w:rsidR="001B6390" w:rsidRPr="00D94591" w:rsidRDefault="001B6390" w:rsidP="001B6390">
      <w:pPr>
        <w:rPr>
          <w:szCs w:val="21"/>
        </w:rPr>
      </w:pPr>
      <w:r w:rsidRPr="00D94591">
        <w:rPr>
          <w:szCs w:val="21"/>
        </w:rPr>
        <w:t>E-mail Addresses: wangjunwen2013@126.com</w:t>
      </w:r>
    </w:p>
    <w:p w:rsidR="001B6390" w:rsidRPr="00D94591" w:rsidRDefault="001B6390" w:rsidP="001B6390">
      <w:pPr>
        <w:rPr>
          <w:szCs w:val="21"/>
        </w:rPr>
      </w:pPr>
      <w:r w:rsidRPr="00D94591">
        <w:rPr>
          <w:szCs w:val="21"/>
        </w:rPr>
        <w:t>IDS Number: FT4RV</w:t>
      </w:r>
    </w:p>
    <w:p w:rsidR="001B6390" w:rsidRPr="00D94591" w:rsidRDefault="001B6390" w:rsidP="001B6390">
      <w:pPr>
        <w:rPr>
          <w:szCs w:val="21"/>
        </w:rPr>
      </w:pPr>
      <w:r w:rsidRPr="00D94591">
        <w:rPr>
          <w:szCs w:val="21"/>
        </w:rPr>
        <w:t>ISSN: 1388-3127</w:t>
      </w:r>
    </w:p>
    <w:p w:rsidR="001B6390" w:rsidRDefault="001B6390" w:rsidP="001B6390">
      <w:pPr>
        <w:rPr>
          <w:szCs w:val="21"/>
        </w:rPr>
      </w:pPr>
      <w:r w:rsidRPr="00D94591">
        <w:rPr>
          <w:szCs w:val="21"/>
        </w:rPr>
        <w:t>eISSN: 1573-1111</w:t>
      </w:r>
    </w:p>
    <w:p w:rsidR="001B6390" w:rsidRPr="00D94591" w:rsidRDefault="001B6390" w:rsidP="001B6390">
      <w:pPr>
        <w:rPr>
          <w:szCs w:val="21"/>
        </w:rPr>
      </w:pPr>
    </w:p>
    <w:p w:rsidR="001B6390" w:rsidRPr="00D94591" w:rsidRDefault="001B6390" w:rsidP="001B6390">
      <w:pPr>
        <w:rPr>
          <w:szCs w:val="21"/>
        </w:rPr>
      </w:pPr>
      <w:r w:rsidRPr="00D94591">
        <w:rPr>
          <w:szCs w:val="21"/>
        </w:rPr>
        <w:t>Record 215 of 273</w:t>
      </w:r>
    </w:p>
    <w:p w:rsidR="001B6390" w:rsidRPr="00D94591" w:rsidRDefault="001B6390" w:rsidP="001B6390">
      <w:pPr>
        <w:rPr>
          <w:szCs w:val="21"/>
        </w:rPr>
      </w:pPr>
      <w:r w:rsidRPr="00D94591">
        <w:rPr>
          <w:szCs w:val="21"/>
        </w:rPr>
        <w:t>Title: Photodetachment in a cavity: From rectangles to parallel plates</w:t>
      </w:r>
    </w:p>
    <w:p w:rsidR="001B6390" w:rsidRPr="00D94591" w:rsidRDefault="001B6390" w:rsidP="001B6390">
      <w:pPr>
        <w:rPr>
          <w:szCs w:val="21"/>
        </w:rPr>
      </w:pPr>
      <w:r w:rsidRPr="00D94591">
        <w:rPr>
          <w:szCs w:val="21"/>
        </w:rPr>
        <w:t>Author(s): Zhao, HJ (Zhao, H. J.); Du, ML (Du, M. L.)</w:t>
      </w:r>
    </w:p>
    <w:p w:rsidR="001B6390" w:rsidRPr="00D94591" w:rsidRDefault="001B6390" w:rsidP="001B6390">
      <w:pPr>
        <w:rPr>
          <w:szCs w:val="21"/>
        </w:rPr>
      </w:pPr>
      <w:r w:rsidRPr="00D94591">
        <w:rPr>
          <w:szCs w:val="21"/>
        </w:rPr>
        <w:t xml:space="preserve">Source: PHYSICA B-CONDENSED MATTER  Volume: 530  Pages: 121-126  DOI: 10.1016/j.physb.2017.10.109  Published: FEB 1 2018  </w:t>
      </w:r>
    </w:p>
    <w:p w:rsidR="001B6390" w:rsidRPr="00D94591" w:rsidRDefault="001B6390" w:rsidP="001B6390">
      <w:pPr>
        <w:rPr>
          <w:szCs w:val="21"/>
        </w:rPr>
      </w:pPr>
      <w:r w:rsidRPr="00D94591">
        <w:rPr>
          <w:szCs w:val="21"/>
        </w:rPr>
        <w:t>Accession Number: WOS:000423768100020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lastRenderedPageBreak/>
        <w:t xml:space="preserve">Addresses: [Zhao, H. J.] Shanxi Normal Univ, Sch Phys &amp; Informat Sci, Linfen 041004, Peoples R China. </w:t>
      </w:r>
    </w:p>
    <w:p w:rsidR="001B6390" w:rsidRPr="00D94591" w:rsidRDefault="001B6390" w:rsidP="001B6390">
      <w:pPr>
        <w:rPr>
          <w:szCs w:val="21"/>
        </w:rPr>
      </w:pPr>
      <w:r w:rsidRPr="00D94591">
        <w:rPr>
          <w:szCs w:val="21"/>
        </w:rPr>
        <w:t xml:space="preserve">[Zhao, H. J.] Shanxi Normal Univ, Ctr Mol Res, Linfen 041004, Peoples R China. </w:t>
      </w:r>
    </w:p>
    <w:p w:rsidR="001B6390" w:rsidRPr="00D94591" w:rsidRDefault="001B6390" w:rsidP="001B6390">
      <w:pPr>
        <w:rPr>
          <w:szCs w:val="21"/>
        </w:rPr>
      </w:pPr>
      <w:r w:rsidRPr="00D94591">
        <w:rPr>
          <w:szCs w:val="21"/>
        </w:rPr>
        <w:t>[Du, M. L.] Chinese Acad Sci, Inst Theoret Phys, State Key Lab Theoret Phys, Beijing 100190, Peoples R China.</w:t>
      </w:r>
    </w:p>
    <w:p w:rsidR="001B6390" w:rsidRPr="00D94591" w:rsidRDefault="001B6390" w:rsidP="001B6390">
      <w:pPr>
        <w:rPr>
          <w:szCs w:val="21"/>
        </w:rPr>
      </w:pPr>
      <w:r w:rsidRPr="00D94591">
        <w:rPr>
          <w:szCs w:val="21"/>
        </w:rPr>
        <w:t>Reprint Address: Du, ML (reprint author), Chinese Acad Sci, Inst Theoret Phys, State Key Lab Theoret Phys, Beijing 100190, Peoples R China.</w:t>
      </w:r>
    </w:p>
    <w:p w:rsidR="001B6390" w:rsidRPr="00D94591" w:rsidRDefault="001B6390" w:rsidP="001B6390">
      <w:pPr>
        <w:rPr>
          <w:szCs w:val="21"/>
        </w:rPr>
      </w:pPr>
      <w:r w:rsidRPr="00D94591">
        <w:rPr>
          <w:szCs w:val="21"/>
        </w:rPr>
        <w:t>E-mail Addresses: duml@itp.ac.cn</w:t>
      </w:r>
    </w:p>
    <w:p w:rsidR="001B6390" w:rsidRPr="00D94591" w:rsidRDefault="001B6390" w:rsidP="001B6390">
      <w:pPr>
        <w:rPr>
          <w:szCs w:val="21"/>
        </w:rPr>
      </w:pPr>
      <w:r w:rsidRPr="00D94591">
        <w:rPr>
          <w:szCs w:val="21"/>
        </w:rPr>
        <w:t>IDS Number: FU3QZ</w:t>
      </w:r>
    </w:p>
    <w:p w:rsidR="001B6390" w:rsidRPr="00D94591" w:rsidRDefault="001B6390" w:rsidP="001B6390">
      <w:pPr>
        <w:rPr>
          <w:szCs w:val="21"/>
        </w:rPr>
      </w:pPr>
      <w:r w:rsidRPr="00D94591">
        <w:rPr>
          <w:szCs w:val="21"/>
        </w:rPr>
        <w:t>ISSN: 0921-4526</w:t>
      </w:r>
    </w:p>
    <w:p w:rsidR="001B6390" w:rsidRDefault="001B6390" w:rsidP="001B6390">
      <w:pPr>
        <w:rPr>
          <w:szCs w:val="21"/>
        </w:rPr>
      </w:pPr>
      <w:r w:rsidRPr="00D94591">
        <w:rPr>
          <w:szCs w:val="21"/>
        </w:rPr>
        <w:t>eISSN: 1873-2135</w:t>
      </w:r>
    </w:p>
    <w:p w:rsidR="001B6390" w:rsidRPr="00D94591" w:rsidRDefault="001B6390" w:rsidP="001B6390">
      <w:pPr>
        <w:rPr>
          <w:szCs w:val="21"/>
        </w:rPr>
      </w:pPr>
    </w:p>
    <w:p w:rsidR="001B6390" w:rsidRPr="00D94591" w:rsidRDefault="001B6390" w:rsidP="001B6390">
      <w:pPr>
        <w:rPr>
          <w:szCs w:val="21"/>
        </w:rPr>
      </w:pPr>
      <w:r w:rsidRPr="00D94591">
        <w:rPr>
          <w:szCs w:val="21"/>
        </w:rPr>
        <w:t>Record 216 of 273</w:t>
      </w:r>
    </w:p>
    <w:p w:rsidR="001B6390" w:rsidRPr="00D94591" w:rsidRDefault="001B6390" w:rsidP="001B6390">
      <w:pPr>
        <w:rPr>
          <w:szCs w:val="21"/>
        </w:rPr>
      </w:pPr>
      <w:r w:rsidRPr="00D94591">
        <w:rPr>
          <w:szCs w:val="21"/>
        </w:rPr>
        <w:t>Title: Successional changes of fungal communities along the biocrust development stages</w:t>
      </w:r>
    </w:p>
    <w:p w:rsidR="001B6390" w:rsidRPr="00D94591" w:rsidRDefault="001B6390" w:rsidP="001B6390">
      <w:pPr>
        <w:rPr>
          <w:szCs w:val="21"/>
        </w:rPr>
      </w:pPr>
      <w:r w:rsidRPr="00D94591">
        <w:rPr>
          <w:szCs w:val="21"/>
        </w:rPr>
        <w:t>Author(s): Zhang, BC (Zhang, Bingchang); Zhang, YQ (Zhang, Yongqing); Li, XZ (Li, Xiangzhen); Zhang, YM (Zhang, Yuanming)</w:t>
      </w:r>
    </w:p>
    <w:p w:rsidR="001B6390" w:rsidRPr="00D94591" w:rsidRDefault="001B6390" w:rsidP="001B6390">
      <w:pPr>
        <w:rPr>
          <w:szCs w:val="21"/>
        </w:rPr>
      </w:pPr>
      <w:r w:rsidRPr="00D94591">
        <w:rPr>
          <w:szCs w:val="21"/>
        </w:rPr>
        <w:t xml:space="preserve">Source: BIOLOGY AND FERTILITY OF SOILS  Volume: 54  Issue: 2  Pages: 285-294  DOI: 10.1007/s00374-017-1259-0  Published: FEB 2018  </w:t>
      </w:r>
    </w:p>
    <w:p w:rsidR="001B6390" w:rsidRPr="00D94591" w:rsidRDefault="001B6390" w:rsidP="001B6390">
      <w:pPr>
        <w:rPr>
          <w:szCs w:val="21"/>
        </w:rPr>
      </w:pPr>
      <w:r w:rsidRPr="00D94591">
        <w:rPr>
          <w:szCs w:val="21"/>
        </w:rPr>
        <w:t>Accession Number: WOS:000422837100009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Bingchang; Zhang, Yongqing] Shanxi Normal Univ, Geog Sci Coll, Linfen, Peoples R China. </w:t>
      </w:r>
    </w:p>
    <w:p w:rsidR="001B6390" w:rsidRPr="00D94591" w:rsidRDefault="001B6390" w:rsidP="001B6390">
      <w:pPr>
        <w:rPr>
          <w:szCs w:val="21"/>
        </w:rPr>
      </w:pPr>
      <w:r w:rsidRPr="00D94591">
        <w:rPr>
          <w:szCs w:val="21"/>
        </w:rPr>
        <w:t xml:space="preserve">[Zhang, Bingchang; Zhang, Yuanming] Chinese Acad Sci, Xinjiang Inst Ecol &amp; Geog, Key Lab Biogeog &amp; Bioresources Arid Land, Urumqi, Peoples R China. </w:t>
      </w:r>
    </w:p>
    <w:p w:rsidR="001B6390" w:rsidRPr="00D94591" w:rsidRDefault="001B6390" w:rsidP="001B6390">
      <w:pPr>
        <w:rPr>
          <w:szCs w:val="21"/>
        </w:rPr>
      </w:pPr>
      <w:r w:rsidRPr="00D94591">
        <w:rPr>
          <w:szCs w:val="21"/>
        </w:rPr>
        <w:t>[Li, Xiangzhen] Fujian Agr &amp; Forestry Univ, Coll Resources &amp; Environm, Fujian Prov Key Lab Soil Environm Hlth &amp; Regulat, Fuzhou 350002, Fujian, Peoples R China.</w:t>
      </w:r>
    </w:p>
    <w:p w:rsidR="001B6390" w:rsidRPr="00D94591" w:rsidRDefault="001B6390" w:rsidP="001B6390">
      <w:pPr>
        <w:rPr>
          <w:szCs w:val="21"/>
        </w:rPr>
      </w:pPr>
      <w:r w:rsidRPr="00D94591">
        <w:rPr>
          <w:szCs w:val="21"/>
        </w:rPr>
        <w:t>Reprint Address: Zhang, YM (reprint author), Chinese Acad Sci, Xinjiang Inst Ecol &amp; Geog, Key Lab Biogeog &amp; Bioresources Arid Land, Urumqi, Peoples R China.</w:t>
      </w:r>
    </w:p>
    <w:p w:rsidR="001B6390" w:rsidRPr="00D94591" w:rsidRDefault="001B6390" w:rsidP="001B6390">
      <w:pPr>
        <w:rPr>
          <w:szCs w:val="21"/>
        </w:rPr>
      </w:pPr>
      <w:r w:rsidRPr="00D94591">
        <w:rPr>
          <w:szCs w:val="21"/>
        </w:rPr>
        <w:t>Li, XZ (reprint author), Fujian Agr &amp; Forestry Univ, Coll Resources &amp; Environm, Fujian Prov Key Lab Soil Environm Hlth &amp; Regulat, Fuzhou 350002, Fujian, Peoples R China.</w:t>
      </w:r>
    </w:p>
    <w:p w:rsidR="001B6390" w:rsidRPr="00D94591" w:rsidRDefault="001B6390" w:rsidP="001B6390">
      <w:pPr>
        <w:rPr>
          <w:szCs w:val="21"/>
        </w:rPr>
      </w:pPr>
      <w:r w:rsidRPr="00D94591">
        <w:rPr>
          <w:szCs w:val="21"/>
        </w:rPr>
        <w:t>E-mail Addresses: lixz@cib.ac.cn; zhangym@ms.xjb.ac.cn</w:t>
      </w:r>
    </w:p>
    <w:p w:rsidR="001B6390" w:rsidRPr="00D94591" w:rsidRDefault="001B6390" w:rsidP="001B6390">
      <w:pPr>
        <w:rPr>
          <w:szCs w:val="21"/>
        </w:rPr>
      </w:pPr>
      <w:r w:rsidRPr="00D94591">
        <w:rPr>
          <w:szCs w:val="21"/>
        </w:rPr>
        <w:t>IDS Number: FT0SB</w:t>
      </w:r>
    </w:p>
    <w:p w:rsidR="001B6390" w:rsidRPr="00D94591" w:rsidRDefault="001B6390" w:rsidP="001B6390">
      <w:pPr>
        <w:rPr>
          <w:szCs w:val="21"/>
        </w:rPr>
      </w:pPr>
      <w:r w:rsidRPr="00D94591">
        <w:rPr>
          <w:szCs w:val="21"/>
        </w:rPr>
        <w:t>ISSN: 0178-2762</w:t>
      </w:r>
    </w:p>
    <w:p w:rsidR="001B6390" w:rsidRDefault="001B6390" w:rsidP="001B6390">
      <w:pPr>
        <w:rPr>
          <w:szCs w:val="21"/>
        </w:rPr>
      </w:pPr>
      <w:r w:rsidRPr="00D94591">
        <w:rPr>
          <w:szCs w:val="21"/>
        </w:rPr>
        <w:t>eISSN: 1432-0789</w:t>
      </w:r>
    </w:p>
    <w:p w:rsidR="001B6390" w:rsidRPr="00D94591" w:rsidRDefault="001B6390" w:rsidP="001B6390">
      <w:pPr>
        <w:rPr>
          <w:szCs w:val="21"/>
        </w:rPr>
      </w:pPr>
    </w:p>
    <w:p w:rsidR="001B6390" w:rsidRPr="00D94591" w:rsidRDefault="001B6390" w:rsidP="001B6390">
      <w:pPr>
        <w:rPr>
          <w:szCs w:val="21"/>
        </w:rPr>
      </w:pPr>
      <w:r w:rsidRPr="00D94591">
        <w:rPr>
          <w:szCs w:val="21"/>
        </w:rPr>
        <w:t>Record 217 of 273</w:t>
      </w:r>
    </w:p>
    <w:p w:rsidR="001B6390" w:rsidRPr="00D94591" w:rsidRDefault="001B6390" w:rsidP="001B6390">
      <w:pPr>
        <w:rPr>
          <w:szCs w:val="21"/>
        </w:rPr>
      </w:pPr>
      <w:r w:rsidRPr="00D94591">
        <w:rPr>
          <w:szCs w:val="21"/>
        </w:rPr>
        <w:t>Title: Robust Deterministic Controlled Phase-Flip Gate and Controlled-Not Gate Based on Atomic Ensembles Embedded in Double-Sided Optical Cavities</w:t>
      </w:r>
    </w:p>
    <w:p w:rsidR="001B6390" w:rsidRPr="00D94591" w:rsidRDefault="001B6390" w:rsidP="001B6390">
      <w:pPr>
        <w:rPr>
          <w:szCs w:val="21"/>
        </w:rPr>
      </w:pPr>
      <w:r w:rsidRPr="00D94591">
        <w:rPr>
          <w:szCs w:val="21"/>
        </w:rPr>
        <w:t>Author(s): Liu, AP (Liu, A-Peng); Cheng, LY (Cheng, Liu-Yong); Guo, Q (Guo, Qi); Zhang, S (Zhang, Shou)</w:t>
      </w:r>
    </w:p>
    <w:p w:rsidR="001B6390" w:rsidRPr="00D94591" w:rsidRDefault="001B6390" w:rsidP="001B6390">
      <w:pPr>
        <w:rPr>
          <w:szCs w:val="21"/>
        </w:rPr>
      </w:pPr>
      <w:r w:rsidRPr="00D94591">
        <w:rPr>
          <w:szCs w:val="21"/>
        </w:rPr>
        <w:t xml:space="preserve">Source: INTERNATIONAL JOURNAL OF THEORETICAL PHYSICS  Volume: 57  Issue: 2  Pages: 570-581  DOI: 10.1007/s10773-017-3590-5  Published: FEB 2018  </w:t>
      </w:r>
    </w:p>
    <w:p w:rsidR="001B6390" w:rsidRPr="00D94591" w:rsidRDefault="001B6390" w:rsidP="001B6390">
      <w:pPr>
        <w:rPr>
          <w:szCs w:val="21"/>
        </w:rPr>
      </w:pPr>
      <w:r w:rsidRPr="00D94591">
        <w:rPr>
          <w:szCs w:val="21"/>
        </w:rPr>
        <w:t>Accession Number: WOS:000419911800027</w:t>
      </w:r>
    </w:p>
    <w:p w:rsidR="001B6390" w:rsidRPr="00D94591" w:rsidRDefault="001B6390" w:rsidP="001B6390">
      <w:pPr>
        <w:rPr>
          <w:szCs w:val="21"/>
        </w:rPr>
      </w:pPr>
      <w:r w:rsidRPr="00D94591">
        <w:rPr>
          <w:szCs w:val="21"/>
        </w:rPr>
        <w:lastRenderedPageBreak/>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[Liu, A-Peng] Shanxi Inst Technol, Yangquan 045000, Shanxi, Peoples R China. </w:t>
      </w:r>
    </w:p>
    <w:p w:rsidR="001B6390" w:rsidRPr="00D94591" w:rsidRDefault="001B6390" w:rsidP="001B6390">
      <w:pPr>
        <w:rPr>
          <w:szCs w:val="21"/>
        </w:rPr>
      </w:pPr>
      <w:r w:rsidRPr="00D94591">
        <w:rPr>
          <w:szCs w:val="21"/>
        </w:rPr>
        <w:t xml:space="preserve">[Cheng, Liu-Yong] Shanxi Normal Univ, Sch Phys &amp; Informat Engn, Linfen 041004, Shanxi, Peoples R China. </w:t>
      </w:r>
    </w:p>
    <w:p w:rsidR="001B6390" w:rsidRPr="00D94591" w:rsidRDefault="001B6390" w:rsidP="001B6390">
      <w:pPr>
        <w:rPr>
          <w:szCs w:val="21"/>
        </w:rPr>
      </w:pPr>
      <w:r w:rsidRPr="00D94591">
        <w:rPr>
          <w:szCs w:val="21"/>
        </w:rPr>
        <w:t xml:space="preserve">[Guo, Qi] Shanxi Univ, Coll Phys &amp; Elect Engn, Taiyuan 030006, Shanxi, Peoples R China. </w:t>
      </w:r>
    </w:p>
    <w:p w:rsidR="001B6390" w:rsidRPr="00D94591" w:rsidRDefault="001B6390" w:rsidP="001B6390">
      <w:pPr>
        <w:rPr>
          <w:szCs w:val="21"/>
        </w:rPr>
      </w:pPr>
      <w:r w:rsidRPr="00D94591">
        <w:rPr>
          <w:szCs w:val="21"/>
        </w:rPr>
        <w:t>[Zhang, Shou] Yanbian Univ, Dept Phys, Coll Sci, Yanji 133002, Jilin, Peoples R China.</w:t>
      </w:r>
    </w:p>
    <w:p w:rsidR="001B6390" w:rsidRPr="00D94591" w:rsidRDefault="001B6390" w:rsidP="001B6390">
      <w:pPr>
        <w:rPr>
          <w:szCs w:val="21"/>
        </w:rPr>
      </w:pPr>
      <w:r w:rsidRPr="00D94591">
        <w:rPr>
          <w:szCs w:val="21"/>
        </w:rPr>
        <w:t>Reprint Address: Liu, AP (reprint author), Shanxi Inst Technol, Yangquan 045000, Shanxi, Peoples R China.</w:t>
      </w:r>
    </w:p>
    <w:p w:rsidR="001B6390" w:rsidRPr="00D94591" w:rsidRDefault="001B6390" w:rsidP="001B6390">
      <w:pPr>
        <w:rPr>
          <w:szCs w:val="21"/>
        </w:rPr>
      </w:pPr>
      <w:r w:rsidRPr="00D94591">
        <w:rPr>
          <w:szCs w:val="21"/>
        </w:rPr>
        <w:t>E-mail Addresses: liuapeng928@163.com</w:t>
      </w:r>
    </w:p>
    <w:p w:rsidR="001B6390" w:rsidRPr="00D94591" w:rsidRDefault="001B6390" w:rsidP="001B6390">
      <w:pPr>
        <w:rPr>
          <w:szCs w:val="21"/>
        </w:rPr>
      </w:pPr>
      <w:r w:rsidRPr="00D94591">
        <w:rPr>
          <w:szCs w:val="21"/>
        </w:rPr>
        <w:t>IDS Number: FS6MP</w:t>
      </w:r>
    </w:p>
    <w:p w:rsidR="001B6390" w:rsidRPr="00D94591" w:rsidRDefault="001B6390" w:rsidP="001B6390">
      <w:pPr>
        <w:rPr>
          <w:szCs w:val="21"/>
        </w:rPr>
      </w:pPr>
      <w:r w:rsidRPr="00D94591">
        <w:rPr>
          <w:szCs w:val="21"/>
        </w:rPr>
        <w:t>ISSN: 0020-7748</w:t>
      </w:r>
    </w:p>
    <w:p w:rsidR="001B6390" w:rsidRDefault="001B6390" w:rsidP="001B6390">
      <w:pPr>
        <w:rPr>
          <w:szCs w:val="21"/>
        </w:rPr>
      </w:pPr>
      <w:r w:rsidRPr="00D94591">
        <w:rPr>
          <w:szCs w:val="21"/>
        </w:rPr>
        <w:t>eISSN: 1572-9575</w:t>
      </w:r>
    </w:p>
    <w:p w:rsidR="001B6390" w:rsidRPr="00D94591" w:rsidRDefault="001B6390" w:rsidP="001B6390">
      <w:pPr>
        <w:rPr>
          <w:szCs w:val="21"/>
        </w:rPr>
      </w:pPr>
    </w:p>
    <w:p w:rsidR="001B6390" w:rsidRPr="00D94591" w:rsidRDefault="001B6390" w:rsidP="001B6390">
      <w:pPr>
        <w:rPr>
          <w:szCs w:val="21"/>
        </w:rPr>
      </w:pPr>
      <w:r w:rsidRPr="00D94591">
        <w:rPr>
          <w:szCs w:val="21"/>
        </w:rPr>
        <w:t>Record 218 of 273</w:t>
      </w:r>
    </w:p>
    <w:p w:rsidR="001B6390" w:rsidRPr="00D94591" w:rsidRDefault="001B6390" w:rsidP="001B6390">
      <w:pPr>
        <w:rPr>
          <w:szCs w:val="21"/>
        </w:rPr>
      </w:pPr>
      <w:r w:rsidRPr="00D94591">
        <w:rPr>
          <w:szCs w:val="21"/>
        </w:rPr>
        <w:t>Title: A rumor transmission model with incubation in social networks</w:t>
      </w:r>
    </w:p>
    <w:p w:rsidR="001B6390" w:rsidRPr="00D94591" w:rsidRDefault="001B6390" w:rsidP="001B6390">
      <w:pPr>
        <w:rPr>
          <w:szCs w:val="21"/>
        </w:rPr>
      </w:pPr>
      <w:r w:rsidRPr="00D94591">
        <w:rPr>
          <w:szCs w:val="21"/>
        </w:rPr>
        <w:t>Author(s): Jia, JW (Jia, Jianwen); Wu, WJ (Wu, Wenjiang)</w:t>
      </w:r>
    </w:p>
    <w:p w:rsidR="001B6390" w:rsidRPr="00D94591" w:rsidRDefault="001B6390" w:rsidP="001B6390">
      <w:pPr>
        <w:rPr>
          <w:szCs w:val="21"/>
        </w:rPr>
      </w:pPr>
      <w:r w:rsidRPr="00D94591">
        <w:rPr>
          <w:szCs w:val="21"/>
        </w:rPr>
        <w:t xml:space="preserve">Source: PHYSICA A-STATISTICAL MECHANICS AND ITS APPLICATIONS  Volume: 491  Pages: 453-462  DOI: 10.1016/j.physa.2017.09.063  Published: FEB 1 2018  </w:t>
      </w:r>
    </w:p>
    <w:p w:rsidR="001B6390" w:rsidRPr="00D94591" w:rsidRDefault="001B6390" w:rsidP="001B6390">
      <w:pPr>
        <w:rPr>
          <w:szCs w:val="21"/>
        </w:rPr>
      </w:pPr>
      <w:r w:rsidRPr="00D94591">
        <w:rPr>
          <w:szCs w:val="21"/>
        </w:rPr>
        <w:t>Accession Number: WOS:000417661500040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[Jia, Jianwen; Wu, Wenjiang] Shanxi Normal Univ, Sch Math &amp; Comp Sci, Linfen 041004, Peoples R China.</w:t>
      </w:r>
    </w:p>
    <w:p w:rsidR="001B6390" w:rsidRPr="00D94591" w:rsidRDefault="001B6390" w:rsidP="001B6390">
      <w:pPr>
        <w:rPr>
          <w:szCs w:val="21"/>
        </w:rPr>
      </w:pPr>
      <w:r w:rsidRPr="00D94591">
        <w:rPr>
          <w:szCs w:val="21"/>
        </w:rPr>
        <w:t>Reprint Address: Jia, JW (reprint author), Shanxi Normal Univ, Sch Math &amp; Comp Sci, Linfen 041004, Peoples R China.</w:t>
      </w:r>
    </w:p>
    <w:p w:rsidR="001B6390" w:rsidRPr="00D94591" w:rsidRDefault="001B6390" w:rsidP="001B6390">
      <w:pPr>
        <w:rPr>
          <w:szCs w:val="21"/>
        </w:rPr>
      </w:pPr>
      <w:r w:rsidRPr="00D94591">
        <w:rPr>
          <w:szCs w:val="21"/>
        </w:rPr>
        <w:t>E-mail Addresses: jiajw.2008@163.com</w:t>
      </w:r>
    </w:p>
    <w:p w:rsidR="001B6390" w:rsidRPr="00D94591" w:rsidRDefault="001B6390" w:rsidP="001B6390">
      <w:pPr>
        <w:rPr>
          <w:szCs w:val="21"/>
        </w:rPr>
      </w:pPr>
      <w:r w:rsidRPr="00D94591">
        <w:rPr>
          <w:szCs w:val="21"/>
        </w:rPr>
        <w:t>IDS Number: FP5LR</w:t>
      </w:r>
    </w:p>
    <w:p w:rsidR="001B6390" w:rsidRPr="00D94591" w:rsidRDefault="001B6390" w:rsidP="001B6390">
      <w:pPr>
        <w:rPr>
          <w:szCs w:val="21"/>
        </w:rPr>
      </w:pPr>
      <w:r w:rsidRPr="00D94591">
        <w:rPr>
          <w:szCs w:val="21"/>
        </w:rPr>
        <w:t>ISSN: 0378-4371</w:t>
      </w:r>
    </w:p>
    <w:p w:rsidR="001B6390" w:rsidRPr="00D94591" w:rsidRDefault="001B6390" w:rsidP="001B6390">
      <w:pPr>
        <w:rPr>
          <w:szCs w:val="21"/>
        </w:rPr>
      </w:pPr>
      <w:r w:rsidRPr="00D94591">
        <w:rPr>
          <w:szCs w:val="21"/>
        </w:rPr>
        <w:t>eISSN: 1873-2119</w:t>
      </w:r>
    </w:p>
    <w:p w:rsidR="001B6390" w:rsidRPr="00D94591" w:rsidRDefault="001B6390" w:rsidP="001B6390">
      <w:pPr>
        <w:rPr>
          <w:szCs w:val="21"/>
        </w:rPr>
      </w:pPr>
      <w:r w:rsidRPr="00D94591">
        <w:rPr>
          <w:szCs w:val="21"/>
        </w:rPr>
        <w:t>Record 219 of 273</w:t>
      </w:r>
    </w:p>
    <w:p w:rsidR="001B6390" w:rsidRPr="00D94591" w:rsidRDefault="001B6390" w:rsidP="001B6390">
      <w:pPr>
        <w:rPr>
          <w:szCs w:val="21"/>
        </w:rPr>
      </w:pPr>
      <w:r w:rsidRPr="00D94591">
        <w:rPr>
          <w:szCs w:val="21"/>
        </w:rPr>
        <w:t>Title: Highly selective turn-on fluorogenic chemosensor for Zn(II) detection based on aggregation-induced emission</w:t>
      </w:r>
    </w:p>
    <w:p w:rsidR="001B6390" w:rsidRPr="00D94591" w:rsidRDefault="001B6390" w:rsidP="001B6390">
      <w:pPr>
        <w:rPr>
          <w:szCs w:val="21"/>
        </w:rPr>
      </w:pPr>
      <w:r w:rsidRPr="00D94591">
        <w:rPr>
          <w:szCs w:val="21"/>
        </w:rPr>
        <w:t>Author(s): Wen, XY (Wen, Xiaoye); Wang, Q (Wang, Qi); Fan, ZF (Fan, Zhefeng)</w:t>
      </w:r>
    </w:p>
    <w:p w:rsidR="001B6390" w:rsidRPr="00D94591" w:rsidRDefault="001B6390" w:rsidP="001B6390">
      <w:pPr>
        <w:rPr>
          <w:szCs w:val="21"/>
        </w:rPr>
      </w:pPr>
      <w:r w:rsidRPr="00D94591">
        <w:rPr>
          <w:szCs w:val="21"/>
        </w:rPr>
        <w:t xml:space="preserve">Source: JOURNAL OF LUMINESCENCE  Volume: 194  Pages: 366-373  DOI: 10.1016/j.jlumin.2017.10.064  Published: FEB 2018  </w:t>
      </w:r>
    </w:p>
    <w:p w:rsidR="001B6390" w:rsidRPr="00D94591" w:rsidRDefault="001B6390" w:rsidP="001B6390">
      <w:pPr>
        <w:rPr>
          <w:szCs w:val="21"/>
        </w:rPr>
      </w:pPr>
      <w:r w:rsidRPr="00D94591">
        <w:rPr>
          <w:szCs w:val="21"/>
        </w:rPr>
        <w:t>Accession Number: WOS:000415292500054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[Wen, Xiaoye; Wang, Qi; Fan, Zhefeng] Shanxi Normal Univ, Dept Chem, Linfen 041004, Peoples R China.</w:t>
      </w:r>
    </w:p>
    <w:p w:rsidR="001B6390" w:rsidRPr="00D94591" w:rsidRDefault="001B6390" w:rsidP="001B6390">
      <w:pPr>
        <w:rPr>
          <w:szCs w:val="21"/>
        </w:rPr>
      </w:pPr>
      <w:r w:rsidRPr="00D94591">
        <w:rPr>
          <w:szCs w:val="21"/>
        </w:rPr>
        <w:t>Reprint Address: Fan, ZF (reprint author), Shanxi Normal Univ, Dept Chem, Linfen 041004, Peoples R China.</w:t>
      </w:r>
    </w:p>
    <w:p w:rsidR="001B6390" w:rsidRPr="00D94591" w:rsidRDefault="001B6390" w:rsidP="001B6390">
      <w:pPr>
        <w:rPr>
          <w:szCs w:val="21"/>
        </w:rPr>
      </w:pPr>
      <w:r w:rsidRPr="00D94591">
        <w:rPr>
          <w:szCs w:val="21"/>
        </w:rPr>
        <w:t>E-mail Addresses: zhefengfan@126.com</w:t>
      </w:r>
    </w:p>
    <w:p w:rsidR="001B6390" w:rsidRPr="00D94591" w:rsidRDefault="001B6390" w:rsidP="001B6390">
      <w:pPr>
        <w:rPr>
          <w:szCs w:val="21"/>
        </w:rPr>
      </w:pPr>
      <w:r w:rsidRPr="00D94591">
        <w:rPr>
          <w:szCs w:val="21"/>
        </w:rPr>
        <w:lastRenderedPageBreak/>
        <w:t>IDS Number: FM7WW</w:t>
      </w:r>
    </w:p>
    <w:p w:rsidR="001B6390" w:rsidRPr="00D94591" w:rsidRDefault="001B6390" w:rsidP="001B6390">
      <w:pPr>
        <w:rPr>
          <w:szCs w:val="21"/>
        </w:rPr>
      </w:pPr>
      <w:r w:rsidRPr="00D94591">
        <w:rPr>
          <w:szCs w:val="21"/>
        </w:rPr>
        <w:t>ISSN: 0022-2313</w:t>
      </w:r>
    </w:p>
    <w:p w:rsidR="001B6390" w:rsidRDefault="001B6390" w:rsidP="001B6390">
      <w:pPr>
        <w:rPr>
          <w:szCs w:val="21"/>
        </w:rPr>
      </w:pPr>
      <w:r w:rsidRPr="00D94591">
        <w:rPr>
          <w:szCs w:val="21"/>
        </w:rPr>
        <w:t>eISSN: 1872-7883</w:t>
      </w:r>
    </w:p>
    <w:p w:rsidR="001B6390" w:rsidRPr="00D94591" w:rsidRDefault="001B6390" w:rsidP="001B6390">
      <w:pPr>
        <w:rPr>
          <w:szCs w:val="21"/>
        </w:rPr>
      </w:pPr>
    </w:p>
    <w:p w:rsidR="001B6390" w:rsidRPr="00D94591" w:rsidRDefault="001B6390" w:rsidP="001B6390">
      <w:pPr>
        <w:rPr>
          <w:szCs w:val="21"/>
        </w:rPr>
      </w:pPr>
      <w:r w:rsidRPr="00D94591">
        <w:rPr>
          <w:szCs w:val="21"/>
        </w:rPr>
        <w:t>Record 220 of 273</w:t>
      </w:r>
    </w:p>
    <w:p w:rsidR="001B6390" w:rsidRPr="00D94591" w:rsidRDefault="001B6390" w:rsidP="001B6390">
      <w:pPr>
        <w:rPr>
          <w:szCs w:val="21"/>
        </w:rPr>
      </w:pPr>
      <w:r w:rsidRPr="00D94591">
        <w:rPr>
          <w:szCs w:val="21"/>
        </w:rPr>
        <w:t>Title: Twin iterative positive solutions of fractional q-difference Schrodinger equations</w:t>
      </w:r>
    </w:p>
    <w:p w:rsidR="001B6390" w:rsidRPr="00D94591" w:rsidRDefault="001B6390" w:rsidP="001B6390">
      <w:pPr>
        <w:rPr>
          <w:szCs w:val="21"/>
        </w:rPr>
      </w:pPr>
      <w:r w:rsidRPr="00D94591">
        <w:rPr>
          <w:szCs w:val="21"/>
        </w:rPr>
        <w:t>Author(s): Wang, GT (Wang, Guotao)</w:t>
      </w:r>
    </w:p>
    <w:p w:rsidR="001B6390" w:rsidRPr="00D94591" w:rsidRDefault="001B6390" w:rsidP="001B6390">
      <w:pPr>
        <w:rPr>
          <w:szCs w:val="21"/>
        </w:rPr>
      </w:pPr>
      <w:r w:rsidRPr="00D94591">
        <w:rPr>
          <w:szCs w:val="21"/>
        </w:rPr>
        <w:t xml:space="preserve">Source: APPLIED MATHEMATICS LETTERS  Volume: 76  Pages: 103-109  DOI: 10.1016/j.aml.2017.08.008  Published: FEB 2018  </w:t>
      </w:r>
    </w:p>
    <w:p w:rsidR="001B6390" w:rsidRPr="00D94591" w:rsidRDefault="001B6390" w:rsidP="001B6390">
      <w:pPr>
        <w:rPr>
          <w:szCs w:val="21"/>
        </w:rPr>
      </w:pPr>
      <w:r w:rsidRPr="00D94591">
        <w:rPr>
          <w:szCs w:val="21"/>
        </w:rPr>
        <w:t>Accession Number: WOS:000414889200016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[Wang, Guotao] Shanxi Normal Univ, Sch Math &amp; Comp Sci, Linfen 041004, Shanxi, Peoples R China.</w:t>
      </w:r>
    </w:p>
    <w:p w:rsidR="001B6390" w:rsidRPr="00D94591" w:rsidRDefault="001B6390" w:rsidP="001B6390">
      <w:pPr>
        <w:rPr>
          <w:szCs w:val="21"/>
        </w:rPr>
      </w:pPr>
      <w:r w:rsidRPr="00D94591">
        <w:rPr>
          <w:szCs w:val="21"/>
        </w:rPr>
        <w:t>Reprint Address: Wang, GT (reprint author), Shanxi Normal Univ, Sch Math &amp; Comp Sci, Linfen 041004, Shanxi, Peoples R China.</w:t>
      </w:r>
    </w:p>
    <w:p w:rsidR="001B6390" w:rsidRPr="00D94591" w:rsidRDefault="001B6390" w:rsidP="001B6390">
      <w:pPr>
        <w:rPr>
          <w:szCs w:val="21"/>
        </w:rPr>
      </w:pPr>
      <w:r w:rsidRPr="00D94591">
        <w:rPr>
          <w:szCs w:val="21"/>
        </w:rPr>
        <w:t>E-mail Addresses: wgt2512@163.com</w:t>
      </w:r>
    </w:p>
    <w:p w:rsidR="001B6390" w:rsidRPr="00D94591" w:rsidRDefault="001B6390" w:rsidP="001B6390">
      <w:pPr>
        <w:rPr>
          <w:szCs w:val="21"/>
        </w:rPr>
      </w:pPr>
      <w:r w:rsidRPr="00D94591">
        <w:rPr>
          <w:szCs w:val="21"/>
        </w:rPr>
        <w:t>IDS Number: FM3FH</w:t>
      </w:r>
    </w:p>
    <w:p w:rsidR="001B6390" w:rsidRDefault="001B6390" w:rsidP="001B6390">
      <w:pPr>
        <w:rPr>
          <w:szCs w:val="21"/>
        </w:rPr>
      </w:pPr>
      <w:r w:rsidRPr="00D94591">
        <w:rPr>
          <w:szCs w:val="21"/>
        </w:rPr>
        <w:t>ISSN: 0893-9659</w:t>
      </w:r>
    </w:p>
    <w:p w:rsidR="001B6390" w:rsidRPr="00D94591" w:rsidRDefault="001B6390" w:rsidP="001B6390">
      <w:pPr>
        <w:rPr>
          <w:szCs w:val="21"/>
        </w:rPr>
      </w:pPr>
    </w:p>
    <w:p w:rsidR="001B6390" w:rsidRPr="00D94591" w:rsidRDefault="001B6390" w:rsidP="001B6390">
      <w:pPr>
        <w:rPr>
          <w:szCs w:val="21"/>
        </w:rPr>
      </w:pPr>
      <w:r w:rsidRPr="00D94591">
        <w:rPr>
          <w:szCs w:val="21"/>
        </w:rPr>
        <w:t>Record 221 of 273</w:t>
      </w:r>
    </w:p>
    <w:p w:rsidR="001B6390" w:rsidRPr="00D94591" w:rsidRDefault="001B6390" w:rsidP="001B6390">
      <w:pPr>
        <w:rPr>
          <w:szCs w:val="21"/>
        </w:rPr>
      </w:pPr>
      <w:r w:rsidRPr="00D94591">
        <w:rPr>
          <w:szCs w:val="21"/>
        </w:rPr>
        <w:t>Title: A phosphorescent sensor for detection of Micrococcal nuclease base on phosphorescent resonance energy transfer between quantum dots and DNA-ROX</w:t>
      </w:r>
    </w:p>
    <w:p w:rsidR="001B6390" w:rsidRPr="00D94591" w:rsidRDefault="001B6390" w:rsidP="001B6390">
      <w:pPr>
        <w:rPr>
          <w:szCs w:val="21"/>
        </w:rPr>
      </w:pPr>
      <w:r w:rsidRPr="00D94591">
        <w:rPr>
          <w:szCs w:val="21"/>
        </w:rPr>
        <w:t>Author(s): Li, DX (Li, Dongxia); Qin, J (Qin, Jin); Yan, GQ (Yan, Guiqin)</w:t>
      </w:r>
    </w:p>
    <w:p w:rsidR="001B6390" w:rsidRPr="00D94591" w:rsidRDefault="001B6390" w:rsidP="001B6390">
      <w:pPr>
        <w:rPr>
          <w:szCs w:val="21"/>
        </w:rPr>
      </w:pPr>
      <w:r w:rsidRPr="00D94591">
        <w:rPr>
          <w:szCs w:val="21"/>
        </w:rPr>
        <w:t xml:space="preserve">Source: SENSORS AND ACTUATORS B-CHEMICAL  Volume: 255  Pages: 529-535  DOI: 10.1016/j.snb.2017.08.087  Part: 1  Published: FEB 2018  </w:t>
      </w:r>
    </w:p>
    <w:p w:rsidR="001B6390" w:rsidRPr="00D94591" w:rsidRDefault="001B6390" w:rsidP="001B6390">
      <w:pPr>
        <w:rPr>
          <w:szCs w:val="21"/>
        </w:rPr>
      </w:pPr>
      <w:r w:rsidRPr="00D94591">
        <w:rPr>
          <w:szCs w:val="21"/>
        </w:rPr>
        <w:t>Accession Number: WOS:000414151800063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[Li, Dongxia; Qin, Jin; Yan, Guiqin] Shanxi Normal Univ, Linfen 041004, Peoples R China.</w:t>
      </w:r>
    </w:p>
    <w:p w:rsidR="001B6390" w:rsidRPr="00D94591" w:rsidRDefault="001B6390" w:rsidP="001B6390">
      <w:pPr>
        <w:rPr>
          <w:szCs w:val="21"/>
        </w:rPr>
      </w:pPr>
      <w:r w:rsidRPr="00D94591">
        <w:rPr>
          <w:szCs w:val="21"/>
        </w:rPr>
        <w:t>Reprint Address: Yan, GQ (reprint author), Shanxi Normal Univ, Linfen 041004, Peoples R China.</w:t>
      </w:r>
    </w:p>
    <w:p w:rsidR="001B6390" w:rsidRPr="00D94591" w:rsidRDefault="001B6390" w:rsidP="001B6390">
      <w:pPr>
        <w:rPr>
          <w:szCs w:val="21"/>
        </w:rPr>
      </w:pPr>
      <w:r w:rsidRPr="00D94591">
        <w:rPr>
          <w:szCs w:val="21"/>
        </w:rPr>
        <w:t>E-mail Addresses: gqyan2013@163.com</w:t>
      </w:r>
    </w:p>
    <w:p w:rsidR="001B6390" w:rsidRPr="00D94591" w:rsidRDefault="001B6390" w:rsidP="001B6390">
      <w:pPr>
        <w:rPr>
          <w:szCs w:val="21"/>
        </w:rPr>
      </w:pPr>
      <w:r w:rsidRPr="00D94591">
        <w:rPr>
          <w:szCs w:val="21"/>
        </w:rPr>
        <w:t>IDS Number: FL3UY</w:t>
      </w:r>
    </w:p>
    <w:p w:rsidR="001B6390" w:rsidRDefault="001B6390" w:rsidP="001B6390">
      <w:pPr>
        <w:rPr>
          <w:szCs w:val="21"/>
        </w:rPr>
      </w:pPr>
      <w:r w:rsidRPr="00D94591">
        <w:rPr>
          <w:szCs w:val="21"/>
        </w:rPr>
        <w:t>ISSN: 0925-4005</w:t>
      </w:r>
    </w:p>
    <w:p w:rsidR="001B6390" w:rsidRPr="00D94591" w:rsidRDefault="001B6390" w:rsidP="001B6390">
      <w:pPr>
        <w:rPr>
          <w:szCs w:val="21"/>
        </w:rPr>
      </w:pPr>
    </w:p>
    <w:p w:rsidR="001B6390" w:rsidRPr="00D94591" w:rsidRDefault="001B6390" w:rsidP="001B6390">
      <w:pPr>
        <w:rPr>
          <w:szCs w:val="21"/>
        </w:rPr>
      </w:pPr>
      <w:r w:rsidRPr="00D94591">
        <w:rPr>
          <w:szCs w:val="21"/>
        </w:rPr>
        <w:t>Record 222 of 273</w:t>
      </w:r>
    </w:p>
    <w:p w:rsidR="001B6390" w:rsidRPr="00D94591" w:rsidRDefault="001B6390" w:rsidP="001B6390">
      <w:pPr>
        <w:rPr>
          <w:szCs w:val="21"/>
        </w:rPr>
      </w:pPr>
      <w:r w:rsidRPr="00D94591">
        <w:rPr>
          <w:szCs w:val="21"/>
        </w:rPr>
        <w:t>Title: An aptamer-mediated CdSe/ZnSQDs@graphene oxid composite fluorescent probe for specific detection of insulin</w:t>
      </w:r>
    </w:p>
    <w:p w:rsidR="001B6390" w:rsidRPr="00D94591" w:rsidRDefault="001B6390" w:rsidP="001B6390">
      <w:pPr>
        <w:rPr>
          <w:szCs w:val="21"/>
        </w:rPr>
      </w:pPr>
      <w:r w:rsidRPr="00D94591">
        <w:rPr>
          <w:szCs w:val="21"/>
        </w:rPr>
        <w:t>Author(s): Yang, J (Yang, Jiajia); Zhang, ZF (Zhang, Zhifeng); Yan, GQ (Yan, Guiqin)</w:t>
      </w:r>
    </w:p>
    <w:p w:rsidR="001B6390" w:rsidRPr="00D94591" w:rsidRDefault="001B6390" w:rsidP="001B6390">
      <w:pPr>
        <w:rPr>
          <w:szCs w:val="21"/>
        </w:rPr>
      </w:pPr>
      <w:r w:rsidRPr="00D94591">
        <w:rPr>
          <w:szCs w:val="21"/>
        </w:rPr>
        <w:t xml:space="preserve">Source: SENSORS AND ACTUATORS B-CHEMICAL  Volume: 255  Pages: 2339-2346  DOI: 10.1016/j.snb.2017.09.046  Part: 2  Published: FEB 2018  </w:t>
      </w:r>
    </w:p>
    <w:p w:rsidR="001B6390" w:rsidRPr="00D94591" w:rsidRDefault="001B6390" w:rsidP="001B6390">
      <w:pPr>
        <w:rPr>
          <w:szCs w:val="21"/>
        </w:rPr>
      </w:pPr>
      <w:r w:rsidRPr="00D94591">
        <w:rPr>
          <w:szCs w:val="21"/>
        </w:rPr>
        <w:t>Accession Number: WOS:000414319900141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lastRenderedPageBreak/>
        <w:t>Addresses: [Yang, Jiajia; Zhang, Zhifeng; Yan, Guiqin] Shanxi Normal Univ, Linfen 041000, Shanxi, Peoples R China.</w:t>
      </w:r>
    </w:p>
    <w:p w:rsidR="001B6390" w:rsidRPr="00D94591" w:rsidRDefault="001B6390" w:rsidP="001B6390">
      <w:pPr>
        <w:rPr>
          <w:szCs w:val="21"/>
        </w:rPr>
      </w:pPr>
      <w:r w:rsidRPr="00D94591">
        <w:rPr>
          <w:szCs w:val="21"/>
        </w:rPr>
        <w:t>Reprint Address: Zhang, ZF; Yan, GQ (reprint author), Shanxi Normal Univ, Linfen 041000, Shanxi, Peoples R China.</w:t>
      </w:r>
    </w:p>
    <w:p w:rsidR="001B6390" w:rsidRPr="00D94591" w:rsidRDefault="001B6390" w:rsidP="001B6390">
      <w:pPr>
        <w:rPr>
          <w:szCs w:val="21"/>
        </w:rPr>
      </w:pPr>
      <w:r w:rsidRPr="00D94591">
        <w:rPr>
          <w:szCs w:val="21"/>
        </w:rPr>
        <w:t>E-mail Addresses: zzfsx2012@126.com; gqyan2013@163.com</w:t>
      </w:r>
    </w:p>
    <w:p w:rsidR="001B6390" w:rsidRPr="00D94591" w:rsidRDefault="001B6390" w:rsidP="001B6390">
      <w:pPr>
        <w:rPr>
          <w:szCs w:val="21"/>
        </w:rPr>
      </w:pPr>
      <w:r w:rsidRPr="00D94591">
        <w:rPr>
          <w:szCs w:val="21"/>
        </w:rPr>
        <w:t>IDS Number: FL5XN</w:t>
      </w:r>
    </w:p>
    <w:p w:rsidR="001B6390" w:rsidRDefault="001B6390" w:rsidP="001B6390">
      <w:pPr>
        <w:rPr>
          <w:szCs w:val="21"/>
        </w:rPr>
      </w:pPr>
      <w:r w:rsidRPr="00D94591">
        <w:rPr>
          <w:szCs w:val="21"/>
        </w:rPr>
        <w:t>ISSN: 0925-4005</w:t>
      </w:r>
    </w:p>
    <w:p w:rsidR="001B6390" w:rsidRPr="00D94591" w:rsidRDefault="001B6390" w:rsidP="001B6390">
      <w:pPr>
        <w:rPr>
          <w:szCs w:val="21"/>
        </w:rPr>
      </w:pPr>
    </w:p>
    <w:p w:rsidR="001B6390" w:rsidRPr="00D94591" w:rsidRDefault="001B6390" w:rsidP="001B6390">
      <w:pPr>
        <w:rPr>
          <w:szCs w:val="21"/>
        </w:rPr>
      </w:pPr>
      <w:r w:rsidRPr="00D94591">
        <w:rPr>
          <w:szCs w:val="21"/>
        </w:rPr>
        <w:t>Record 223 of 273</w:t>
      </w:r>
    </w:p>
    <w:p w:rsidR="001B6390" w:rsidRPr="00D94591" w:rsidRDefault="001B6390" w:rsidP="001B6390">
      <w:pPr>
        <w:rPr>
          <w:szCs w:val="21"/>
        </w:rPr>
      </w:pPr>
      <w:r w:rsidRPr="00D94591">
        <w:rPr>
          <w:szCs w:val="21"/>
        </w:rPr>
        <w:t>Title: Patterned FePt nanostructures using ultrathin self-organized templates</w:t>
      </w:r>
    </w:p>
    <w:p w:rsidR="001B6390" w:rsidRPr="00D94591" w:rsidRDefault="001B6390" w:rsidP="001B6390">
      <w:pPr>
        <w:rPr>
          <w:szCs w:val="21"/>
        </w:rPr>
      </w:pPr>
      <w:r w:rsidRPr="00D94591">
        <w:rPr>
          <w:szCs w:val="21"/>
        </w:rPr>
        <w:t>Author(s): Deng, CH (Deng, Chen Hua); Zhang, M (Zhang, Min); Wang, F (Wang, Fang); Xu, XH (Xu, Xiao Hong)</w:t>
      </w:r>
    </w:p>
    <w:p w:rsidR="001B6390" w:rsidRPr="00D94591" w:rsidRDefault="001B6390" w:rsidP="001B6390">
      <w:pPr>
        <w:rPr>
          <w:szCs w:val="21"/>
        </w:rPr>
      </w:pPr>
      <w:r w:rsidRPr="00D94591">
        <w:rPr>
          <w:szCs w:val="21"/>
        </w:rPr>
        <w:t xml:space="preserve">Source: JOURNAL OF MAGNETISM AND MAGNETIC MATERIALS  Volume: 447  Pages: 81-87  DOI: 10.1016/j.jmmm.2017.09.061  Published: FEB 1 2018  </w:t>
      </w:r>
    </w:p>
    <w:p w:rsidR="001B6390" w:rsidRPr="00D94591" w:rsidRDefault="001B6390" w:rsidP="001B6390">
      <w:pPr>
        <w:rPr>
          <w:szCs w:val="21"/>
        </w:rPr>
      </w:pPr>
      <w:r w:rsidRPr="00D94591">
        <w:rPr>
          <w:szCs w:val="21"/>
        </w:rPr>
        <w:t>Accession Number: WOS:000414321900013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[Deng, Chen Hua] Taiyuan Normal Univ, Dept Chem, Jinzhong 030619, Peoples R China. </w:t>
      </w:r>
    </w:p>
    <w:p w:rsidR="001B6390" w:rsidRPr="00D94591" w:rsidRDefault="001B6390" w:rsidP="001B6390">
      <w:pPr>
        <w:rPr>
          <w:szCs w:val="21"/>
        </w:rPr>
      </w:pPr>
      <w:r w:rsidRPr="00D94591">
        <w:rPr>
          <w:szCs w:val="21"/>
        </w:rPr>
        <w:t xml:space="preserve">[Zhang, Min; Wang, Fang; Xu, Xiao Hong] Shanxi Normal Univ, Minist Educ, Key Lab Magnet Mol &amp; Magnet Informat Mat, Linfen 041004, Peoples R China. </w:t>
      </w:r>
    </w:p>
    <w:p w:rsidR="001B6390" w:rsidRPr="00D94591" w:rsidRDefault="001B6390" w:rsidP="001B6390">
      <w:pPr>
        <w:rPr>
          <w:szCs w:val="21"/>
        </w:rPr>
      </w:pPr>
      <w:r w:rsidRPr="00D94591">
        <w:rPr>
          <w:szCs w:val="21"/>
        </w:rPr>
        <w:t>[Zhang, Min; Wang, Fang; Xu, Xiao Hong] Shanxi Normal Univ, Sch Chem &amp; Mat Sci, Linfen 041004, Peoples R China.</w:t>
      </w:r>
    </w:p>
    <w:p w:rsidR="001B6390" w:rsidRPr="00D94591" w:rsidRDefault="001B6390" w:rsidP="001B6390">
      <w:pPr>
        <w:rPr>
          <w:szCs w:val="21"/>
        </w:rPr>
      </w:pPr>
      <w:r w:rsidRPr="00D94591">
        <w:rPr>
          <w:szCs w:val="21"/>
        </w:rPr>
        <w:t>Reprint Address: Xu, XH (reprint author), Shanxi Normal Univ, Minist Educ, Key Lab Magnet Mol &amp; Magnet Informat Mat, Linfen 041004, Peoples R China.</w:t>
      </w:r>
    </w:p>
    <w:p w:rsidR="001B6390" w:rsidRPr="00D94591" w:rsidRDefault="001B6390" w:rsidP="001B6390">
      <w:pPr>
        <w:rPr>
          <w:szCs w:val="21"/>
        </w:rPr>
      </w:pPr>
      <w:r w:rsidRPr="00D94591">
        <w:rPr>
          <w:szCs w:val="21"/>
        </w:rPr>
        <w:t>Xu, XH (reprint author), Shanxi Normal Univ, Sch Chem &amp; Mat Sci, Linfen 041004, Peoples R China.</w:t>
      </w:r>
    </w:p>
    <w:p w:rsidR="001B6390" w:rsidRPr="00D94591" w:rsidRDefault="001B6390" w:rsidP="001B6390">
      <w:pPr>
        <w:rPr>
          <w:szCs w:val="21"/>
        </w:rPr>
      </w:pPr>
      <w:r w:rsidRPr="00D94591">
        <w:rPr>
          <w:szCs w:val="21"/>
        </w:rPr>
        <w:t>E-mail Addresses: xuxh@dns.sxnu.edu.cn</w:t>
      </w:r>
    </w:p>
    <w:p w:rsidR="001B6390" w:rsidRPr="00D94591" w:rsidRDefault="001B6390" w:rsidP="001B6390">
      <w:pPr>
        <w:rPr>
          <w:szCs w:val="21"/>
        </w:rPr>
      </w:pPr>
      <w:r w:rsidRPr="00D94591">
        <w:rPr>
          <w:szCs w:val="21"/>
        </w:rPr>
        <w:t>IDS Number: FL5YH</w:t>
      </w:r>
    </w:p>
    <w:p w:rsidR="001B6390" w:rsidRPr="00D94591" w:rsidRDefault="001B6390" w:rsidP="001B6390">
      <w:pPr>
        <w:rPr>
          <w:szCs w:val="21"/>
        </w:rPr>
      </w:pPr>
      <w:r w:rsidRPr="00D94591">
        <w:rPr>
          <w:szCs w:val="21"/>
        </w:rPr>
        <w:t>ISSN: 0304-8853</w:t>
      </w:r>
    </w:p>
    <w:p w:rsidR="001B6390" w:rsidRDefault="001B6390" w:rsidP="001B6390">
      <w:pPr>
        <w:rPr>
          <w:szCs w:val="21"/>
        </w:rPr>
      </w:pPr>
      <w:r w:rsidRPr="00D94591">
        <w:rPr>
          <w:szCs w:val="21"/>
        </w:rPr>
        <w:t>eISSN: 1873-4766</w:t>
      </w:r>
    </w:p>
    <w:p w:rsidR="001B6390" w:rsidRPr="00D94591" w:rsidRDefault="001B6390" w:rsidP="001B6390">
      <w:pPr>
        <w:rPr>
          <w:szCs w:val="21"/>
        </w:rPr>
      </w:pPr>
    </w:p>
    <w:p w:rsidR="001B6390" w:rsidRPr="00D94591" w:rsidRDefault="001B6390" w:rsidP="001B6390">
      <w:pPr>
        <w:rPr>
          <w:szCs w:val="21"/>
        </w:rPr>
      </w:pPr>
      <w:r w:rsidRPr="00D94591">
        <w:rPr>
          <w:szCs w:val="21"/>
        </w:rPr>
        <w:t>Record 224 of 273</w:t>
      </w:r>
    </w:p>
    <w:p w:rsidR="001B6390" w:rsidRPr="00D94591" w:rsidRDefault="001B6390" w:rsidP="001B6390">
      <w:pPr>
        <w:rPr>
          <w:szCs w:val="21"/>
        </w:rPr>
      </w:pPr>
      <w:r w:rsidRPr="00D94591">
        <w:rPr>
          <w:szCs w:val="21"/>
        </w:rPr>
        <w:t>Title: Stability and Hopf bifurcation of a delayed viral infection model with logistic growth and saturated immune impairment</w:t>
      </w:r>
    </w:p>
    <w:p w:rsidR="001B6390" w:rsidRPr="00D94591" w:rsidRDefault="001B6390" w:rsidP="001B6390">
      <w:pPr>
        <w:rPr>
          <w:szCs w:val="21"/>
        </w:rPr>
      </w:pPr>
      <w:r w:rsidRPr="00D94591">
        <w:rPr>
          <w:szCs w:val="21"/>
        </w:rPr>
        <w:t>Author(s): Jia, JW (Jia, Jianwen); Li, J (Li, Jie)</w:t>
      </w:r>
    </w:p>
    <w:p w:rsidR="001B6390" w:rsidRPr="00D94591" w:rsidRDefault="001B6390" w:rsidP="001B6390">
      <w:pPr>
        <w:rPr>
          <w:szCs w:val="21"/>
        </w:rPr>
      </w:pPr>
      <w:r w:rsidRPr="00D94591">
        <w:rPr>
          <w:szCs w:val="21"/>
        </w:rPr>
        <w:t xml:space="preserve">Source: MATHEMATICAL METHODS IN THE APPLIED SCIENCES  Volume: 41  Issue: 2  Pages: 839-849  DOI: 10.1002/mma.4648  Published: JAN 30 2018  </w:t>
      </w:r>
    </w:p>
    <w:p w:rsidR="001B6390" w:rsidRPr="00D94591" w:rsidRDefault="001B6390" w:rsidP="001B6390">
      <w:pPr>
        <w:rPr>
          <w:szCs w:val="21"/>
        </w:rPr>
      </w:pPr>
      <w:r w:rsidRPr="00D94591">
        <w:rPr>
          <w:szCs w:val="21"/>
        </w:rPr>
        <w:t>Accession Number: WOS:000427318700029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[Jia, Jianwen; Li, Jie] Shanxi Normal Univ, Sch Math &amp; Comp Sci, Linfen 041004, Shanxi, Peoples R China.</w:t>
      </w:r>
    </w:p>
    <w:p w:rsidR="001B6390" w:rsidRPr="00D94591" w:rsidRDefault="001B6390" w:rsidP="001B6390">
      <w:pPr>
        <w:rPr>
          <w:szCs w:val="21"/>
        </w:rPr>
      </w:pPr>
      <w:r w:rsidRPr="00D94591">
        <w:rPr>
          <w:szCs w:val="21"/>
        </w:rPr>
        <w:t>Reprint Address: Jia, JW (reprint author), Shanxi Normal Univ, Sch Math &amp; Comp Sci, Linfen 041004, Shanxi, Peoples R China.</w:t>
      </w:r>
    </w:p>
    <w:p w:rsidR="001B6390" w:rsidRPr="00D94591" w:rsidRDefault="001B6390" w:rsidP="001B6390">
      <w:pPr>
        <w:rPr>
          <w:szCs w:val="21"/>
        </w:rPr>
      </w:pPr>
      <w:r w:rsidRPr="00D94591">
        <w:rPr>
          <w:szCs w:val="21"/>
        </w:rPr>
        <w:t>E-mail Addresses: jiajw.2008@163.com</w:t>
      </w:r>
    </w:p>
    <w:p w:rsidR="001B6390" w:rsidRPr="00D94591" w:rsidRDefault="001B6390" w:rsidP="001B6390">
      <w:pPr>
        <w:rPr>
          <w:szCs w:val="21"/>
        </w:rPr>
      </w:pPr>
      <w:r w:rsidRPr="00D94591">
        <w:rPr>
          <w:szCs w:val="21"/>
        </w:rPr>
        <w:lastRenderedPageBreak/>
        <w:t>IDS Number: FZ1EI</w:t>
      </w:r>
    </w:p>
    <w:p w:rsidR="001B6390" w:rsidRPr="00D94591" w:rsidRDefault="001B6390" w:rsidP="001B6390">
      <w:pPr>
        <w:rPr>
          <w:szCs w:val="21"/>
        </w:rPr>
      </w:pPr>
      <w:r w:rsidRPr="00D94591">
        <w:rPr>
          <w:szCs w:val="21"/>
        </w:rPr>
        <w:t>ISSN: 0170-4214</w:t>
      </w:r>
    </w:p>
    <w:p w:rsidR="001B6390" w:rsidRDefault="001B6390" w:rsidP="001B6390">
      <w:pPr>
        <w:rPr>
          <w:szCs w:val="21"/>
        </w:rPr>
      </w:pPr>
      <w:r w:rsidRPr="00D94591">
        <w:rPr>
          <w:szCs w:val="21"/>
        </w:rPr>
        <w:t>eISSN: 1099-1476</w:t>
      </w:r>
    </w:p>
    <w:p w:rsidR="001B6390" w:rsidRPr="00D94591" w:rsidRDefault="001B6390" w:rsidP="001B6390">
      <w:pPr>
        <w:rPr>
          <w:szCs w:val="21"/>
        </w:rPr>
      </w:pPr>
    </w:p>
    <w:p w:rsidR="001B6390" w:rsidRPr="00D94591" w:rsidRDefault="001B6390" w:rsidP="001B6390">
      <w:pPr>
        <w:rPr>
          <w:szCs w:val="21"/>
        </w:rPr>
      </w:pPr>
      <w:r w:rsidRPr="00D94591">
        <w:rPr>
          <w:szCs w:val="21"/>
        </w:rPr>
        <w:t>Record 225 of 273</w:t>
      </w:r>
    </w:p>
    <w:p w:rsidR="001B6390" w:rsidRPr="00D94591" w:rsidRDefault="001B6390" w:rsidP="001B6390">
      <w:pPr>
        <w:rPr>
          <w:szCs w:val="21"/>
        </w:rPr>
      </w:pPr>
      <w:r w:rsidRPr="00D94591">
        <w:rPr>
          <w:szCs w:val="21"/>
        </w:rPr>
        <w:t>Title: Detection of ultra-low oxygen concentration based on the fluorescence blinking dynamics of single molecules</w:t>
      </w:r>
    </w:p>
    <w:p w:rsidR="001B6390" w:rsidRPr="00D94591" w:rsidRDefault="001B6390" w:rsidP="001B6390">
      <w:pPr>
        <w:rPr>
          <w:szCs w:val="21"/>
        </w:rPr>
      </w:pPr>
      <w:r w:rsidRPr="00D94591">
        <w:rPr>
          <w:szCs w:val="21"/>
        </w:rPr>
        <w:t>Author(s): Wu, RX (Wu, Ruixiang); Chen, RY (Chen, Ruiyun); Zhou, HT (Zhou, Haitao); Qin, YQ (Qin, Yaqiang); Zhang, GF (Zhang, Guofeng); Qin, CB (Qin, Chengbing); Gao, Y (Gao, Yan); Gao, YJ (Gao, Yajun); Xiao, LT (Xiao, Liantuan); Jia, ST (Jia, Suotang)</w:t>
      </w:r>
    </w:p>
    <w:p w:rsidR="001B6390" w:rsidRPr="00D94591" w:rsidRDefault="001B6390" w:rsidP="001B6390">
      <w:pPr>
        <w:rPr>
          <w:szCs w:val="21"/>
        </w:rPr>
      </w:pPr>
      <w:r w:rsidRPr="00D94591">
        <w:rPr>
          <w:szCs w:val="21"/>
        </w:rPr>
        <w:t xml:space="preserve">Source: APPLIED PHYSICS LETTERS  Volume: 112  Issue: 5  Article Number: 053101  DOI: 10.1063/1.5005157  Published: JAN 29 2018  </w:t>
      </w:r>
    </w:p>
    <w:p w:rsidR="001B6390" w:rsidRPr="00D94591" w:rsidRDefault="001B6390" w:rsidP="001B6390">
      <w:pPr>
        <w:rPr>
          <w:szCs w:val="21"/>
        </w:rPr>
      </w:pPr>
      <w:r w:rsidRPr="00D94591">
        <w:rPr>
          <w:szCs w:val="21"/>
        </w:rPr>
        <w:t>Accession Number: WOS:000424053600037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[Wu, Ruixiang; Chen, Ruiyun; Zhou, Haitao; Qin, Yaqiang; Zhang, Guofeng; Qin, Chengbing; Gao, Yan; Gao, Yajun; Xiao, Liantuan; Jia, Suotang] Shanxi Univ, Inst Laser Spect, State Key Lab Quantum Opt &amp; Quantum Opt Devices, Taiyuan 030006, Shanxi, Peoples R China. </w:t>
      </w:r>
    </w:p>
    <w:p w:rsidR="001B6390" w:rsidRPr="00D94591" w:rsidRDefault="001B6390" w:rsidP="001B6390">
      <w:pPr>
        <w:rPr>
          <w:szCs w:val="21"/>
        </w:rPr>
      </w:pPr>
      <w:r w:rsidRPr="00D94591">
        <w:rPr>
          <w:szCs w:val="21"/>
        </w:rPr>
        <w:t xml:space="preserve">[Wu, Ruixiang; Chen, Ruiyun; Zhou, Haitao; Qin, Yaqiang; Zhang, Guofeng; Qin, Chengbing; Gao, Yan; Gao, Yajun; Xiao, Liantuan; Jia, Suotang] Shanxi Univ, Collaborat Innovat Ctr Extreme Opt, Taiyuan 030006, Shanxi, Peoples R China. </w:t>
      </w:r>
    </w:p>
    <w:p w:rsidR="001B6390" w:rsidRPr="00D94591" w:rsidRDefault="001B6390" w:rsidP="001B6390">
      <w:pPr>
        <w:rPr>
          <w:szCs w:val="21"/>
        </w:rPr>
      </w:pPr>
      <w:r w:rsidRPr="00D94591">
        <w:rPr>
          <w:szCs w:val="21"/>
        </w:rPr>
        <w:t>[Wu, Ruixiang] Shanxi Normal Univ, Coll Phys &amp; Informat Engn, Linfen 041000, Shanxi, Peoples R China.</w:t>
      </w:r>
    </w:p>
    <w:p w:rsidR="001B6390" w:rsidRPr="00D94591" w:rsidRDefault="001B6390" w:rsidP="001B6390">
      <w:pPr>
        <w:rPr>
          <w:szCs w:val="21"/>
        </w:rPr>
      </w:pPr>
      <w:r w:rsidRPr="00D94591">
        <w:rPr>
          <w:szCs w:val="21"/>
        </w:rPr>
        <w:t>Reprint Address: Chen, RY (reprint author), Shanxi Univ, Inst Laser Spect, State Key Lab Quantum Opt &amp; Quantum Opt Devices, Taiyuan 030006, Shanxi, Peoples R China.</w:t>
      </w:r>
    </w:p>
    <w:p w:rsidR="001B6390" w:rsidRPr="00D94591" w:rsidRDefault="001B6390" w:rsidP="001B6390">
      <w:pPr>
        <w:rPr>
          <w:szCs w:val="21"/>
        </w:rPr>
      </w:pPr>
      <w:r w:rsidRPr="00D94591">
        <w:rPr>
          <w:szCs w:val="21"/>
        </w:rPr>
        <w:t>Chen, RY (reprint author), Shanxi Univ, Collaborat Innovat Ctr Extreme Opt, Taiyuan 030006, Shanxi, Peoples R China.</w:t>
      </w:r>
    </w:p>
    <w:p w:rsidR="001B6390" w:rsidRPr="00D94591" w:rsidRDefault="001B6390" w:rsidP="001B6390">
      <w:pPr>
        <w:rPr>
          <w:szCs w:val="21"/>
        </w:rPr>
      </w:pPr>
      <w:r w:rsidRPr="00D94591">
        <w:rPr>
          <w:szCs w:val="21"/>
        </w:rPr>
        <w:t>E-mail Addresses: chenry@sxu.edu.cn; xlt@sxu.edu.cn</w:t>
      </w:r>
    </w:p>
    <w:p w:rsidR="001B6390" w:rsidRPr="00D94591" w:rsidRDefault="001B6390" w:rsidP="001B6390">
      <w:pPr>
        <w:rPr>
          <w:szCs w:val="21"/>
        </w:rPr>
      </w:pPr>
      <w:r w:rsidRPr="00D94591">
        <w:rPr>
          <w:szCs w:val="21"/>
        </w:rPr>
        <w:t>IDS Number: FU7SS</w:t>
      </w:r>
    </w:p>
    <w:p w:rsidR="001B6390" w:rsidRPr="00D94591" w:rsidRDefault="001B6390" w:rsidP="001B6390">
      <w:pPr>
        <w:rPr>
          <w:szCs w:val="21"/>
        </w:rPr>
      </w:pPr>
      <w:r w:rsidRPr="00D94591">
        <w:rPr>
          <w:szCs w:val="21"/>
        </w:rPr>
        <w:t>ISSN: 0003-6951</w:t>
      </w:r>
    </w:p>
    <w:p w:rsidR="001B6390" w:rsidRDefault="001B6390" w:rsidP="001B6390">
      <w:pPr>
        <w:rPr>
          <w:szCs w:val="21"/>
        </w:rPr>
      </w:pPr>
      <w:r w:rsidRPr="00D94591">
        <w:rPr>
          <w:szCs w:val="21"/>
        </w:rPr>
        <w:t>eISSN: 1077-3118</w:t>
      </w:r>
    </w:p>
    <w:p w:rsidR="001B6390" w:rsidRPr="00D94591" w:rsidRDefault="001B6390" w:rsidP="001B6390">
      <w:pPr>
        <w:rPr>
          <w:szCs w:val="21"/>
        </w:rPr>
      </w:pPr>
    </w:p>
    <w:p w:rsidR="001B6390" w:rsidRPr="00D94591" w:rsidRDefault="001B6390" w:rsidP="001B6390">
      <w:pPr>
        <w:rPr>
          <w:szCs w:val="21"/>
        </w:rPr>
      </w:pPr>
      <w:r w:rsidRPr="00D94591">
        <w:rPr>
          <w:szCs w:val="21"/>
        </w:rPr>
        <w:t>Record 226 of 273</w:t>
      </w:r>
    </w:p>
    <w:p w:rsidR="001B6390" w:rsidRPr="00D94591" w:rsidRDefault="001B6390" w:rsidP="001B6390">
      <w:pPr>
        <w:rPr>
          <w:szCs w:val="21"/>
        </w:rPr>
      </w:pPr>
      <w:r w:rsidRPr="00D94591">
        <w:rPr>
          <w:szCs w:val="21"/>
        </w:rPr>
        <w:t>Title: The antiferromagnetic state in ultrathin LaNiO3 layer supported by long-range exchange bias in LaNiO3/SrTiO3/La0.7Sr0.3MnO3 superlattices</w:t>
      </w:r>
    </w:p>
    <w:p w:rsidR="001B6390" w:rsidRPr="00D94591" w:rsidRDefault="001B6390" w:rsidP="001B6390">
      <w:pPr>
        <w:rPr>
          <w:szCs w:val="21"/>
        </w:rPr>
      </w:pPr>
      <w:r w:rsidRPr="00D94591">
        <w:rPr>
          <w:szCs w:val="21"/>
        </w:rPr>
        <w:t>Author(s): Zhou, GW (Zhou, Guowei); Ji, HH (Ji, Huihui); Zhang, J (Zhang, Jun); Bai, YH (Bai, Yuhao); Quan, ZY (Quan, Zhiyong); Xu, XH (Xu, Xiaohong)</w:t>
      </w:r>
    </w:p>
    <w:p w:rsidR="001B6390" w:rsidRPr="00D94591" w:rsidRDefault="001B6390" w:rsidP="001B6390">
      <w:pPr>
        <w:rPr>
          <w:szCs w:val="21"/>
        </w:rPr>
      </w:pPr>
      <w:r w:rsidRPr="00D94591">
        <w:rPr>
          <w:szCs w:val="21"/>
        </w:rPr>
        <w:t xml:space="preserve">Source: JOURNAL OF MATERIALS CHEMISTRY C  Volume: 6  Issue: 3  Pages: 582-587  DOI: 10.1039/c7tc04387b  Published: JAN 21 2018  </w:t>
      </w:r>
    </w:p>
    <w:p w:rsidR="001B6390" w:rsidRPr="00D94591" w:rsidRDefault="001B6390" w:rsidP="001B6390">
      <w:pPr>
        <w:rPr>
          <w:szCs w:val="21"/>
        </w:rPr>
      </w:pPr>
      <w:r w:rsidRPr="00D94591">
        <w:rPr>
          <w:szCs w:val="21"/>
        </w:rPr>
        <w:t>Accession Number: WOS:000423305000019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[Zhou, Guowei; Ji, Huihui; Zhang, Jun; Quan, Zhiyong; Xu, Xiaohong] Shanxi Normal Univ, Sch Chem &amp; Mat Sci, Linfen 041004, Peoples R China. </w:t>
      </w:r>
    </w:p>
    <w:p w:rsidR="001B6390" w:rsidRPr="00D94591" w:rsidRDefault="001B6390" w:rsidP="001B6390">
      <w:pPr>
        <w:rPr>
          <w:szCs w:val="21"/>
        </w:rPr>
      </w:pPr>
      <w:r w:rsidRPr="00D94591">
        <w:rPr>
          <w:szCs w:val="21"/>
        </w:rPr>
        <w:lastRenderedPageBreak/>
        <w:t xml:space="preserve">[Zhou, Guowei; Ji, Huihui; Zhang, Jun; Quan, Zhiyong; Xu, Xiaohong] Minist Educ, Key Magnet Mol &amp; Magnet Informat Mat, Linfen 041004, Peoples R China. </w:t>
      </w:r>
    </w:p>
    <w:p w:rsidR="001B6390" w:rsidRPr="00D94591" w:rsidRDefault="001B6390" w:rsidP="001B6390">
      <w:pPr>
        <w:rPr>
          <w:szCs w:val="21"/>
        </w:rPr>
      </w:pPr>
      <w:r w:rsidRPr="00D94591">
        <w:rPr>
          <w:szCs w:val="21"/>
        </w:rPr>
        <w:t xml:space="preserve">[Zhou, Guowei; Bai, Yuhao; Quan, Zhiyong; Xu, Xiaohong] Shanxi Normal Univ, Res Inst Mat Sci, Linfen 041004, Peoples R China. </w:t>
      </w:r>
    </w:p>
    <w:p w:rsidR="001B6390" w:rsidRPr="00D94591" w:rsidRDefault="001B6390" w:rsidP="001B6390">
      <w:pPr>
        <w:rPr>
          <w:szCs w:val="21"/>
        </w:rPr>
      </w:pPr>
      <w:r w:rsidRPr="00D94591">
        <w:rPr>
          <w:szCs w:val="21"/>
        </w:rPr>
        <w:t>[Zhou, Guowei; Bai, Yuhao; Quan, Zhiyong; Xu, Xiaohong] Collaborat Innovat Ctr Shanxi Adv Permanent Magne, Linfen 041004, Peoples R China.</w:t>
      </w:r>
    </w:p>
    <w:p w:rsidR="001B6390" w:rsidRPr="00D94591" w:rsidRDefault="001B6390" w:rsidP="001B6390">
      <w:pPr>
        <w:rPr>
          <w:szCs w:val="21"/>
        </w:rPr>
      </w:pPr>
      <w:r w:rsidRPr="00D94591">
        <w:rPr>
          <w:szCs w:val="21"/>
        </w:rPr>
        <w:t>Reprint Address: Xu, XH (reprint author), Shanxi Normal Univ, Sch Chem &amp; Mat Sci, Linfen 041004, Peoples R China.</w:t>
      </w:r>
    </w:p>
    <w:p w:rsidR="001B6390" w:rsidRPr="00D94591" w:rsidRDefault="001B6390" w:rsidP="001B6390">
      <w:pPr>
        <w:rPr>
          <w:szCs w:val="21"/>
        </w:rPr>
      </w:pPr>
      <w:r w:rsidRPr="00D94591">
        <w:rPr>
          <w:szCs w:val="21"/>
        </w:rPr>
        <w:t>Xu, XH (reprint author), Minist Educ, Key Magnet Mol &amp; Magnet Informat Mat, Linfen 041004, Peoples R China.</w:t>
      </w:r>
    </w:p>
    <w:p w:rsidR="001B6390" w:rsidRPr="00D94591" w:rsidRDefault="001B6390" w:rsidP="001B6390">
      <w:pPr>
        <w:rPr>
          <w:szCs w:val="21"/>
        </w:rPr>
      </w:pPr>
      <w:r w:rsidRPr="00D94591">
        <w:rPr>
          <w:szCs w:val="21"/>
        </w:rPr>
        <w:t>Xu, XH (reprint author), Shanxi Normal Univ, Res Inst Mat Sci, Linfen 041004, Peoples R China.</w:t>
      </w:r>
    </w:p>
    <w:p w:rsidR="001B6390" w:rsidRPr="00D94591" w:rsidRDefault="001B6390" w:rsidP="001B6390">
      <w:pPr>
        <w:rPr>
          <w:szCs w:val="21"/>
        </w:rPr>
      </w:pPr>
      <w:r w:rsidRPr="00D94591">
        <w:rPr>
          <w:szCs w:val="21"/>
        </w:rPr>
        <w:t>Xu, XH (reprint author), Collaborat Innovat Ctr Shanxi Adv Permanent Magne, Linfen 041004, Peoples R China.</w:t>
      </w:r>
    </w:p>
    <w:p w:rsidR="001B6390" w:rsidRPr="00D94591" w:rsidRDefault="001B6390" w:rsidP="001B6390">
      <w:pPr>
        <w:rPr>
          <w:szCs w:val="21"/>
        </w:rPr>
      </w:pPr>
      <w:r w:rsidRPr="00D94591">
        <w:rPr>
          <w:szCs w:val="21"/>
        </w:rPr>
        <w:t>E-mail Addresses: xuxh@sxnu.edu.cn</w:t>
      </w:r>
    </w:p>
    <w:p w:rsidR="001B6390" w:rsidRPr="00D94591" w:rsidRDefault="001B6390" w:rsidP="001B6390">
      <w:pPr>
        <w:rPr>
          <w:szCs w:val="21"/>
        </w:rPr>
      </w:pPr>
      <w:r w:rsidRPr="00D94591">
        <w:rPr>
          <w:szCs w:val="21"/>
        </w:rPr>
        <w:t>IDS Number: FT7AJ</w:t>
      </w:r>
    </w:p>
    <w:p w:rsidR="001B6390" w:rsidRPr="00D94591" w:rsidRDefault="001B6390" w:rsidP="001B6390">
      <w:pPr>
        <w:rPr>
          <w:szCs w:val="21"/>
        </w:rPr>
      </w:pPr>
      <w:r w:rsidRPr="00D94591">
        <w:rPr>
          <w:szCs w:val="21"/>
        </w:rPr>
        <w:t>ISSN: 2050-7526</w:t>
      </w:r>
    </w:p>
    <w:p w:rsidR="001B6390" w:rsidRDefault="001B6390" w:rsidP="001B6390">
      <w:pPr>
        <w:rPr>
          <w:szCs w:val="21"/>
        </w:rPr>
      </w:pPr>
      <w:r w:rsidRPr="00D94591">
        <w:rPr>
          <w:szCs w:val="21"/>
        </w:rPr>
        <w:t>eISSN: 2050-7534</w:t>
      </w:r>
    </w:p>
    <w:p w:rsidR="001B6390" w:rsidRPr="00D94591" w:rsidRDefault="001B6390" w:rsidP="001B6390">
      <w:pPr>
        <w:rPr>
          <w:szCs w:val="21"/>
        </w:rPr>
      </w:pPr>
    </w:p>
    <w:p w:rsidR="001B6390" w:rsidRPr="00D94591" w:rsidRDefault="001B6390" w:rsidP="001B6390">
      <w:pPr>
        <w:rPr>
          <w:szCs w:val="21"/>
        </w:rPr>
      </w:pPr>
      <w:r w:rsidRPr="00D94591">
        <w:rPr>
          <w:szCs w:val="21"/>
        </w:rPr>
        <w:t>Record 227 of 273</w:t>
      </w:r>
    </w:p>
    <w:p w:rsidR="001B6390" w:rsidRPr="00D94591" w:rsidRDefault="001B6390" w:rsidP="001B6390">
      <w:pPr>
        <w:rPr>
          <w:szCs w:val="21"/>
        </w:rPr>
      </w:pPr>
      <w:r w:rsidRPr="00D94591">
        <w:rPr>
          <w:szCs w:val="21"/>
        </w:rPr>
        <w:t>Title: Design of two isoreticular Cd-biphenyltetra-carboxylate frameworks for dye adsorption, separation and photocatalytic degradation</w:t>
      </w:r>
    </w:p>
    <w:p w:rsidR="001B6390" w:rsidRPr="00D94591" w:rsidRDefault="001B6390" w:rsidP="001B6390">
      <w:pPr>
        <w:rPr>
          <w:szCs w:val="21"/>
        </w:rPr>
      </w:pPr>
      <w:r w:rsidRPr="00D94591">
        <w:rPr>
          <w:szCs w:val="21"/>
        </w:rPr>
        <w:t>Author(s): Ji, WJ (Ji, Wen-Juan); Hao, RQ (Hao, Rui-Qing); Pei, WW (Pei, Wei-Wei); Feng, L (Feng, Lin); Zhai, QG (Zhai, Quan-Guo)</w:t>
      </w:r>
    </w:p>
    <w:p w:rsidR="001B6390" w:rsidRPr="00D94591" w:rsidRDefault="001B6390" w:rsidP="001B6390">
      <w:pPr>
        <w:rPr>
          <w:szCs w:val="21"/>
        </w:rPr>
      </w:pPr>
      <w:r w:rsidRPr="00D94591">
        <w:rPr>
          <w:szCs w:val="21"/>
        </w:rPr>
        <w:t xml:space="preserve">Source: DALTON TRANSACTIONS  Volume: 47  Issue: 3  Pages: 700-707  DOI: 10.1039/c7dt04113f  Published: JAN 21 2018  </w:t>
      </w:r>
    </w:p>
    <w:p w:rsidR="001B6390" w:rsidRPr="00D94591" w:rsidRDefault="001B6390" w:rsidP="001B6390">
      <w:pPr>
        <w:rPr>
          <w:szCs w:val="21"/>
        </w:rPr>
      </w:pPr>
      <w:r w:rsidRPr="00D94591">
        <w:rPr>
          <w:szCs w:val="21"/>
        </w:rPr>
        <w:t>Accession Number: WOS:000422643800012</w:t>
      </w:r>
    </w:p>
    <w:p w:rsidR="001B6390" w:rsidRPr="00D94591" w:rsidRDefault="001B6390" w:rsidP="001B6390">
      <w:pPr>
        <w:rPr>
          <w:szCs w:val="21"/>
        </w:rPr>
      </w:pPr>
      <w:r w:rsidRPr="00D94591">
        <w:rPr>
          <w:szCs w:val="21"/>
        </w:rPr>
        <w:t>PubMed ID: 29215672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[Ji, Wen-Juan; Hao, Rui-Qing; Pei, Wei-Wei; Feng, Lin] Shanxi Normal Univ, Sch Chem &amp; Mat Sci, Minist Educ, Key Lab Magnet Mol &amp; Magnet Informat Mat, Linfen 041004, Shanxi, Peoples R China. </w:t>
      </w:r>
    </w:p>
    <w:p w:rsidR="001B6390" w:rsidRPr="00D94591" w:rsidRDefault="001B6390" w:rsidP="001B6390">
      <w:pPr>
        <w:rPr>
          <w:szCs w:val="21"/>
        </w:rPr>
      </w:pPr>
      <w:r w:rsidRPr="00D94591">
        <w:rPr>
          <w:szCs w:val="21"/>
        </w:rPr>
        <w:t>[Zhai, Quan-Guo] Shaanxi Normal Univ, Sch Chem &amp; Chem Engn, Key Lab Macromol Sci Shaanxi Prov, Xian 710062, Shaanxi, Peoples R China.</w:t>
      </w:r>
    </w:p>
    <w:p w:rsidR="001B6390" w:rsidRPr="00D94591" w:rsidRDefault="001B6390" w:rsidP="001B6390">
      <w:pPr>
        <w:rPr>
          <w:szCs w:val="21"/>
        </w:rPr>
      </w:pPr>
      <w:r w:rsidRPr="00D94591">
        <w:rPr>
          <w:szCs w:val="21"/>
        </w:rPr>
        <w:t>Reprint Address: Zhai, QG (reprint author), Shaanxi Normal Univ, Sch Chem &amp; Chem Engn, Key Lab Macromol Sci Shaanxi Prov, Xian 710062, Shaanxi, Peoples R China.</w:t>
      </w:r>
    </w:p>
    <w:p w:rsidR="001B6390" w:rsidRPr="00D94591" w:rsidRDefault="001B6390" w:rsidP="001B6390">
      <w:pPr>
        <w:rPr>
          <w:szCs w:val="21"/>
        </w:rPr>
      </w:pPr>
      <w:r w:rsidRPr="00D94591">
        <w:rPr>
          <w:szCs w:val="21"/>
        </w:rPr>
        <w:t>E-mail Addresses: zhaiqg@snnu.edu.cn</w:t>
      </w:r>
    </w:p>
    <w:p w:rsidR="001B6390" w:rsidRPr="00D94591" w:rsidRDefault="001B6390" w:rsidP="001B6390">
      <w:pPr>
        <w:rPr>
          <w:szCs w:val="21"/>
        </w:rPr>
      </w:pPr>
      <w:r w:rsidRPr="00D94591">
        <w:rPr>
          <w:szCs w:val="21"/>
        </w:rPr>
        <w:t>IDS Number: FS8ES</w:t>
      </w:r>
    </w:p>
    <w:p w:rsidR="001B6390" w:rsidRPr="00D94591" w:rsidRDefault="001B6390" w:rsidP="001B6390">
      <w:pPr>
        <w:rPr>
          <w:szCs w:val="21"/>
        </w:rPr>
      </w:pPr>
      <w:r w:rsidRPr="00D94591">
        <w:rPr>
          <w:szCs w:val="21"/>
        </w:rPr>
        <w:t>ISSN: 1477-9226</w:t>
      </w:r>
    </w:p>
    <w:p w:rsidR="001B6390" w:rsidRDefault="001B6390" w:rsidP="001B6390">
      <w:pPr>
        <w:rPr>
          <w:szCs w:val="21"/>
        </w:rPr>
      </w:pPr>
      <w:r w:rsidRPr="00D94591">
        <w:rPr>
          <w:szCs w:val="21"/>
        </w:rPr>
        <w:t>eISSN: 1477-9234</w:t>
      </w:r>
    </w:p>
    <w:p w:rsidR="001B6390" w:rsidRPr="00D94591" w:rsidRDefault="001B6390" w:rsidP="001B6390">
      <w:pPr>
        <w:rPr>
          <w:szCs w:val="21"/>
        </w:rPr>
      </w:pPr>
    </w:p>
    <w:p w:rsidR="001B6390" w:rsidRPr="00D94591" w:rsidRDefault="001B6390" w:rsidP="001B6390">
      <w:pPr>
        <w:rPr>
          <w:szCs w:val="21"/>
        </w:rPr>
      </w:pPr>
      <w:r w:rsidRPr="00D94591">
        <w:rPr>
          <w:szCs w:val="21"/>
        </w:rPr>
        <w:t>Record 228 of 273</w:t>
      </w:r>
    </w:p>
    <w:p w:rsidR="001B6390" w:rsidRPr="00D94591" w:rsidRDefault="001B6390" w:rsidP="001B6390">
      <w:pPr>
        <w:rPr>
          <w:szCs w:val="21"/>
        </w:rPr>
      </w:pPr>
      <w:r w:rsidRPr="00D94591">
        <w:rPr>
          <w:szCs w:val="21"/>
        </w:rPr>
        <w:t>Title: Normal-mode splitting induced by homogeneous electromagnetic fields in cavities filled with effective zero-index metamaterials</w:t>
      </w:r>
    </w:p>
    <w:p w:rsidR="001B6390" w:rsidRPr="00D94591" w:rsidRDefault="001B6390" w:rsidP="001B6390">
      <w:pPr>
        <w:rPr>
          <w:szCs w:val="21"/>
        </w:rPr>
      </w:pPr>
      <w:r w:rsidRPr="00D94591">
        <w:rPr>
          <w:szCs w:val="21"/>
        </w:rPr>
        <w:lastRenderedPageBreak/>
        <w:t>Author(s): Xu, XH (Xu Xiao-Hu); Chen, YQ (Chen Yong-Qiang); Guo, ZW (Guo Zhi-Wei); Sun, Y (Sun Yong); Miao, XY (Miao Xiang-Yang)</w:t>
      </w:r>
    </w:p>
    <w:p w:rsidR="001B6390" w:rsidRPr="00D94591" w:rsidRDefault="001B6390" w:rsidP="001B6390">
      <w:pPr>
        <w:rPr>
          <w:szCs w:val="21"/>
        </w:rPr>
      </w:pPr>
      <w:r w:rsidRPr="00D94591">
        <w:rPr>
          <w:szCs w:val="21"/>
        </w:rPr>
        <w:t xml:space="preserve">Source: ACTA PHYSICA SINICA  Volume: 67  Issue: 2  Article Number: 024210  DOI: 10.7498/aps.67.20171880  Published: JAN 20 2018  </w:t>
      </w:r>
    </w:p>
    <w:p w:rsidR="001B6390" w:rsidRPr="00D94591" w:rsidRDefault="001B6390" w:rsidP="001B6390">
      <w:pPr>
        <w:rPr>
          <w:szCs w:val="21"/>
        </w:rPr>
      </w:pPr>
      <w:r w:rsidRPr="00D94591">
        <w:rPr>
          <w:szCs w:val="21"/>
        </w:rPr>
        <w:t>Accession Number: WOS:000425271700016</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[Xu Xiao-Hu; Miao Xiang-Yang] Shanxi Normal Univ, Coll Phys &amp; Informat Engn, Linfen 041004, Peoples R China. </w:t>
      </w:r>
    </w:p>
    <w:p w:rsidR="001B6390" w:rsidRPr="00D94591" w:rsidRDefault="001B6390" w:rsidP="001B6390">
      <w:pPr>
        <w:rPr>
          <w:szCs w:val="21"/>
        </w:rPr>
      </w:pPr>
      <w:r w:rsidRPr="00D94591">
        <w:rPr>
          <w:szCs w:val="21"/>
        </w:rPr>
        <w:t xml:space="preserve">[Chen Yong-Qiang] Soochow Univ, Sch Phys &amp; Technol, Jiangsu Key Lab Micro &amp; Nano Heat Fluid Flow Tech, Suzhou 215009, Peoples R China. </w:t>
      </w:r>
    </w:p>
    <w:p w:rsidR="001B6390" w:rsidRPr="00D94591" w:rsidRDefault="001B6390" w:rsidP="001B6390">
      <w:pPr>
        <w:rPr>
          <w:szCs w:val="21"/>
        </w:rPr>
      </w:pPr>
      <w:r w:rsidRPr="00D94591">
        <w:rPr>
          <w:szCs w:val="21"/>
        </w:rPr>
        <w:t>[Guo Zhi-Wei; Sun Yong] Tongji Univ, Dept Phys Sci &amp; Engn, Key Lab Adv Microstruct Mat, Minist Educ, Shanghai 200092, Peoples R China.</w:t>
      </w:r>
    </w:p>
    <w:p w:rsidR="001B6390" w:rsidRPr="00D94591" w:rsidRDefault="001B6390" w:rsidP="001B6390">
      <w:pPr>
        <w:rPr>
          <w:szCs w:val="21"/>
        </w:rPr>
      </w:pPr>
      <w:r w:rsidRPr="00D94591">
        <w:rPr>
          <w:szCs w:val="21"/>
        </w:rPr>
        <w:t>Reprint Address: Xu, XH; Miao, XY (reprint author), Shanxi Normal Univ, Coll Phys &amp; Informat Engn, Linfen 041004, Peoples R China.</w:t>
      </w:r>
    </w:p>
    <w:p w:rsidR="001B6390" w:rsidRPr="00D94591" w:rsidRDefault="001B6390" w:rsidP="001B6390">
      <w:pPr>
        <w:rPr>
          <w:szCs w:val="21"/>
        </w:rPr>
      </w:pPr>
      <w:r w:rsidRPr="00D94591">
        <w:rPr>
          <w:szCs w:val="21"/>
        </w:rPr>
        <w:t>E-mail Addresses: bigbrowm@163.com; sxxymiao@126.com</w:t>
      </w:r>
    </w:p>
    <w:p w:rsidR="001B6390" w:rsidRPr="00D94591" w:rsidRDefault="001B6390" w:rsidP="001B6390">
      <w:pPr>
        <w:rPr>
          <w:szCs w:val="21"/>
        </w:rPr>
      </w:pPr>
      <w:r w:rsidRPr="00D94591">
        <w:rPr>
          <w:szCs w:val="21"/>
        </w:rPr>
        <w:t>IDS Number: FW4GR</w:t>
      </w:r>
    </w:p>
    <w:p w:rsidR="001B6390" w:rsidRDefault="001B6390" w:rsidP="001B6390">
      <w:pPr>
        <w:rPr>
          <w:szCs w:val="21"/>
        </w:rPr>
      </w:pPr>
      <w:r w:rsidRPr="00D94591">
        <w:rPr>
          <w:szCs w:val="21"/>
        </w:rPr>
        <w:t>ISSN: 1000-3290</w:t>
      </w:r>
    </w:p>
    <w:p w:rsidR="001B6390" w:rsidRPr="00D94591" w:rsidRDefault="001B6390" w:rsidP="001B6390">
      <w:pPr>
        <w:rPr>
          <w:szCs w:val="21"/>
        </w:rPr>
      </w:pPr>
    </w:p>
    <w:p w:rsidR="001B6390" w:rsidRPr="00D94591" w:rsidRDefault="001B6390" w:rsidP="001B6390">
      <w:pPr>
        <w:rPr>
          <w:szCs w:val="21"/>
        </w:rPr>
      </w:pPr>
      <w:r w:rsidRPr="00D94591">
        <w:rPr>
          <w:szCs w:val="21"/>
        </w:rPr>
        <w:t>Record 229 of 273</w:t>
      </w:r>
    </w:p>
    <w:p w:rsidR="001B6390" w:rsidRPr="00D94591" w:rsidRDefault="001B6390" w:rsidP="001B6390">
      <w:pPr>
        <w:rPr>
          <w:szCs w:val="21"/>
        </w:rPr>
      </w:pPr>
      <w:r w:rsidRPr="00D94591">
        <w:rPr>
          <w:szCs w:val="21"/>
        </w:rPr>
        <w:t>Title: Observation of Superconductivity in the LaNiO3/La(0.7)Sro(3)MnO(3) Superlattice</w:t>
      </w:r>
    </w:p>
    <w:p w:rsidR="001B6390" w:rsidRPr="00D94591" w:rsidRDefault="001B6390" w:rsidP="001B6390">
      <w:pPr>
        <w:rPr>
          <w:szCs w:val="21"/>
        </w:rPr>
      </w:pPr>
      <w:r w:rsidRPr="00D94591">
        <w:rPr>
          <w:szCs w:val="21"/>
        </w:rPr>
        <w:t>Author(s): Zhou, GW (Zhou, Guowei); Jiang, FX (Jiang, Fengxian); Zang, JL (Zang, Julu); Quan, ZY (Quan, Zhiyong); Xu, XH (Xu, Xiaohong)</w:t>
      </w:r>
    </w:p>
    <w:p w:rsidR="001B6390" w:rsidRPr="00D94591" w:rsidRDefault="001B6390" w:rsidP="001B6390">
      <w:pPr>
        <w:rPr>
          <w:szCs w:val="21"/>
        </w:rPr>
      </w:pPr>
      <w:r w:rsidRPr="00D94591">
        <w:rPr>
          <w:szCs w:val="21"/>
        </w:rPr>
        <w:t xml:space="preserve">Source: ACS APPLIED MATERIALS &amp; INTERFACES  Volume: 10  Issue: 2  Pages: 1463-1467  DOI: 10.1021/acsami.7b17603  Published: JAN 17 2018  </w:t>
      </w:r>
    </w:p>
    <w:p w:rsidR="001B6390" w:rsidRPr="00D94591" w:rsidRDefault="001B6390" w:rsidP="001B6390">
      <w:pPr>
        <w:rPr>
          <w:szCs w:val="21"/>
        </w:rPr>
      </w:pPr>
      <w:r w:rsidRPr="00D94591">
        <w:rPr>
          <w:szCs w:val="21"/>
        </w:rPr>
        <w:t>Accession Number: WOS:000423140400001</w:t>
      </w:r>
    </w:p>
    <w:p w:rsidR="001B6390" w:rsidRPr="00D94591" w:rsidRDefault="001B6390" w:rsidP="001B6390">
      <w:pPr>
        <w:rPr>
          <w:szCs w:val="21"/>
        </w:rPr>
      </w:pPr>
      <w:r w:rsidRPr="00D94591">
        <w:rPr>
          <w:szCs w:val="21"/>
        </w:rPr>
        <w:t>PubMed ID: 29286234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[Zhou, Guowei; Jiang, Fengxian; Zang, Julu; Quan, Zhiyong; Xu, Xiaohong] Shanxi Normal Univ, Sch Chem &amp; Mat Sci, Key Lab Magnet Mol &amp; Magnet Informat Mat, Minist Educ, Linfen 041004, Peoples R China. </w:t>
      </w:r>
    </w:p>
    <w:p w:rsidR="001B6390" w:rsidRPr="00D94591" w:rsidRDefault="001B6390" w:rsidP="001B6390">
      <w:pPr>
        <w:rPr>
          <w:szCs w:val="21"/>
        </w:rPr>
      </w:pPr>
      <w:r w:rsidRPr="00D94591">
        <w:rPr>
          <w:szCs w:val="21"/>
        </w:rPr>
        <w:t xml:space="preserve">[Zhou, Guowei; Jiang, Fengxian; Quan, Zhiyong; Xu, Xiaohong] Shanxi Normal Univ, Res Inst Mat Sci, Linfen 041004, Peoples R China. </w:t>
      </w:r>
    </w:p>
    <w:p w:rsidR="001B6390" w:rsidRPr="00D94591" w:rsidRDefault="001B6390" w:rsidP="001B6390">
      <w:pPr>
        <w:rPr>
          <w:szCs w:val="21"/>
        </w:rPr>
      </w:pPr>
      <w:r w:rsidRPr="00D94591">
        <w:rPr>
          <w:szCs w:val="21"/>
        </w:rPr>
        <w:t>[Zhou, Guowei; Jiang, Fengxian; Quan, Zhiyong; Xu, Xiaohong] Collaborat Innovat Ctr Shanxi Adv Permanent Magne, Linfen 041004, Peoples R China.</w:t>
      </w:r>
    </w:p>
    <w:p w:rsidR="001B6390" w:rsidRPr="00D94591" w:rsidRDefault="001B6390" w:rsidP="001B6390">
      <w:pPr>
        <w:rPr>
          <w:szCs w:val="21"/>
        </w:rPr>
      </w:pPr>
      <w:r w:rsidRPr="00D94591">
        <w:rPr>
          <w:szCs w:val="21"/>
        </w:rPr>
        <w:t>Reprint Address: Xu, XH (reprint author), Shanxi Normal Univ, Sch Chem &amp; Mat Sci, Key Lab Magnet Mol &amp; Magnet Informat Mat, Minist Educ, Linfen 041004, Peoples R China.</w:t>
      </w:r>
    </w:p>
    <w:p w:rsidR="001B6390" w:rsidRPr="00D94591" w:rsidRDefault="001B6390" w:rsidP="001B6390">
      <w:pPr>
        <w:rPr>
          <w:szCs w:val="21"/>
        </w:rPr>
      </w:pPr>
      <w:r w:rsidRPr="00D94591">
        <w:rPr>
          <w:szCs w:val="21"/>
        </w:rPr>
        <w:t>Xu, XH (reprint author), Shanxi Normal Univ, Res Inst Mat Sci, Linfen 041004, Peoples R China.</w:t>
      </w:r>
    </w:p>
    <w:p w:rsidR="001B6390" w:rsidRPr="00D94591" w:rsidRDefault="001B6390" w:rsidP="001B6390">
      <w:pPr>
        <w:rPr>
          <w:szCs w:val="21"/>
        </w:rPr>
      </w:pPr>
      <w:r w:rsidRPr="00D94591">
        <w:rPr>
          <w:szCs w:val="21"/>
        </w:rPr>
        <w:t>Xu, XH (reprint author), Collaborat Innovat Ctr Shanxi Adv Permanent Magne, Linfen 041004, Peoples R China.</w:t>
      </w:r>
    </w:p>
    <w:p w:rsidR="001B6390" w:rsidRPr="00D94591" w:rsidRDefault="001B6390" w:rsidP="001B6390">
      <w:pPr>
        <w:rPr>
          <w:szCs w:val="21"/>
        </w:rPr>
      </w:pPr>
      <w:r w:rsidRPr="00D94591">
        <w:rPr>
          <w:szCs w:val="21"/>
        </w:rPr>
        <w:t>E-mail Addresses: xuxh@sxnu.edu.cn</w:t>
      </w:r>
    </w:p>
    <w:p w:rsidR="001B6390" w:rsidRPr="00D94591" w:rsidRDefault="001B6390" w:rsidP="001B6390">
      <w:pPr>
        <w:rPr>
          <w:szCs w:val="21"/>
        </w:rPr>
      </w:pPr>
      <w:r w:rsidRPr="00D94591">
        <w:rPr>
          <w:szCs w:val="21"/>
        </w:rPr>
        <w:t>IDS Number: FT4QS</w:t>
      </w:r>
    </w:p>
    <w:p w:rsidR="001B6390" w:rsidRPr="00D94591" w:rsidRDefault="001B6390" w:rsidP="001B6390">
      <w:pPr>
        <w:rPr>
          <w:szCs w:val="21"/>
        </w:rPr>
      </w:pPr>
      <w:r w:rsidRPr="00D94591">
        <w:rPr>
          <w:szCs w:val="21"/>
        </w:rPr>
        <w:t>ISSN: 1944-8244</w:t>
      </w:r>
    </w:p>
    <w:p w:rsidR="001B6390" w:rsidRDefault="001B6390" w:rsidP="001B6390">
      <w:pPr>
        <w:rPr>
          <w:szCs w:val="21"/>
        </w:rPr>
      </w:pPr>
      <w:r w:rsidRPr="00D94591">
        <w:rPr>
          <w:szCs w:val="21"/>
        </w:rPr>
        <w:lastRenderedPageBreak/>
        <w:t>eISSN: 1944-8252</w:t>
      </w:r>
    </w:p>
    <w:p w:rsidR="001B6390" w:rsidRPr="00D94591" w:rsidRDefault="001B6390" w:rsidP="001B6390">
      <w:pPr>
        <w:rPr>
          <w:szCs w:val="21"/>
        </w:rPr>
      </w:pPr>
    </w:p>
    <w:p w:rsidR="001B6390" w:rsidRPr="00D94591" w:rsidRDefault="001B6390" w:rsidP="001B6390">
      <w:pPr>
        <w:rPr>
          <w:szCs w:val="21"/>
        </w:rPr>
      </w:pPr>
      <w:r w:rsidRPr="00D94591">
        <w:rPr>
          <w:szCs w:val="21"/>
        </w:rPr>
        <w:t>Record 230 of 273</w:t>
      </w:r>
    </w:p>
    <w:p w:rsidR="001B6390" w:rsidRPr="00D94591" w:rsidRDefault="001B6390" w:rsidP="001B6390">
      <w:pPr>
        <w:rPr>
          <w:szCs w:val="21"/>
        </w:rPr>
      </w:pPr>
      <w:r w:rsidRPr="00D94591">
        <w:rPr>
          <w:szCs w:val="21"/>
        </w:rPr>
        <w:t>Title: Increased Curie Temperature Induced by Orbital Ordering in La0.67Sr0.33MnO3/BaTiO3 Superlattices</w:t>
      </w:r>
    </w:p>
    <w:p w:rsidR="001B6390" w:rsidRPr="00D94591" w:rsidRDefault="001B6390" w:rsidP="001B6390">
      <w:pPr>
        <w:rPr>
          <w:szCs w:val="21"/>
        </w:rPr>
      </w:pPr>
      <w:r w:rsidRPr="00D94591">
        <w:rPr>
          <w:szCs w:val="21"/>
        </w:rPr>
        <w:t>Author(s): Zhang, F (Zhang, Fei); Wu, B (Wu, Biao); Zhou, GW (Zhou, Guowei); Quan, ZY (Quan, Zhi-Yong); Xu, XH (Xu, Xiao-Hong)</w:t>
      </w:r>
    </w:p>
    <w:p w:rsidR="001B6390" w:rsidRPr="00D94591" w:rsidRDefault="001B6390" w:rsidP="001B6390">
      <w:pPr>
        <w:rPr>
          <w:szCs w:val="21"/>
        </w:rPr>
      </w:pPr>
      <w:r w:rsidRPr="00D94591">
        <w:rPr>
          <w:szCs w:val="21"/>
        </w:rPr>
        <w:t xml:space="preserve">Source: NANOSCALE RESEARCH LETTERS  Volume: 13  Article Number: 24  DOI: 10.1186/s11671-018-2441-5  Published: JAN 17 2018  </w:t>
      </w:r>
    </w:p>
    <w:p w:rsidR="001B6390" w:rsidRPr="00D94591" w:rsidRDefault="001B6390" w:rsidP="001B6390">
      <w:pPr>
        <w:rPr>
          <w:szCs w:val="21"/>
        </w:rPr>
      </w:pPr>
      <w:r w:rsidRPr="00D94591">
        <w:rPr>
          <w:szCs w:val="21"/>
        </w:rPr>
        <w:t>Accession Number: WOS:000422659000002</w:t>
      </w:r>
    </w:p>
    <w:p w:rsidR="001B6390" w:rsidRPr="00D94591" w:rsidRDefault="001B6390" w:rsidP="001B6390">
      <w:pPr>
        <w:rPr>
          <w:szCs w:val="21"/>
        </w:rPr>
      </w:pPr>
      <w:r w:rsidRPr="00D94591">
        <w:rPr>
          <w:szCs w:val="21"/>
        </w:rPr>
        <w:t>PubMed ID: 29344742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Fei; Wu, Biao; Zhou, Guowei; Quan, Zhi-Yong; Xu, Xiao-Hong] Shanxi Normal Univ, Sch Chem &amp; Mat Sci, Key Lab Magnet Mol &amp; Magnet Informat Mat, Minist Educ, Linfen 041004, Peoples R China. </w:t>
      </w:r>
    </w:p>
    <w:p w:rsidR="001B6390" w:rsidRPr="00D94591" w:rsidRDefault="001B6390" w:rsidP="001B6390">
      <w:pPr>
        <w:rPr>
          <w:szCs w:val="21"/>
        </w:rPr>
      </w:pPr>
      <w:r w:rsidRPr="00D94591">
        <w:rPr>
          <w:szCs w:val="21"/>
        </w:rPr>
        <w:t xml:space="preserve">[Zhang, Fei; Wu, Biao; Zhou, Guowei; Quan, Zhi-Yong; Xu, Xiao-Hong] Shanxi Normal Univ, Res Inst Mat Sci, Linfen 041004, Peoples R China. </w:t>
      </w:r>
    </w:p>
    <w:p w:rsidR="001B6390" w:rsidRPr="00D94591" w:rsidRDefault="001B6390" w:rsidP="001B6390">
      <w:pPr>
        <w:rPr>
          <w:szCs w:val="21"/>
        </w:rPr>
      </w:pPr>
      <w:r w:rsidRPr="00D94591">
        <w:rPr>
          <w:szCs w:val="21"/>
        </w:rPr>
        <w:t>[Wu, Biao] Chinese Acad Sci, Suzhou Inst Nanotech &amp; Nanobion, Suzhou 215123, Peoples R China.</w:t>
      </w:r>
    </w:p>
    <w:p w:rsidR="001B6390" w:rsidRPr="00D94591" w:rsidRDefault="001B6390" w:rsidP="001B6390">
      <w:pPr>
        <w:rPr>
          <w:szCs w:val="21"/>
        </w:rPr>
      </w:pPr>
      <w:r w:rsidRPr="00D94591">
        <w:rPr>
          <w:szCs w:val="21"/>
        </w:rPr>
        <w:t>Reprint Address: Quan, ZY (reprint author), Shanxi Normal Univ, Sch Chem &amp; Mat Sci, Key Lab Magnet Mol &amp; Magnet Informat Mat, Minist Educ, Linfen 041004, Peoples R China.</w:t>
      </w:r>
    </w:p>
    <w:p w:rsidR="001B6390" w:rsidRPr="00D94591" w:rsidRDefault="001B6390" w:rsidP="001B6390">
      <w:pPr>
        <w:rPr>
          <w:szCs w:val="21"/>
        </w:rPr>
      </w:pPr>
      <w:r w:rsidRPr="00D94591">
        <w:rPr>
          <w:szCs w:val="21"/>
        </w:rPr>
        <w:t>Quan, ZY (reprint author), Shanxi Normal Univ, Res Inst Mat Sci, Linfen 041004, Peoples R China.</w:t>
      </w:r>
    </w:p>
    <w:p w:rsidR="001B6390" w:rsidRPr="00D94591" w:rsidRDefault="001B6390" w:rsidP="001B6390">
      <w:pPr>
        <w:rPr>
          <w:szCs w:val="21"/>
        </w:rPr>
      </w:pPr>
      <w:r w:rsidRPr="00D94591">
        <w:rPr>
          <w:szCs w:val="21"/>
        </w:rPr>
        <w:t>E-mail Addresses: quanzy@sxnu.edu.cn</w:t>
      </w:r>
    </w:p>
    <w:p w:rsidR="001B6390" w:rsidRPr="00D94591" w:rsidRDefault="001B6390" w:rsidP="001B6390">
      <w:pPr>
        <w:rPr>
          <w:szCs w:val="21"/>
        </w:rPr>
      </w:pPr>
      <w:r w:rsidRPr="00D94591">
        <w:rPr>
          <w:szCs w:val="21"/>
        </w:rPr>
        <w:t>IDS Number: FS8KD</w:t>
      </w:r>
    </w:p>
    <w:p w:rsidR="001B6390" w:rsidRPr="00D94591" w:rsidRDefault="001B6390" w:rsidP="001B6390">
      <w:pPr>
        <w:rPr>
          <w:szCs w:val="21"/>
        </w:rPr>
      </w:pPr>
      <w:r w:rsidRPr="00D94591">
        <w:rPr>
          <w:szCs w:val="21"/>
        </w:rPr>
        <w:t>ISSN: 1931-7573</w:t>
      </w:r>
    </w:p>
    <w:p w:rsidR="001B6390" w:rsidRDefault="001B6390" w:rsidP="001B6390">
      <w:pPr>
        <w:rPr>
          <w:szCs w:val="21"/>
        </w:rPr>
      </w:pPr>
      <w:r w:rsidRPr="00D94591">
        <w:rPr>
          <w:szCs w:val="21"/>
        </w:rPr>
        <w:t>eISSN: 1556-276X</w:t>
      </w:r>
    </w:p>
    <w:p w:rsidR="001B6390" w:rsidRPr="00D94591" w:rsidRDefault="001B6390" w:rsidP="001B6390">
      <w:pPr>
        <w:rPr>
          <w:szCs w:val="21"/>
        </w:rPr>
      </w:pPr>
    </w:p>
    <w:p w:rsidR="001B6390" w:rsidRPr="00D94591" w:rsidRDefault="001B6390" w:rsidP="001B6390">
      <w:pPr>
        <w:rPr>
          <w:szCs w:val="21"/>
        </w:rPr>
      </w:pPr>
      <w:r w:rsidRPr="00D94591">
        <w:rPr>
          <w:szCs w:val="21"/>
        </w:rPr>
        <w:t>Record 231 of 273</w:t>
      </w:r>
    </w:p>
    <w:p w:rsidR="001B6390" w:rsidRPr="00D94591" w:rsidRDefault="001B6390" w:rsidP="001B6390">
      <w:pPr>
        <w:rPr>
          <w:szCs w:val="21"/>
        </w:rPr>
      </w:pPr>
      <w:r w:rsidRPr="00D94591">
        <w:rPr>
          <w:szCs w:val="21"/>
        </w:rPr>
        <w:t>Title: DFT comparison of the performance of bare Cu and Cu-alloyed Co single-atom catalyst for CO2 synthesizing of methanol</w:t>
      </w:r>
    </w:p>
    <w:p w:rsidR="001B6390" w:rsidRPr="00D94591" w:rsidRDefault="001B6390" w:rsidP="001B6390">
      <w:pPr>
        <w:rPr>
          <w:szCs w:val="21"/>
        </w:rPr>
      </w:pPr>
      <w:r w:rsidRPr="00D94591">
        <w:rPr>
          <w:szCs w:val="21"/>
        </w:rPr>
        <w:t>Author(s): Xing, MM (Xing, Minmin); Guo, SB (Guo, Sibei); Guo, L (Guo, Ling)</w:t>
      </w:r>
    </w:p>
    <w:p w:rsidR="001B6390" w:rsidRPr="00D94591" w:rsidRDefault="001B6390" w:rsidP="001B6390">
      <w:pPr>
        <w:rPr>
          <w:szCs w:val="21"/>
        </w:rPr>
      </w:pPr>
      <w:r w:rsidRPr="00D94591">
        <w:rPr>
          <w:szCs w:val="21"/>
        </w:rPr>
        <w:t xml:space="preserve">Source: THEORETICAL CHEMISTRY ACCOUNTS  Volume: 137  Issue: 2  Article Number: 18  DOI: 10.1007/s00214-018-2196-1  Published: JAN 16 2018  </w:t>
      </w:r>
    </w:p>
    <w:p w:rsidR="001B6390" w:rsidRPr="00D94591" w:rsidRDefault="001B6390" w:rsidP="001B6390">
      <w:pPr>
        <w:rPr>
          <w:szCs w:val="21"/>
        </w:rPr>
      </w:pPr>
      <w:r w:rsidRPr="00D94591">
        <w:rPr>
          <w:szCs w:val="21"/>
        </w:rPr>
        <w:t>Accession Number: WOS:000422832500001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[Xing, Minmin; Guo, Ling] Shanxi Normal Univ, Minist Educ, Key Lab Magnet Mol &amp; Magnet Informat Mat, 1 Gongyuan St, Linfen 041004, Peoples R China. </w:t>
      </w:r>
    </w:p>
    <w:p w:rsidR="001B6390" w:rsidRPr="00D94591" w:rsidRDefault="001B6390" w:rsidP="001B6390">
      <w:pPr>
        <w:rPr>
          <w:szCs w:val="21"/>
        </w:rPr>
      </w:pPr>
      <w:r w:rsidRPr="00D94591">
        <w:rPr>
          <w:szCs w:val="21"/>
        </w:rPr>
        <w:t xml:space="preserve">[Xing, Minmin; Guo, Ling] Shanxi Normal Univ, Sch Chem &amp; Mat Sci, 1 Gongyuan St, Linfen 041004, Peoples R China. </w:t>
      </w:r>
    </w:p>
    <w:p w:rsidR="001B6390" w:rsidRPr="00D94591" w:rsidRDefault="001B6390" w:rsidP="001B6390">
      <w:pPr>
        <w:rPr>
          <w:szCs w:val="21"/>
        </w:rPr>
      </w:pPr>
      <w:r w:rsidRPr="00D94591">
        <w:rPr>
          <w:szCs w:val="21"/>
        </w:rPr>
        <w:t>[Guo, Sibei] Linfen First Middle Sch Shanxi Prov, Linfen, Peoples R China.</w:t>
      </w:r>
    </w:p>
    <w:p w:rsidR="001B6390" w:rsidRPr="00D94591" w:rsidRDefault="001B6390" w:rsidP="001B6390">
      <w:pPr>
        <w:rPr>
          <w:szCs w:val="21"/>
        </w:rPr>
      </w:pPr>
      <w:r w:rsidRPr="00D94591">
        <w:rPr>
          <w:szCs w:val="21"/>
        </w:rPr>
        <w:t>Reprint Address: Guo, L (reprint author), Shanxi Normal Univ, Minist Educ, Key Lab Magnet Mol &amp; Magnet Informat Mat, 1 Gongyuan St, Linfen 041004, Peoples R China.</w:t>
      </w:r>
    </w:p>
    <w:p w:rsidR="001B6390" w:rsidRPr="00D94591" w:rsidRDefault="001B6390" w:rsidP="001B6390">
      <w:pPr>
        <w:rPr>
          <w:szCs w:val="21"/>
        </w:rPr>
      </w:pPr>
      <w:r w:rsidRPr="00D94591">
        <w:rPr>
          <w:szCs w:val="21"/>
        </w:rPr>
        <w:t xml:space="preserve">Guo, L (reprint author), Shanxi Normal Univ, Sch Chem &amp; Mat Sci, 1 Gongyuan St, Linfen 041004, </w:t>
      </w:r>
      <w:r w:rsidRPr="00D94591">
        <w:rPr>
          <w:szCs w:val="21"/>
        </w:rPr>
        <w:lastRenderedPageBreak/>
        <w:t>Peoples R China.</w:t>
      </w:r>
    </w:p>
    <w:p w:rsidR="001B6390" w:rsidRPr="00D94591" w:rsidRDefault="001B6390" w:rsidP="001B6390">
      <w:pPr>
        <w:rPr>
          <w:szCs w:val="21"/>
        </w:rPr>
      </w:pPr>
      <w:r w:rsidRPr="00D94591">
        <w:rPr>
          <w:szCs w:val="21"/>
        </w:rPr>
        <w:t>E-mail Addresses: jisuanhuaxue0@163.com</w:t>
      </w:r>
    </w:p>
    <w:p w:rsidR="001B6390" w:rsidRPr="00D94591" w:rsidRDefault="001B6390" w:rsidP="001B6390">
      <w:pPr>
        <w:rPr>
          <w:szCs w:val="21"/>
        </w:rPr>
      </w:pPr>
      <w:r w:rsidRPr="00D94591">
        <w:rPr>
          <w:szCs w:val="21"/>
        </w:rPr>
        <w:t>IDS Number: FT0QH</w:t>
      </w:r>
    </w:p>
    <w:p w:rsidR="001B6390" w:rsidRPr="00D94591" w:rsidRDefault="001B6390" w:rsidP="001B6390">
      <w:pPr>
        <w:rPr>
          <w:szCs w:val="21"/>
        </w:rPr>
      </w:pPr>
      <w:r w:rsidRPr="00D94591">
        <w:rPr>
          <w:szCs w:val="21"/>
        </w:rPr>
        <w:t>ISSN: 1432-881X</w:t>
      </w:r>
    </w:p>
    <w:p w:rsidR="001B6390" w:rsidRDefault="001B6390" w:rsidP="001B6390">
      <w:pPr>
        <w:rPr>
          <w:szCs w:val="21"/>
        </w:rPr>
      </w:pPr>
      <w:r w:rsidRPr="00D94591">
        <w:rPr>
          <w:szCs w:val="21"/>
        </w:rPr>
        <w:t>eISSN: 1432-2234</w:t>
      </w:r>
    </w:p>
    <w:p w:rsidR="001B6390" w:rsidRPr="00D94591" w:rsidRDefault="001B6390" w:rsidP="001B6390">
      <w:pPr>
        <w:rPr>
          <w:szCs w:val="21"/>
        </w:rPr>
      </w:pPr>
    </w:p>
    <w:p w:rsidR="001B6390" w:rsidRPr="00D94591" w:rsidRDefault="001B6390" w:rsidP="001B6390">
      <w:pPr>
        <w:rPr>
          <w:szCs w:val="21"/>
        </w:rPr>
      </w:pPr>
      <w:r w:rsidRPr="00D94591">
        <w:rPr>
          <w:szCs w:val="21"/>
        </w:rPr>
        <w:t>Record 232 of 273</w:t>
      </w:r>
    </w:p>
    <w:p w:rsidR="001B6390" w:rsidRPr="00D94591" w:rsidRDefault="001B6390" w:rsidP="001B6390">
      <w:pPr>
        <w:rPr>
          <w:szCs w:val="21"/>
        </w:rPr>
      </w:pPr>
      <w:r w:rsidRPr="00D94591">
        <w:rPr>
          <w:szCs w:val="21"/>
        </w:rPr>
        <w:t>Title: Theoretical investigation of the isolated attosecond pulse generation by restraining the spatial distribution of high-order harmonic emission</w:t>
      </w:r>
    </w:p>
    <w:p w:rsidR="001B6390" w:rsidRPr="00D94591" w:rsidRDefault="001B6390" w:rsidP="001B6390">
      <w:pPr>
        <w:rPr>
          <w:szCs w:val="21"/>
        </w:rPr>
      </w:pPr>
      <w:r w:rsidRPr="00D94591">
        <w:rPr>
          <w:szCs w:val="21"/>
        </w:rPr>
        <w:t>Author(s): Xia, CL (Xia, Chang-Long); Liu, QY (Liu, Qi-Ying); Miao, XY (Miao, Xiang-Yang)</w:t>
      </w:r>
    </w:p>
    <w:p w:rsidR="001B6390" w:rsidRPr="00D94591" w:rsidRDefault="001B6390" w:rsidP="001B6390">
      <w:pPr>
        <w:rPr>
          <w:szCs w:val="21"/>
        </w:rPr>
      </w:pPr>
      <w:r w:rsidRPr="00D94591">
        <w:rPr>
          <w:szCs w:val="21"/>
        </w:rPr>
        <w:t xml:space="preserve">Source: OPTICS COMMUNICATIONS  Volume: 407  Pages: 127-131  DOI: 10.1016/j.optcom.2017.09.030  Published: JAN 15 2018  </w:t>
      </w:r>
    </w:p>
    <w:p w:rsidR="001B6390" w:rsidRPr="00D94591" w:rsidRDefault="001B6390" w:rsidP="001B6390">
      <w:pPr>
        <w:rPr>
          <w:szCs w:val="21"/>
        </w:rPr>
      </w:pPr>
      <w:r w:rsidRPr="00D94591">
        <w:rPr>
          <w:szCs w:val="21"/>
        </w:rPr>
        <w:t>Accession Number: WOS:000415607200019</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[Xia, Chang-Long; Liu, Qi-Ying; Miao, Xiang-Yang] Shanxi Normal Univ, Coll Phys &amp; Informat Engn, Linfen 041004, Peoples R China.</w:t>
      </w:r>
    </w:p>
    <w:p w:rsidR="001B6390" w:rsidRPr="00D94591" w:rsidRDefault="001B6390" w:rsidP="001B6390">
      <w:pPr>
        <w:rPr>
          <w:szCs w:val="21"/>
        </w:rPr>
      </w:pPr>
      <w:r w:rsidRPr="00D94591">
        <w:rPr>
          <w:szCs w:val="21"/>
        </w:rPr>
        <w:t>Reprint Address: Miao, XY (reprint author), Shanxi Normal Univ, Coll Phys &amp; Informat Engn, Linfen 041004, Peoples R China.</w:t>
      </w:r>
    </w:p>
    <w:p w:rsidR="001B6390" w:rsidRPr="00D94591" w:rsidRDefault="001B6390" w:rsidP="001B6390">
      <w:pPr>
        <w:rPr>
          <w:szCs w:val="21"/>
        </w:rPr>
      </w:pPr>
      <w:r w:rsidRPr="00D94591">
        <w:rPr>
          <w:szCs w:val="21"/>
        </w:rPr>
        <w:t>E-mail Addresses: xiachl2008@163.com; sxxymiao@126.com</w:t>
      </w:r>
    </w:p>
    <w:p w:rsidR="001B6390" w:rsidRPr="00D94591" w:rsidRDefault="001B6390" w:rsidP="001B6390">
      <w:pPr>
        <w:rPr>
          <w:szCs w:val="21"/>
        </w:rPr>
      </w:pPr>
      <w:r w:rsidRPr="00D94591">
        <w:rPr>
          <w:szCs w:val="21"/>
        </w:rPr>
        <w:t>IDS Number: FM9QW</w:t>
      </w:r>
    </w:p>
    <w:p w:rsidR="001B6390" w:rsidRPr="00D94591" w:rsidRDefault="001B6390" w:rsidP="001B6390">
      <w:pPr>
        <w:rPr>
          <w:szCs w:val="21"/>
        </w:rPr>
      </w:pPr>
      <w:r w:rsidRPr="00D94591">
        <w:rPr>
          <w:szCs w:val="21"/>
        </w:rPr>
        <w:t>ISSN: 0030-4018</w:t>
      </w:r>
    </w:p>
    <w:p w:rsidR="001B6390" w:rsidRDefault="001B6390" w:rsidP="001B6390">
      <w:pPr>
        <w:rPr>
          <w:szCs w:val="21"/>
        </w:rPr>
      </w:pPr>
      <w:r w:rsidRPr="00D94591">
        <w:rPr>
          <w:szCs w:val="21"/>
        </w:rPr>
        <w:t>eISSN: 1873-0310</w:t>
      </w:r>
    </w:p>
    <w:p w:rsidR="001B6390" w:rsidRPr="00D94591" w:rsidRDefault="001B6390" w:rsidP="001B6390">
      <w:pPr>
        <w:rPr>
          <w:szCs w:val="21"/>
        </w:rPr>
      </w:pPr>
    </w:p>
    <w:p w:rsidR="001B6390" w:rsidRPr="00D94591" w:rsidRDefault="001B6390" w:rsidP="001B6390">
      <w:pPr>
        <w:rPr>
          <w:szCs w:val="21"/>
        </w:rPr>
      </w:pPr>
      <w:r w:rsidRPr="00D94591">
        <w:rPr>
          <w:szCs w:val="21"/>
        </w:rPr>
        <w:t>Record 233 of 273</w:t>
      </w:r>
    </w:p>
    <w:p w:rsidR="001B6390" w:rsidRPr="00D94591" w:rsidRDefault="001B6390" w:rsidP="001B6390">
      <w:pPr>
        <w:rPr>
          <w:szCs w:val="21"/>
        </w:rPr>
      </w:pPr>
      <w:r w:rsidRPr="00D94591">
        <w:rPr>
          <w:szCs w:val="21"/>
        </w:rPr>
        <w:t>Title: Cu2+ modulated nitrogen-doped grapheme quantum dots as a turn-off/on fluorescence sensor for the selective detection of histidine in biological fluid</w:t>
      </w:r>
    </w:p>
    <w:p w:rsidR="001B6390" w:rsidRPr="00D94591" w:rsidRDefault="001B6390" w:rsidP="001B6390">
      <w:pPr>
        <w:rPr>
          <w:szCs w:val="21"/>
        </w:rPr>
      </w:pPr>
      <w:r w:rsidRPr="00D94591">
        <w:rPr>
          <w:szCs w:val="21"/>
        </w:rPr>
        <w:t>Author(s): Wang, ZY (Wang, Zhiyu); Fan, ZF (Fan, ZheFeng)</w:t>
      </w:r>
    </w:p>
    <w:p w:rsidR="001B6390" w:rsidRPr="00D94591" w:rsidRDefault="001B6390" w:rsidP="001B6390">
      <w:pPr>
        <w:rPr>
          <w:szCs w:val="21"/>
        </w:rPr>
      </w:pPr>
      <w:r w:rsidRPr="00D94591">
        <w:rPr>
          <w:szCs w:val="21"/>
        </w:rPr>
        <w:t xml:space="preserve">Source: SPECTROCHIMICA ACTA PART A-MOLECULAR AND BIOMOLECULAR SPECTROSCOPY  Volume: 189  Pages: 195-201  DOI: 10.1016/j.saa.2017.08.003  Published: JAN 15 2018  </w:t>
      </w:r>
    </w:p>
    <w:p w:rsidR="001B6390" w:rsidRPr="00D94591" w:rsidRDefault="001B6390" w:rsidP="001B6390">
      <w:pPr>
        <w:rPr>
          <w:szCs w:val="21"/>
        </w:rPr>
      </w:pPr>
      <w:r w:rsidRPr="00D94591">
        <w:rPr>
          <w:szCs w:val="21"/>
        </w:rPr>
        <w:t>Accession Number: WOS:000413607000027</w:t>
      </w:r>
    </w:p>
    <w:p w:rsidR="001B6390" w:rsidRPr="00D94591" w:rsidRDefault="001B6390" w:rsidP="001B6390">
      <w:pPr>
        <w:rPr>
          <w:szCs w:val="21"/>
        </w:rPr>
      </w:pPr>
      <w:r w:rsidRPr="00D94591">
        <w:rPr>
          <w:szCs w:val="21"/>
        </w:rPr>
        <w:t>PubMed ID: 28818765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[Wang, Zhiyu; Fan, ZheFeng] Shanxi Normal Univ, Dept Chem, Linfen 041004, Peoples R China.</w:t>
      </w:r>
    </w:p>
    <w:p w:rsidR="001B6390" w:rsidRPr="00D94591" w:rsidRDefault="001B6390" w:rsidP="001B6390">
      <w:pPr>
        <w:rPr>
          <w:szCs w:val="21"/>
        </w:rPr>
      </w:pPr>
      <w:r w:rsidRPr="00D94591">
        <w:rPr>
          <w:szCs w:val="21"/>
        </w:rPr>
        <w:t>Reprint Address: Fan, ZF (reprint author), Shanxi Normal Univ, Dept Chem, Linfen 041004, Peoples R China.</w:t>
      </w:r>
    </w:p>
    <w:p w:rsidR="001B6390" w:rsidRPr="00D94591" w:rsidRDefault="001B6390" w:rsidP="001B6390">
      <w:pPr>
        <w:rPr>
          <w:szCs w:val="21"/>
        </w:rPr>
      </w:pPr>
      <w:r w:rsidRPr="00D94591">
        <w:rPr>
          <w:szCs w:val="21"/>
        </w:rPr>
        <w:t>E-mail Addresses: zhefengfan@126.com</w:t>
      </w:r>
    </w:p>
    <w:p w:rsidR="001B6390" w:rsidRPr="00D94591" w:rsidRDefault="001B6390" w:rsidP="001B6390">
      <w:pPr>
        <w:rPr>
          <w:szCs w:val="21"/>
        </w:rPr>
      </w:pPr>
      <w:r w:rsidRPr="00D94591">
        <w:rPr>
          <w:szCs w:val="21"/>
        </w:rPr>
        <w:t>IDS Number: FK6IJ</w:t>
      </w:r>
    </w:p>
    <w:p w:rsidR="001B6390" w:rsidRDefault="001B6390" w:rsidP="001B6390">
      <w:pPr>
        <w:rPr>
          <w:szCs w:val="21"/>
        </w:rPr>
      </w:pPr>
      <w:r w:rsidRPr="00D94591">
        <w:rPr>
          <w:szCs w:val="21"/>
        </w:rPr>
        <w:t>ISSN: 1386-1425</w:t>
      </w:r>
    </w:p>
    <w:p w:rsidR="001B6390" w:rsidRPr="00D94591" w:rsidRDefault="001B6390" w:rsidP="001B6390">
      <w:pPr>
        <w:rPr>
          <w:szCs w:val="21"/>
        </w:rPr>
      </w:pPr>
    </w:p>
    <w:p w:rsidR="001B6390" w:rsidRPr="00D94591" w:rsidRDefault="001B6390" w:rsidP="001B6390">
      <w:pPr>
        <w:rPr>
          <w:szCs w:val="21"/>
        </w:rPr>
      </w:pPr>
      <w:r w:rsidRPr="00D94591">
        <w:rPr>
          <w:szCs w:val="21"/>
        </w:rPr>
        <w:t>Record 234 of 273</w:t>
      </w:r>
    </w:p>
    <w:p w:rsidR="001B6390" w:rsidRPr="00D94591" w:rsidRDefault="001B6390" w:rsidP="001B6390">
      <w:pPr>
        <w:rPr>
          <w:szCs w:val="21"/>
        </w:rPr>
      </w:pPr>
      <w:r w:rsidRPr="00D94591">
        <w:rPr>
          <w:szCs w:val="21"/>
        </w:rPr>
        <w:lastRenderedPageBreak/>
        <w:t>Title: Li6Na3Sr14Al11P22O90: an oxo-centered Al-3 cluster based phosphate constructed from two types of (3,6)- connected kgd layers</w:t>
      </w:r>
    </w:p>
    <w:p w:rsidR="001B6390" w:rsidRPr="00D94591" w:rsidRDefault="001B6390" w:rsidP="001B6390">
      <w:pPr>
        <w:rPr>
          <w:szCs w:val="21"/>
        </w:rPr>
      </w:pPr>
      <w:r w:rsidRPr="00D94591">
        <w:rPr>
          <w:szCs w:val="21"/>
        </w:rPr>
        <w:t>Author(s): Yao, XN (Yao, Xiao-Ni); Chen, YG (Chen, Yi-Gang); Guo, Y (Guo, Yao); Jia, YJ (Jia, Ying-Jie); Jiang, XX (Jiang, Xing-Xing); Zhang, XM (Zhang, Xian-Ming)</w:t>
      </w:r>
    </w:p>
    <w:p w:rsidR="001B6390" w:rsidRPr="00D94591" w:rsidRDefault="001B6390" w:rsidP="001B6390">
      <w:pPr>
        <w:rPr>
          <w:szCs w:val="21"/>
        </w:rPr>
      </w:pPr>
      <w:r w:rsidRPr="00D94591">
        <w:rPr>
          <w:szCs w:val="21"/>
        </w:rPr>
        <w:t xml:space="preserve">Source: DALTON TRANSACTIONS  Volume: 47  Issue: 2  Pages: 298-301  DOI: 10.1039/c7dt03854b  Published: JAN 14 2018  </w:t>
      </w:r>
    </w:p>
    <w:p w:rsidR="001B6390" w:rsidRPr="00D94591" w:rsidRDefault="001B6390" w:rsidP="001B6390">
      <w:pPr>
        <w:rPr>
          <w:szCs w:val="21"/>
        </w:rPr>
      </w:pPr>
      <w:r w:rsidRPr="00D94591">
        <w:rPr>
          <w:szCs w:val="21"/>
        </w:rPr>
        <w:t>Accession Number: WOS:000419151300004</w:t>
      </w:r>
    </w:p>
    <w:p w:rsidR="001B6390" w:rsidRPr="00D94591" w:rsidRDefault="001B6390" w:rsidP="001B6390">
      <w:pPr>
        <w:rPr>
          <w:szCs w:val="21"/>
        </w:rPr>
      </w:pPr>
      <w:r w:rsidRPr="00D94591">
        <w:rPr>
          <w:szCs w:val="21"/>
        </w:rPr>
        <w:t>PubMed ID: 29215113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[Yao, Xiao-Ni; Chen, Yi-Gang; Jia, Ying-Jie; Zhang, Xian-Ming] Shanxi Normal Univ, Sch Chem &amp; Mat Sci, Key Lab Magnet Mol &amp; Magnet Informat Mat, Minist Educ, Linfen 041004, Peoples R China. </w:t>
      </w:r>
    </w:p>
    <w:p w:rsidR="001B6390" w:rsidRPr="00D94591" w:rsidRDefault="001B6390" w:rsidP="001B6390">
      <w:pPr>
        <w:rPr>
          <w:szCs w:val="21"/>
        </w:rPr>
      </w:pPr>
      <w:r w:rsidRPr="00D94591">
        <w:rPr>
          <w:szCs w:val="21"/>
        </w:rPr>
        <w:t xml:space="preserve">[Guo, Yao] Anyang Inst Technol, Dept Chem &amp; Environm Engn, Anyang 455000, Peoples R China. </w:t>
      </w:r>
    </w:p>
    <w:p w:rsidR="001B6390" w:rsidRPr="00D94591" w:rsidRDefault="001B6390" w:rsidP="001B6390">
      <w:pPr>
        <w:rPr>
          <w:szCs w:val="21"/>
        </w:rPr>
      </w:pPr>
      <w:r w:rsidRPr="00D94591">
        <w:rPr>
          <w:szCs w:val="21"/>
        </w:rPr>
        <w:t>[Jiang, Xing-Xing] Chinese Acad Sci, Tech Inst Phys &amp; Chem, Beijing Ctr Crystal Res &amp; Dev, Key Lab Funct Crystals &amp; Laser Technol, Beijing 100190, Peoples R China.</w:t>
      </w:r>
    </w:p>
    <w:p w:rsidR="001B6390" w:rsidRPr="00D94591" w:rsidRDefault="001B6390" w:rsidP="001B6390">
      <w:pPr>
        <w:rPr>
          <w:szCs w:val="21"/>
        </w:rPr>
      </w:pPr>
      <w:r w:rsidRPr="00D94591">
        <w:rPr>
          <w:szCs w:val="21"/>
        </w:rPr>
        <w:t>Reprint Address: Chen, YG; Zhang, XM (reprint author), Shanxi Normal Univ, Sch Chem &amp; Mat Sci, Key Lab Magnet Mol &amp; Magnet Informat Mat, Minist Educ, Linfen 041004, Peoples R China.</w:t>
      </w:r>
    </w:p>
    <w:p w:rsidR="001B6390" w:rsidRPr="00D94591" w:rsidRDefault="001B6390" w:rsidP="001B6390">
      <w:pPr>
        <w:rPr>
          <w:szCs w:val="21"/>
        </w:rPr>
      </w:pPr>
      <w:r w:rsidRPr="00D94591">
        <w:rPr>
          <w:szCs w:val="21"/>
        </w:rPr>
        <w:t>E-mail Addresses: yg_chen80@sina.com; zhangxm@dns.sxnu.edu.cn</w:t>
      </w:r>
    </w:p>
    <w:p w:rsidR="001B6390" w:rsidRPr="00D94591" w:rsidRDefault="001B6390" w:rsidP="001B6390">
      <w:pPr>
        <w:rPr>
          <w:szCs w:val="21"/>
        </w:rPr>
      </w:pPr>
      <w:r w:rsidRPr="00D94591">
        <w:rPr>
          <w:szCs w:val="21"/>
        </w:rPr>
        <w:t>IDS Number: FR6BV</w:t>
      </w:r>
    </w:p>
    <w:p w:rsidR="001B6390" w:rsidRPr="00D94591" w:rsidRDefault="001B6390" w:rsidP="001B6390">
      <w:pPr>
        <w:rPr>
          <w:szCs w:val="21"/>
        </w:rPr>
      </w:pPr>
      <w:r w:rsidRPr="00D94591">
        <w:rPr>
          <w:szCs w:val="21"/>
        </w:rPr>
        <w:t>ISSN: 1477-9226</w:t>
      </w:r>
    </w:p>
    <w:p w:rsidR="001B6390" w:rsidRDefault="001B6390" w:rsidP="001B6390">
      <w:pPr>
        <w:rPr>
          <w:szCs w:val="21"/>
        </w:rPr>
      </w:pPr>
      <w:r w:rsidRPr="00D94591">
        <w:rPr>
          <w:szCs w:val="21"/>
        </w:rPr>
        <w:t>eISSN: 1477-9234</w:t>
      </w:r>
    </w:p>
    <w:p w:rsidR="001B6390" w:rsidRPr="00D94591" w:rsidRDefault="001B6390" w:rsidP="001B6390">
      <w:pPr>
        <w:rPr>
          <w:szCs w:val="21"/>
        </w:rPr>
      </w:pPr>
    </w:p>
    <w:p w:rsidR="001B6390" w:rsidRPr="00D94591" w:rsidRDefault="001B6390" w:rsidP="001B6390">
      <w:pPr>
        <w:rPr>
          <w:szCs w:val="21"/>
        </w:rPr>
      </w:pPr>
      <w:r w:rsidRPr="00D94591">
        <w:rPr>
          <w:szCs w:val="21"/>
        </w:rPr>
        <w:t>Record 235 of 273</w:t>
      </w:r>
    </w:p>
    <w:p w:rsidR="001B6390" w:rsidRPr="00D94591" w:rsidRDefault="001B6390" w:rsidP="001B6390">
      <w:pPr>
        <w:rPr>
          <w:szCs w:val="21"/>
        </w:rPr>
      </w:pPr>
      <w:r w:rsidRPr="00D94591">
        <w:rPr>
          <w:szCs w:val="21"/>
        </w:rPr>
        <w:t>Title: Highly sensitive detection of hesperidin using AuNPs/rGO modified glassy carbon electrode</w:t>
      </w:r>
    </w:p>
    <w:p w:rsidR="001B6390" w:rsidRPr="00D94591" w:rsidRDefault="001B6390" w:rsidP="001B6390">
      <w:pPr>
        <w:rPr>
          <w:szCs w:val="21"/>
        </w:rPr>
      </w:pPr>
      <w:r w:rsidRPr="00D94591">
        <w:rPr>
          <w:szCs w:val="21"/>
        </w:rPr>
        <w:t>Author(s): Gao, Y (Gao, Yang); Wu, XF (Wu, Xiufeng); Wang, H (Wang, Hui); Lu, WB (Lu, Wenbo); Guo, MD (Guo, Mandong)</w:t>
      </w:r>
    </w:p>
    <w:p w:rsidR="001B6390" w:rsidRPr="00D94591" w:rsidRDefault="001B6390" w:rsidP="001B6390">
      <w:pPr>
        <w:rPr>
          <w:szCs w:val="21"/>
        </w:rPr>
      </w:pPr>
      <w:r w:rsidRPr="00D94591">
        <w:rPr>
          <w:szCs w:val="21"/>
        </w:rPr>
        <w:t xml:space="preserve">Source: ANALYST  Volume: 143  Issue: 1  Pages: 297-303  DOI: 10.1039/c7an01706e  Published: JAN 7 2018  </w:t>
      </w:r>
    </w:p>
    <w:p w:rsidR="001B6390" w:rsidRPr="00D94591" w:rsidRDefault="001B6390" w:rsidP="001B6390">
      <w:pPr>
        <w:rPr>
          <w:szCs w:val="21"/>
        </w:rPr>
      </w:pPr>
      <w:r w:rsidRPr="00D94591">
        <w:rPr>
          <w:szCs w:val="21"/>
        </w:rPr>
        <w:t>Accession Number: WOS:000418371100030</w:t>
      </w:r>
    </w:p>
    <w:p w:rsidR="001B6390" w:rsidRPr="00D94591" w:rsidRDefault="001B6390" w:rsidP="001B6390">
      <w:pPr>
        <w:rPr>
          <w:szCs w:val="21"/>
        </w:rPr>
      </w:pPr>
      <w:r w:rsidRPr="00D94591">
        <w:rPr>
          <w:szCs w:val="21"/>
        </w:rPr>
        <w:t>PubMed ID: 29184961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[Gao, Yang; Wu, Xiufeng; Wang, Hui; Lu, Wenbo; Guo, Mandong] Shanxi Normal Univ, Coll Chem &amp; Mat Sci, Minist Educ, Key Lab Magnet Mol &amp; Magnet Informat Mat, Linfen 041004, Peoples R China.</w:t>
      </w:r>
    </w:p>
    <w:p w:rsidR="001B6390" w:rsidRPr="00D94591" w:rsidRDefault="001B6390" w:rsidP="001B6390">
      <w:pPr>
        <w:rPr>
          <w:szCs w:val="21"/>
        </w:rPr>
      </w:pPr>
      <w:r w:rsidRPr="00D94591">
        <w:rPr>
          <w:szCs w:val="21"/>
        </w:rPr>
        <w:t>Reprint Address: Wang, H; Lu, WB; Guo, MD (reprint author), Shanxi Normal Univ, Coll Chem &amp; Mat Sci, Minist Educ, Key Lab Magnet Mol &amp; Magnet Informat Mat, Linfen 041004, Peoples R China.</w:t>
      </w:r>
    </w:p>
    <w:p w:rsidR="001B6390" w:rsidRPr="00D94591" w:rsidRDefault="001B6390" w:rsidP="001B6390">
      <w:pPr>
        <w:rPr>
          <w:szCs w:val="21"/>
        </w:rPr>
      </w:pPr>
      <w:r w:rsidRPr="00D94591">
        <w:rPr>
          <w:szCs w:val="21"/>
        </w:rPr>
        <w:t>E-mail Addresses: wanghui@sxnu.edu.cn; luwb@sxnu.edu.cn; guomd@sxnu.edu.cn</w:t>
      </w:r>
    </w:p>
    <w:p w:rsidR="001B6390" w:rsidRPr="00D94591" w:rsidRDefault="001B6390" w:rsidP="001B6390">
      <w:pPr>
        <w:rPr>
          <w:szCs w:val="21"/>
        </w:rPr>
      </w:pPr>
      <w:r w:rsidRPr="00D94591">
        <w:rPr>
          <w:szCs w:val="21"/>
        </w:rPr>
        <w:t>IDS Number: FQ5AR</w:t>
      </w:r>
    </w:p>
    <w:p w:rsidR="001B6390" w:rsidRPr="00D94591" w:rsidRDefault="001B6390" w:rsidP="001B6390">
      <w:pPr>
        <w:rPr>
          <w:szCs w:val="21"/>
        </w:rPr>
      </w:pPr>
      <w:r w:rsidRPr="00D94591">
        <w:rPr>
          <w:szCs w:val="21"/>
        </w:rPr>
        <w:t>ISSN: 0003-2654</w:t>
      </w:r>
    </w:p>
    <w:p w:rsidR="001B6390" w:rsidRPr="00D94591" w:rsidRDefault="001B6390" w:rsidP="001B6390">
      <w:pPr>
        <w:rPr>
          <w:szCs w:val="21"/>
        </w:rPr>
      </w:pPr>
      <w:r w:rsidRPr="00D94591">
        <w:rPr>
          <w:szCs w:val="21"/>
        </w:rPr>
        <w:t>eISSN: 1364-5528</w:t>
      </w:r>
    </w:p>
    <w:p w:rsidR="001B6390" w:rsidRPr="00D94591" w:rsidRDefault="001B6390" w:rsidP="001B6390">
      <w:pPr>
        <w:rPr>
          <w:szCs w:val="21"/>
        </w:rPr>
      </w:pPr>
      <w:r w:rsidRPr="00D94591">
        <w:rPr>
          <w:szCs w:val="21"/>
        </w:rPr>
        <w:t>Record 236 of 273</w:t>
      </w:r>
    </w:p>
    <w:p w:rsidR="001B6390" w:rsidRPr="00D94591" w:rsidRDefault="001B6390" w:rsidP="001B6390">
      <w:pPr>
        <w:rPr>
          <w:szCs w:val="21"/>
        </w:rPr>
      </w:pPr>
      <w:r w:rsidRPr="00D94591">
        <w:rPr>
          <w:szCs w:val="21"/>
        </w:rPr>
        <w:t xml:space="preserve">Title: A chemiluminescence resonance energy transfer for the determination of indolyl acetic acid using </w:t>
      </w:r>
      <w:r w:rsidRPr="00D94591">
        <w:rPr>
          <w:szCs w:val="21"/>
        </w:rPr>
        <w:lastRenderedPageBreak/>
        <w:t>luminescent nitrogen-doped carbon dots as acceptors</w:t>
      </w:r>
    </w:p>
    <w:p w:rsidR="001B6390" w:rsidRPr="00D94591" w:rsidRDefault="001B6390" w:rsidP="001B6390">
      <w:pPr>
        <w:rPr>
          <w:szCs w:val="21"/>
        </w:rPr>
      </w:pPr>
      <w:r w:rsidRPr="00D94591">
        <w:rPr>
          <w:szCs w:val="21"/>
        </w:rPr>
        <w:t>Author(s): Liu, Y (Liu, Yan); Han, SQ (Han, Suqin)</w:t>
      </w:r>
    </w:p>
    <w:p w:rsidR="001B6390" w:rsidRPr="00D94591" w:rsidRDefault="001B6390" w:rsidP="001B6390">
      <w:pPr>
        <w:rPr>
          <w:szCs w:val="21"/>
        </w:rPr>
      </w:pPr>
      <w:r w:rsidRPr="00D94591">
        <w:rPr>
          <w:szCs w:val="21"/>
        </w:rPr>
        <w:t xml:space="preserve">Source: NEW JOURNAL OF CHEMISTRY  Volume: 42  Issue: 1  Pages: 388-394  DOI: 10.1039/c7nj04215a  Published: JAN 7 2018  </w:t>
      </w:r>
    </w:p>
    <w:p w:rsidR="001B6390" w:rsidRPr="00D94591" w:rsidRDefault="001B6390" w:rsidP="001B6390">
      <w:pPr>
        <w:rPr>
          <w:szCs w:val="21"/>
        </w:rPr>
      </w:pPr>
      <w:r w:rsidRPr="00D94591">
        <w:rPr>
          <w:szCs w:val="21"/>
        </w:rPr>
        <w:t>Accession Number: WOS:000418369000041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[Liu, Yan; Han, Suqin] Shanxi Normal Univ, Sch Chem &amp; Mat Sci, Linfen 041004, Shanxi, Peoples R China.</w:t>
      </w:r>
    </w:p>
    <w:p w:rsidR="001B6390" w:rsidRPr="00D94591" w:rsidRDefault="001B6390" w:rsidP="001B6390">
      <w:pPr>
        <w:rPr>
          <w:szCs w:val="21"/>
        </w:rPr>
      </w:pPr>
      <w:r w:rsidRPr="00D94591">
        <w:rPr>
          <w:szCs w:val="21"/>
        </w:rPr>
        <w:t>Reprint Address: Han, SQ (reprint author), Shanxi Normal Univ, Sch Chem &amp; Mat Sci, Linfen 041004, Shanxi, Peoples R China.</w:t>
      </w:r>
    </w:p>
    <w:p w:rsidR="001B6390" w:rsidRPr="00D94591" w:rsidRDefault="001B6390" w:rsidP="001B6390">
      <w:pPr>
        <w:rPr>
          <w:szCs w:val="21"/>
        </w:rPr>
      </w:pPr>
      <w:r w:rsidRPr="00D94591">
        <w:rPr>
          <w:szCs w:val="21"/>
        </w:rPr>
        <w:t>E-mail Addresses: hsq@sxnu.edu.cn</w:t>
      </w:r>
    </w:p>
    <w:p w:rsidR="001B6390" w:rsidRPr="00D94591" w:rsidRDefault="001B6390" w:rsidP="001B6390">
      <w:pPr>
        <w:rPr>
          <w:szCs w:val="21"/>
        </w:rPr>
      </w:pPr>
      <w:r w:rsidRPr="00D94591">
        <w:rPr>
          <w:szCs w:val="21"/>
        </w:rPr>
        <w:t>IDS Number: FQ4ZX</w:t>
      </w:r>
    </w:p>
    <w:p w:rsidR="001B6390" w:rsidRPr="00D94591" w:rsidRDefault="001B6390" w:rsidP="001B6390">
      <w:pPr>
        <w:rPr>
          <w:szCs w:val="21"/>
        </w:rPr>
      </w:pPr>
      <w:r w:rsidRPr="00D94591">
        <w:rPr>
          <w:szCs w:val="21"/>
        </w:rPr>
        <w:t>ISSN: 1144-0546</w:t>
      </w:r>
    </w:p>
    <w:p w:rsidR="001B6390" w:rsidRDefault="001B6390" w:rsidP="001B6390">
      <w:pPr>
        <w:rPr>
          <w:szCs w:val="21"/>
        </w:rPr>
      </w:pPr>
      <w:r w:rsidRPr="00D94591">
        <w:rPr>
          <w:szCs w:val="21"/>
        </w:rPr>
        <w:t>eISSN: 1369-9261</w:t>
      </w:r>
    </w:p>
    <w:p w:rsidR="001B6390" w:rsidRPr="00D94591" w:rsidRDefault="001B6390" w:rsidP="001B6390">
      <w:pPr>
        <w:rPr>
          <w:szCs w:val="21"/>
        </w:rPr>
      </w:pPr>
    </w:p>
    <w:p w:rsidR="001B6390" w:rsidRPr="00D94591" w:rsidRDefault="001B6390" w:rsidP="001B6390">
      <w:pPr>
        <w:rPr>
          <w:szCs w:val="21"/>
        </w:rPr>
      </w:pPr>
      <w:r w:rsidRPr="00D94591">
        <w:rPr>
          <w:szCs w:val="21"/>
        </w:rPr>
        <w:t>Record 237 of 273</w:t>
      </w:r>
    </w:p>
    <w:p w:rsidR="001B6390" w:rsidRPr="00D94591" w:rsidRDefault="001B6390" w:rsidP="001B6390">
      <w:pPr>
        <w:rPr>
          <w:szCs w:val="21"/>
        </w:rPr>
      </w:pPr>
      <w:r w:rsidRPr="00D94591">
        <w:rPr>
          <w:szCs w:val="21"/>
        </w:rPr>
        <w:t>Title: Soil magnetism and climatic variation across the Shanxi Loess Plateau, China</w:t>
      </w:r>
    </w:p>
    <w:p w:rsidR="001B6390" w:rsidRPr="00D94591" w:rsidRDefault="001B6390" w:rsidP="001B6390">
      <w:pPr>
        <w:rPr>
          <w:szCs w:val="21"/>
        </w:rPr>
      </w:pPr>
      <w:r w:rsidRPr="00D94591">
        <w:rPr>
          <w:szCs w:val="21"/>
        </w:rPr>
        <w:t>Author(s): Yang, PG (Yang, Pingguo); Byrne, JM (Byrne, James M.); Yang, M (Yang, Miao); Drohan, PJ (Drohan, Patrick J.)</w:t>
      </w:r>
    </w:p>
    <w:p w:rsidR="001B6390" w:rsidRPr="00D94591" w:rsidRDefault="001B6390" w:rsidP="001B6390">
      <w:pPr>
        <w:rPr>
          <w:szCs w:val="21"/>
        </w:rPr>
      </w:pPr>
      <w:r w:rsidRPr="00D94591">
        <w:rPr>
          <w:szCs w:val="21"/>
        </w:rPr>
        <w:t xml:space="preserve">Source: ARID LAND RESEARCH AND MANAGEMENT  Volume: 32  Issue: 4  Pages: 367-378  DOI: 10.1080/15324982.2018.1479897  Published: 2018  </w:t>
      </w:r>
    </w:p>
    <w:p w:rsidR="001B6390" w:rsidRPr="00D94591" w:rsidRDefault="001B6390" w:rsidP="001B6390">
      <w:pPr>
        <w:rPr>
          <w:szCs w:val="21"/>
        </w:rPr>
      </w:pPr>
      <w:r w:rsidRPr="00D94591">
        <w:rPr>
          <w:szCs w:val="21"/>
        </w:rPr>
        <w:t>Accession Number: WOS:000458275400001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[Yang, Pingguo] Shanxi Normal Univ, Coll Life Sci, Linfen 041000, Peoples R China. </w:t>
      </w:r>
    </w:p>
    <w:p w:rsidR="001B6390" w:rsidRPr="00D94591" w:rsidRDefault="001B6390" w:rsidP="001B6390">
      <w:pPr>
        <w:rPr>
          <w:szCs w:val="21"/>
        </w:rPr>
      </w:pPr>
      <w:r w:rsidRPr="00D94591">
        <w:rPr>
          <w:szCs w:val="21"/>
        </w:rPr>
        <w:t xml:space="preserve">[Byrne, James M.] Univ Tubingen, Dept Geosci, Tubingen, Germany. </w:t>
      </w:r>
    </w:p>
    <w:p w:rsidR="001B6390" w:rsidRPr="00D94591" w:rsidRDefault="001B6390" w:rsidP="001B6390">
      <w:pPr>
        <w:rPr>
          <w:szCs w:val="21"/>
        </w:rPr>
      </w:pPr>
      <w:r w:rsidRPr="00D94591">
        <w:rPr>
          <w:szCs w:val="21"/>
        </w:rPr>
        <w:t xml:space="preserve">[Yang, Miao] Shanxi Agr Univ, Coll Arts &amp; Sci, Taigu, Peoples R China. </w:t>
      </w:r>
    </w:p>
    <w:p w:rsidR="001B6390" w:rsidRPr="00D94591" w:rsidRDefault="001B6390" w:rsidP="001B6390">
      <w:pPr>
        <w:rPr>
          <w:szCs w:val="21"/>
        </w:rPr>
      </w:pPr>
      <w:r w:rsidRPr="00D94591">
        <w:rPr>
          <w:szCs w:val="21"/>
        </w:rPr>
        <w:t>[Drohan, Patrick J.] Penn State Univ, Dept Ecosyst Sci &amp; Management, University Pk, PA 16802 USA.</w:t>
      </w:r>
    </w:p>
    <w:p w:rsidR="001B6390" w:rsidRPr="00D94591" w:rsidRDefault="001B6390" w:rsidP="001B6390">
      <w:pPr>
        <w:rPr>
          <w:szCs w:val="21"/>
        </w:rPr>
      </w:pPr>
      <w:r w:rsidRPr="00D94591">
        <w:rPr>
          <w:szCs w:val="21"/>
        </w:rPr>
        <w:t>Reprint Address: Yang, PG (reprint author), Shanxi Normal Univ, Coll Life Sci, Linfen 041000, Peoples R China.</w:t>
      </w:r>
    </w:p>
    <w:p w:rsidR="001B6390" w:rsidRPr="00D94591" w:rsidRDefault="001B6390" w:rsidP="001B6390">
      <w:pPr>
        <w:rPr>
          <w:szCs w:val="21"/>
        </w:rPr>
      </w:pPr>
      <w:r w:rsidRPr="00D94591">
        <w:rPr>
          <w:szCs w:val="21"/>
        </w:rPr>
        <w:t>E-mail Addresses: lfypg@126.com</w:t>
      </w:r>
    </w:p>
    <w:p w:rsidR="001B6390" w:rsidRPr="00D94591" w:rsidRDefault="001B6390" w:rsidP="001B6390">
      <w:pPr>
        <w:rPr>
          <w:szCs w:val="21"/>
        </w:rPr>
      </w:pPr>
      <w:r w:rsidRPr="00D94591">
        <w:rPr>
          <w:szCs w:val="21"/>
        </w:rPr>
        <w:t>IDS Number: HK8YJ</w:t>
      </w:r>
    </w:p>
    <w:p w:rsidR="001B6390" w:rsidRPr="00D94591" w:rsidRDefault="001B6390" w:rsidP="001B6390">
      <w:pPr>
        <w:rPr>
          <w:szCs w:val="21"/>
        </w:rPr>
      </w:pPr>
      <w:r w:rsidRPr="00D94591">
        <w:rPr>
          <w:szCs w:val="21"/>
        </w:rPr>
        <w:t>ISSN: 1532-4982</w:t>
      </w:r>
    </w:p>
    <w:p w:rsidR="001B6390" w:rsidRDefault="001B6390" w:rsidP="001B6390">
      <w:pPr>
        <w:rPr>
          <w:szCs w:val="21"/>
        </w:rPr>
      </w:pPr>
      <w:r w:rsidRPr="00D94591">
        <w:rPr>
          <w:szCs w:val="21"/>
        </w:rPr>
        <w:t>eISSN: 1532-4990</w:t>
      </w:r>
    </w:p>
    <w:p w:rsidR="001B6390" w:rsidRPr="00D94591" w:rsidRDefault="001B6390" w:rsidP="001B6390">
      <w:pPr>
        <w:rPr>
          <w:szCs w:val="21"/>
        </w:rPr>
      </w:pPr>
    </w:p>
    <w:p w:rsidR="001B6390" w:rsidRPr="00D94591" w:rsidRDefault="001B6390" w:rsidP="001B6390">
      <w:pPr>
        <w:rPr>
          <w:szCs w:val="21"/>
        </w:rPr>
      </w:pPr>
      <w:r w:rsidRPr="00D94591">
        <w:rPr>
          <w:szCs w:val="21"/>
        </w:rPr>
        <w:t>Record 238 of 273</w:t>
      </w:r>
    </w:p>
    <w:p w:rsidR="001B6390" w:rsidRPr="00D94591" w:rsidRDefault="001B6390" w:rsidP="001B6390">
      <w:pPr>
        <w:rPr>
          <w:szCs w:val="21"/>
        </w:rPr>
      </w:pPr>
      <w:r w:rsidRPr="00D94591">
        <w:rPr>
          <w:szCs w:val="21"/>
        </w:rPr>
        <w:t>Title: Effect of Drying Methods on Chemical Composition and Biological Activity of Essential Oil from Cumin (Cuminum cyminum L.)</w:t>
      </w:r>
    </w:p>
    <w:p w:rsidR="001B6390" w:rsidRPr="00D94591" w:rsidRDefault="001B6390" w:rsidP="001B6390">
      <w:pPr>
        <w:rPr>
          <w:szCs w:val="21"/>
        </w:rPr>
      </w:pPr>
      <w:r w:rsidRPr="00D94591">
        <w:rPr>
          <w:szCs w:val="21"/>
        </w:rPr>
        <w:t>Author(s): Guo, YR (Guo, Yu-Ru); An, YM (An, Yu-Min); Jia, YX (Jia, Ying-Xia); Xu, JG (Xu, Jian-Guo)</w:t>
      </w:r>
    </w:p>
    <w:p w:rsidR="001B6390" w:rsidRPr="00D94591" w:rsidRDefault="001B6390" w:rsidP="001B6390">
      <w:pPr>
        <w:rPr>
          <w:szCs w:val="21"/>
        </w:rPr>
      </w:pPr>
      <w:r w:rsidRPr="00D94591">
        <w:rPr>
          <w:szCs w:val="21"/>
        </w:rPr>
        <w:t xml:space="preserve">Source: JOURNAL OF ESSENTIAL OIL BEARING PLANTS  Volume: 21  Issue: 5  Pages: 1295-1302  Published: 2018  </w:t>
      </w:r>
    </w:p>
    <w:p w:rsidR="001B6390" w:rsidRPr="00D94591" w:rsidRDefault="001B6390" w:rsidP="001B6390">
      <w:pPr>
        <w:rPr>
          <w:szCs w:val="21"/>
        </w:rPr>
      </w:pPr>
      <w:r w:rsidRPr="00D94591">
        <w:rPr>
          <w:szCs w:val="21"/>
        </w:rPr>
        <w:t>Accession Number: WOS:000453234300014</w:t>
      </w:r>
    </w:p>
    <w:p w:rsidR="001B6390" w:rsidRPr="00D94591" w:rsidRDefault="001B6390" w:rsidP="001B6390">
      <w:pPr>
        <w:rPr>
          <w:szCs w:val="21"/>
        </w:rPr>
      </w:pPr>
      <w:r w:rsidRPr="00D94591">
        <w:rPr>
          <w:szCs w:val="21"/>
        </w:rPr>
        <w:lastRenderedPageBreak/>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[Guo, Yu-Ru; An, Yu-Min; Jia, Ying-Xia; Xu, Jian-Guo] Shanxi Normal Univ, Sch Food Sci, Linfen, Peoples R China.</w:t>
      </w:r>
    </w:p>
    <w:p w:rsidR="001B6390" w:rsidRPr="00D94591" w:rsidRDefault="001B6390" w:rsidP="001B6390">
      <w:pPr>
        <w:rPr>
          <w:szCs w:val="21"/>
        </w:rPr>
      </w:pPr>
      <w:r w:rsidRPr="00D94591">
        <w:rPr>
          <w:szCs w:val="21"/>
        </w:rPr>
        <w:t>Reprint Address: Xu, JG (reprint author), Shanxi Normal Univ, Sch Food Sci, Linfen, Peoples R China.</w:t>
      </w:r>
    </w:p>
    <w:p w:rsidR="001B6390" w:rsidRPr="00D94591" w:rsidRDefault="001B6390" w:rsidP="001B6390">
      <w:pPr>
        <w:rPr>
          <w:szCs w:val="21"/>
        </w:rPr>
      </w:pPr>
      <w:r w:rsidRPr="00D94591">
        <w:rPr>
          <w:szCs w:val="21"/>
        </w:rPr>
        <w:t>E-mail Addresses: xjg71@163.com</w:t>
      </w:r>
    </w:p>
    <w:p w:rsidR="001B6390" w:rsidRPr="00D94591" w:rsidRDefault="001B6390" w:rsidP="001B6390">
      <w:pPr>
        <w:rPr>
          <w:szCs w:val="21"/>
        </w:rPr>
      </w:pPr>
      <w:r w:rsidRPr="00D94591">
        <w:rPr>
          <w:szCs w:val="21"/>
        </w:rPr>
        <w:t>IDS Number: HE3EH</w:t>
      </w:r>
    </w:p>
    <w:p w:rsidR="001B6390" w:rsidRPr="00D94591" w:rsidRDefault="001B6390" w:rsidP="001B6390">
      <w:pPr>
        <w:rPr>
          <w:szCs w:val="21"/>
        </w:rPr>
      </w:pPr>
      <w:r w:rsidRPr="00D94591">
        <w:rPr>
          <w:szCs w:val="21"/>
        </w:rPr>
        <w:t>ISSN: 0972-060X</w:t>
      </w:r>
    </w:p>
    <w:p w:rsidR="001B6390" w:rsidRDefault="001B6390" w:rsidP="001B6390">
      <w:pPr>
        <w:rPr>
          <w:szCs w:val="21"/>
        </w:rPr>
      </w:pPr>
      <w:r w:rsidRPr="00D94591">
        <w:rPr>
          <w:szCs w:val="21"/>
        </w:rPr>
        <w:t>eISSN: 0976-5026</w:t>
      </w:r>
    </w:p>
    <w:p w:rsidR="001B6390" w:rsidRPr="00D94591" w:rsidRDefault="001B6390" w:rsidP="001B6390">
      <w:pPr>
        <w:rPr>
          <w:szCs w:val="21"/>
        </w:rPr>
      </w:pPr>
    </w:p>
    <w:p w:rsidR="001B6390" w:rsidRPr="00D94591" w:rsidRDefault="001B6390" w:rsidP="001B6390">
      <w:pPr>
        <w:rPr>
          <w:szCs w:val="21"/>
        </w:rPr>
      </w:pPr>
      <w:r w:rsidRPr="00D94591">
        <w:rPr>
          <w:szCs w:val="21"/>
        </w:rPr>
        <w:t>Record 239 of 273</w:t>
      </w:r>
    </w:p>
    <w:p w:rsidR="001B6390" w:rsidRPr="00D94591" w:rsidRDefault="001B6390" w:rsidP="001B6390">
      <w:pPr>
        <w:rPr>
          <w:szCs w:val="21"/>
        </w:rPr>
      </w:pPr>
      <w:r w:rsidRPr="00D94591">
        <w:rPr>
          <w:szCs w:val="21"/>
        </w:rPr>
        <w:t>Title: Triassic magma mixing and mingling at the the eastern section of Eastern Kunlun : A case study from Xiangjiananshan granitic batholith</w:t>
      </w:r>
    </w:p>
    <w:p w:rsidR="001B6390" w:rsidRPr="00D94591" w:rsidRDefault="001B6390" w:rsidP="001B6390">
      <w:pPr>
        <w:rPr>
          <w:szCs w:val="21"/>
        </w:rPr>
      </w:pPr>
      <w:r w:rsidRPr="00D94591">
        <w:rPr>
          <w:szCs w:val="21"/>
        </w:rPr>
        <w:t>Author(s): Chen, GC (Chen GuoChao); Pei, XZ (Pei XianZhi); Li, RB (Li RuiBao); Li, ZC (Li ZuoChen); Pei, L (Pei Lei); Liu, CJ (Liu ChengJun); Chen, YX (Chen YouXin); Li, XB (Li XiaoBing)</w:t>
      </w:r>
    </w:p>
    <w:p w:rsidR="001B6390" w:rsidRPr="00D94591" w:rsidRDefault="001B6390" w:rsidP="001B6390">
      <w:pPr>
        <w:rPr>
          <w:szCs w:val="21"/>
        </w:rPr>
      </w:pPr>
      <w:r w:rsidRPr="00D94591">
        <w:rPr>
          <w:szCs w:val="21"/>
        </w:rPr>
        <w:t xml:space="preserve">Source: ACTA PETROLOGICA SINICA  Volume: 34  Issue: 8  Pages: 2441-2480  Published: 2018  </w:t>
      </w:r>
    </w:p>
    <w:p w:rsidR="001B6390" w:rsidRPr="00D94591" w:rsidRDefault="001B6390" w:rsidP="001B6390">
      <w:pPr>
        <w:rPr>
          <w:szCs w:val="21"/>
        </w:rPr>
      </w:pPr>
      <w:r w:rsidRPr="00D94591">
        <w:rPr>
          <w:szCs w:val="21"/>
        </w:rPr>
        <w:t>Accession Number: WOS:000451727800016</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 GuoChao; Pei XianZhi; Li RuiBao; Li ZuoChen; Pei Lei; Liu ChengJun; Chen YouXin; Li XiaoBing] Changan Univ, Fac Earth Sci &amp; Resources, MLR Key Lab Study Focused Magmatism &amp; Giant Ore D, MOE Key Lab Western Chinas Mineral Resources &amp; Ge, Xian 710054, Shaanxi, Peoples R China. </w:t>
      </w:r>
    </w:p>
    <w:p w:rsidR="001B6390" w:rsidRPr="00D94591" w:rsidRDefault="001B6390" w:rsidP="001B6390">
      <w:pPr>
        <w:rPr>
          <w:szCs w:val="21"/>
        </w:rPr>
      </w:pPr>
      <w:r w:rsidRPr="00D94591">
        <w:rPr>
          <w:szCs w:val="21"/>
        </w:rPr>
        <w:t xml:space="preserve">[Chen GuoChao] Nanyang Inst Technol, Sch Civil Engn, Nanyang 473000, Peoples R China. </w:t>
      </w:r>
    </w:p>
    <w:p w:rsidR="001B6390" w:rsidRPr="00D94591" w:rsidRDefault="001B6390" w:rsidP="001B6390">
      <w:pPr>
        <w:rPr>
          <w:szCs w:val="21"/>
        </w:rPr>
      </w:pPr>
      <w:r w:rsidRPr="00D94591">
        <w:rPr>
          <w:szCs w:val="21"/>
        </w:rPr>
        <w:t>[Li XiaoBing] Shanxi Normal Univ, Coll Geog Sci, Linfen 041000, Peoples R China.</w:t>
      </w:r>
    </w:p>
    <w:p w:rsidR="001B6390" w:rsidRPr="00D94591" w:rsidRDefault="001B6390" w:rsidP="001B6390">
      <w:pPr>
        <w:rPr>
          <w:szCs w:val="21"/>
        </w:rPr>
      </w:pPr>
      <w:r w:rsidRPr="00D94591">
        <w:rPr>
          <w:szCs w:val="21"/>
        </w:rPr>
        <w:t>Reprint Address: Pei, XZ (reprint author), Changan Univ, Fac Earth Sci &amp; Resources, MLR Key Lab Study Focused Magmatism &amp; Giant Ore D, MOE Key Lab Western Chinas Mineral Resources &amp; Ge, Xian 710054, Shaanxi, Peoples R China.</w:t>
      </w:r>
    </w:p>
    <w:p w:rsidR="001B6390" w:rsidRPr="00D94591" w:rsidRDefault="001B6390" w:rsidP="001B6390">
      <w:pPr>
        <w:rPr>
          <w:szCs w:val="21"/>
        </w:rPr>
      </w:pPr>
      <w:r w:rsidRPr="00D94591">
        <w:rPr>
          <w:szCs w:val="21"/>
        </w:rPr>
        <w:t>E-mail Addresses: chaoschen@126.com; peixzh@sina.com</w:t>
      </w:r>
    </w:p>
    <w:p w:rsidR="001B6390" w:rsidRPr="00D94591" w:rsidRDefault="001B6390" w:rsidP="001B6390">
      <w:pPr>
        <w:rPr>
          <w:szCs w:val="21"/>
        </w:rPr>
      </w:pPr>
      <w:r w:rsidRPr="00D94591">
        <w:rPr>
          <w:szCs w:val="21"/>
        </w:rPr>
        <w:t>IDS Number: HC3UI</w:t>
      </w:r>
    </w:p>
    <w:p w:rsidR="001B6390" w:rsidRPr="00D94591" w:rsidRDefault="001B6390" w:rsidP="001B6390">
      <w:pPr>
        <w:rPr>
          <w:szCs w:val="21"/>
        </w:rPr>
      </w:pPr>
      <w:r w:rsidRPr="00D94591">
        <w:rPr>
          <w:szCs w:val="21"/>
        </w:rPr>
        <w:t>ISSN: 1000-0569</w:t>
      </w:r>
    </w:p>
    <w:p w:rsidR="001B6390" w:rsidRPr="00D94591" w:rsidRDefault="001B6390" w:rsidP="001B6390">
      <w:pPr>
        <w:rPr>
          <w:szCs w:val="21"/>
        </w:rPr>
      </w:pPr>
      <w:r w:rsidRPr="00D94591">
        <w:rPr>
          <w:szCs w:val="21"/>
        </w:rPr>
        <w:t>eISSN: 2095-8927</w:t>
      </w:r>
    </w:p>
    <w:p w:rsidR="001B6390" w:rsidRPr="00D94591" w:rsidRDefault="001B6390" w:rsidP="001B6390">
      <w:pPr>
        <w:rPr>
          <w:szCs w:val="21"/>
        </w:rPr>
      </w:pPr>
      <w:r w:rsidRPr="00D94591">
        <w:rPr>
          <w:szCs w:val="21"/>
        </w:rPr>
        <w:t>Record 240 of 273</w:t>
      </w:r>
    </w:p>
    <w:p w:rsidR="001B6390" w:rsidRPr="00D94591" w:rsidRDefault="001B6390" w:rsidP="001B6390">
      <w:pPr>
        <w:rPr>
          <w:szCs w:val="21"/>
        </w:rPr>
      </w:pPr>
      <w:r w:rsidRPr="00D94591">
        <w:rPr>
          <w:szCs w:val="21"/>
        </w:rPr>
        <w:t>Title: A simple preparation method of carbon dots by weak power bathroom lamp irradiation and their application for nimesulide detection and bioimaging</w:t>
      </w:r>
    </w:p>
    <w:p w:rsidR="001B6390" w:rsidRPr="00D94591" w:rsidRDefault="001B6390" w:rsidP="001B6390">
      <w:pPr>
        <w:rPr>
          <w:szCs w:val="21"/>
        </w:rPr>
      </w:pPr>
      <w:r w:rsidRPr="00D94591">
        <w:rPr>
          <w:szCs w:val="21"/>
        </w:rPr>
        <w:t>Author(s): Song, JP (Song, Jinping); Ma, Q (Ma, Qi); Liang, XM (Liang, Xiaomin); Zhang, SF (Zhang, Sufang); Shen, LZ (Shen, Lazhen); Guo, Y (Guo, Yong); Feng, F (Feng, Feng)</w:t>
      </w:r>
    </w:p>
    <w:p w:rsidR="001B6390" w:rsidRPr="00D94591" w:rsidRDefault="001B6390" w:rsidP="001B6390">
      <w:pPr>
        <w:rPr>
          <w:szCs w:val="21"/>
        </w:rPr>
      </w:pPr>
      <w:r w:rsidRPr="00D94591">
        <w:rPr>
          <w:szCs w:val="21"/>
        </w:rPr>
        <w:t xml:space="preserve">Source: RSC ADVANCES  Volume: 8  Issue: 63  Pages: 36090-36095  DOI: 10.1039/c8ra06313c  Published: 2018  </w:t>
      </w:r>
    </w:p>
    <w:p w:rsidR="001B6390" w:rsidRPr="00D94591" w:rsidRDefault="001B6390" w:rsidP="001B6390">
      <w:pPr>
        <w:rPr>
          <w:szCs w:val="21"/>
        </w:rPr>
      </w:pPr>
      <w:r w:rsidRPr="00D94591">
        <w:rPr>
          <w:szCs w:val="21"/>
        </w:rPr>
        <w:t>Accession Number: WOS:000448663500026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[Song, Jinping; Ma, Qi; Zhang, Sufang; Shen, Lazhen; Guo, Yong; Feng, Feng] Shanxi Datong Univ, Inst Appl Chem, Coll Chem &amp; Environm Engn, Datong 037009, Shanxi, Peoples R China. </w:t>
      </w:r>
    </w:p>
    <w:p w:rsidR="001B6390" w:rsidRPr="00D94591" w:rsidRDefault="001B6390" w:rsidP="001B6390">
      <w:pPr>
        <w:rPr>
          <w:szCs w:val="21"/>
        </w:rPr>
      </w:pPr>
      <w:r w:rsidRPr="00D94591">
        <w:rPr>
          <w:szCs w:val="21"/>
        </w:rPr>
        <w:lastRenderedPageBreak/>
        <w:t>[Liang, Xiaomin] Shanxi Normal Univ, Sch Chem &amp; Mat Sci, Linfen 041001, Peoples R China.</w:t>
      </w:r>
    </w:p>
    <w:p w:rsidR="001B6390" w:rsidRPr="00D94591" w:rsidRDefault="001B6390" w:rsidP="001B6390">
      <w:pPr>
        <w:rPr>
          <w:szCs w:val="21"/>
        </w:rPr>
      </w:pPr>
      <w:r w:rsidRPr="00D94591">
        <w:rPr>
          <w:szCs w:val="21"/>
        </w:rPr>
        <w:t>Reprint Address: Ma, Q (reprint author), Shanxi Datong Univ, Inst Appl Chem, Coll Chem &amp; Environm Engn, Datong 037009, Shanxi, Peoples R China.</w:t>
      </w:r>
    </w:p>
    <w:p w:rsidR="001B6390" w:rsidRPr="00D94591" w:rsidRDefault="001B6390" w:rsidP="001B6390">
      <w:pPr>
        <w:rPr>
          <w:szCs w:val="21"/>
        </w:rPr>
      </w:pPr>
      <w:r w:rsidRPr="00D94591">
        <w:rPr>
          <w:szCs w:val="21"/>
        </w:rPr>
        <w:t>E-mail Addresses: maqihx@163.com</w:t>
      </w:r>
    </w:p>
    <w:p w:rsidR="001B6390" w:rsidRPr="00D94591" w:rsidRDefault="001B6390" w:rsidP="001B6390">
      <w:pPr>
        <w:rPr>
          <w:szCs w:val="21"/>
        </w:rPr>
      </w:pPr>
      <w:r w:rsidRPr="00D94591">
        <w:rPr>
          <w:szCs w:val="21"/>
        </w:rPr>
        <w:t>IDS Number: GY5ZO</w:t>
      </w:r>
    </w:p>
    <w:p w:rsidR="001B6390" w:rsidRDefault="001B6390" w:rsidP="001B6390">
      <w:pPr>
        <w:rPr>
          <w:szCs w:val="21"/>
        </w:rPr>
      </w:pPr>
      <w:r w:rsidRPr="00D94591">
        <w:rPr>
          <w:szCs w:val="21"/>
        </w:rPr>
        <w:t>ISSN: 2046-2069</w:t>
      </w:r>
    </w:p>
    <w:p w:rsidR="001B6390" w:rsidRPr="00D94591" w:rsidRDefault="001B6390" w:rsidP="001B6390">
      <w:pPr>
        <w:rPr>
          <w:szCs w:val="21"/>
        </w:rPr>
      </w:pPr>
    </w:p>
    <w:p w:rsidR="001B6390" w:rsidRPr="00D94591" w:rsidRDefault="001B6390" w:rsidP="001B6390">
      <w:pPr>
        <w:rPr>
          <w:szCs w:val="21"/>
        </w:rPr>
      </w:pPr>
      <w:r w:rsidRPr="00D94591">
        <w:rPr>
          <w:szCs w:val="21"/>
        </w:rPr>
        <w:t>Record 241 of 273</w:t>
      </w:r>
    </w:p>
    <w:p w:rsidR="001B6390" w:rsidRPr="00D94591" w:rsidRDefault="001B6390" w:rsidP="001B6390">
      <w:pPr>
        <w:rPr>
          <w:szCs w:val="21"/>
        </w:rPr>
      </w:pPr>
      <w:r w:rsidRPr="00D94591">
        <w:rPr>
          <w:szCs w:val="21"/>
        </w:rPr>
        <w:t>Title: THE RELATIONSHIPS AMONG INTERPRETIVE SERVICE QUALITY, SATISFACTION, PLACE ATTACHMENT AND ENVIRONMENTALLY RESPONSIBLE BEHAVIOR AT THE CULTURAL HERITAGE SITES IN XI'AN, CHINA</w:t>
      </w:r>
    </w:p>
    <w:p w:rsidR="001B6390" w:rsidRPr="00D94591" w:rsidRDefault="001B6390" w:rsidP="001B6390">
      <w:pPr>
        <w:rPr>
          <w:szCs w:val="21"/>
        </w:rPr>
      </w:pPr>
      <w:r w:rsidRPr="00D94591">
        <w:rPr>
          <w:szCs w:val="21"/>
        </w:rPr>
        <w:t>Author(s): Cheng, TE (Cheng, T. E.); Wang, J (Wang, J.); Cao, MM (Cao, M. M.); Zhang, DJ (Zhang, D. J.); Bai, HX (Bai, H. X.)</w:t>
      </w:r>
    </w:p>
    <w:p w:rsidR="001B6390" w:rsidRPr="00D94591" w:rsidRDefault="001B6390" w:rsidP="001B6390">
      <w:pPr>
        <w:rPr>
          <w:szCs w:val="21"/>
        </w:rPr>
      </w:pPr>
      <w:r w:rsidRPr="00D94591">
        <w:rPr>
          <w:szCs w:val="21"/>
        </w:rPr>
        <w:t xml:space="preserve">Source: APPLIED ECOLOGY AND ENVIRONMENTAL RESEARCH  Volume: 16  Issue: 5  Pages: 6317-6339  DOI: 10.15666/aeer/1605_63176339  Published: 2018  </w:t>
      </w:r>
    </w:p>
    <w:p w:rsidR="001B6390" w:rsidRPr="00D94591" w:rsidRDefault="001B6390" w:rsidP="001B6390">
      <w:pPr>
        <w:rPr>
          <w:szCs w:val="21"/>
        </w:rPr>
      </w:pPr>
      <w:r w:rsidRPr="00D94591">
        <w:rPr>
          <w:szCs w:val="21"/>
        </w:rPr>
        <w:t>Accession Number: WOS:000448772700067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[Cheng, T. E.; Bai, H. X.] Northwest Univ, Sch Foreign Languages, Xian, Shaanxi, Peoples R China. </w:t>
      </w:r>
    </w:p>
    <w:p w:rsidR="001B6390" w:rsidRPr="00D94591" w:rsidRDefault="001B6390" w:rsidP="001B6390">
      <w:pPr>
        <w:rPr>
          <w:szCs w:val="21"/>
        </w:rPr>
      </w:pPr>
      <w:r w:rsidRPr="00D94591">
        <w:rPr>
          <w:szCs w:val="21"/>
        </w:rPr>
        <w:t xml:space="preserve">[Cheng, T. E.; Cao, M. M.] Northwest Univ, Coll Urban &amp; Environm Sci, Xian, Shaanxi, Peoples R China. </w:t>
      </w:r>
    </w:p>
    <w:p w:rsidR="001B6390" w:rsidRPr="00D94591" w:rsidRDefault="001B6390" w:rsidP="001B6390">
      <w:pPr>
        <w:rPr>
          <w:szCs w:val="21"/>
        </w:rPr>
      </w:pPr>
      <w:r w:rsidRPr="00D94591">
        <w:rPr>
          <w:szCs w:val="21"/>
        </w:rPr>
        <w:t>[Wang, J.; Zhang, D. J.] Shanxi Normal Univ, Coll Geog Sci, Linfen, Peoples R China.</w:t>
      </w:r>
    </w:p>
    <w:p w:rsidR="001B6390" w:rsidRPr="00D94591" w:rsidRDefault="001B6390" w:rsidP="001B6390">
      <w:pPr>
        <w:rPr>
          <w:szCs w:val="21"/>
        </w:rPr>
      </w:pPr>
      <w:r w:rsidRPr="00D94591">
        <w:rPr>
          <w:szCs w:val="21"/>
        </w:rPr>
        <w:t>Reprint Address: Cao, MM (reprint author), Northwest Univ, Coll Urban &amp; Environm Sci, Xian, Shaanxi, Peoples R China.</w:t>
      </w:r>
    </w:p>
    <w:p w:rsidR="001B6390" w:rsidRPr="00D94591" w:rsidRDefault="001B6390" w:rsidP="001B6390">
      <w:pPr>
        <w:rPr>
          <w:szCs w:val="21"/>
        </w:rPr>
      </w:pPr>
      <w:r w:rsidRPr="00D94591">
        <w:rPr>
          <w:szCs w:val="21"/>
        </w:rPr>
        <w:t>E-mail Addresses: 958632991@qq.com; 1565612766@qq.com; chengshi@nwu.edu.cn; 112936666@qq.com; 374220178@qq.com</w:t>
      </w:r>
    </w:p>
    <w:p w:rsidR="001B6390" w:rsidRPr="00D94591" w:rsidRDefault="001B6390" w:rsidP="001B6390">
      <w:pPr>
        <w:rPr>
          <w:szCs w:val="21"/>
        </w:rPr>
      </w:pPr>
      <w:r w:rsidRPr="00D94591">
        <w:rPr>
          <w:szCs w:val="21"/>
        </w:rPr>
        <w:t>IDS Number: GY7FP</w:t>
      </w:r>
    </w:p>
    <w:p w:rsidR="001B6390" w:rsidRPr="00D94591" w:rsidRDefault="001B6390" w:rsidP="001B6390">
      <w:pPr>
        <w:rPr>
          <w:szCs w:val="21"/>
        </w:rPr>
      </w:pPr>
      <w:r w:rsidRPr="00D94591">
        <w:rPr>
          <w:szCs w:val="21"/>
        </w:rPr>
        <w:t>ISSN: 1589-1623</w:t>
      </w:r>
    </w:p>
    <w:p w:rsidR="001B6390" w:rsidRDefault="001B6390" w:rsidP="001B6390">
      <w:pPr>
        <w:rPr>
          <w:szCs w:val="21"/>
        </w:rPr>
      </w:pPr>
      <w:r w:rsidRPr="00D94591">
        <w:rPr>
          <w:szCs w:val="21"/>
        </w:rPr>
        <w:t>eISSN: 1785-0037</w:t>
      </w:r>
    </w:p>
    <w:p w:rsidR="001B6390" w:rsidRPr="00D94591" w:rsidRDefault="001B6390" w:rsidP="001B6390">
      <w:pPr>
        <w:rPr>
          <w:szCs w:val="21"/>
        </w:rPr>
      </w:pPr>
    </w:p>
    <w:p w:rsidR="001B6390" w:rsidRPr="00D94591" w:rsidRDefault="001B6390" w:rsidP="001B6390">
      <w:pPr>
        <w:rPr>
          <w:szCs w:val="21"/>
        </w:rPr>
      </w:pPr>
      <w:r w:rsidRPr="00D94591">
        <w:rPr>
          <w:szCs w:val="21"/>
        </w:rPr>
        <w:t>Record 242 of 273</w:t>
      </w:r>
    </w:p>
    <w:p w:rsidR="001B6390" w:rsidRPr="00D94591" w:rsidRDefault="001B6390" w:rsidP="001B6390">
      <w:pPr>
        <w:rPr>
          <w:szCs w:val="21"/>
        </w:rPr>
      </w:pPr>
      <w:r w:rsidRPr="00D94591">
        <w:rPr>
          <w:szCs w:val="21"/>
        </w:rPr>
        <w:t>Title: Periodic DFT study of structural transformations of cocrystal NTO/TZTN under high pressure</w:t>
      </w:r>
    </w:p>
    <w:p w:rsidR="001B6390" w:rsidRPr="00D94591" w:rsidRDefault="001B6390" w:rsidP="001B6390">
      <w:pPr>
        <w:rPr>
          <w:szCs w:val="21"/>
        </w:rPr>
      </w:pPr>
      <w:r w:rsidRPr="00D94591">
        <w:rPr>
          <w:szCs w:val="21"/>
        </w:rPr>
        <w:t>Author(s): Zhao, GZ (Zhao, Guo-zheng); Yang, DF (Yang, Dong-fang)</w:t>
      </w:r>
    </w:p>
    <w:p w:rsidR="001B6390" w:rsidRPr="00D94591" w:rsidRDefault="001B6390" w:rsidP="001B6390">
      <w:pPr>
        <w:rPr>
          <w:szCs w:val="21"/>
        </w:rPr>
      </w:pPr>
      <w:r w:rsidRPr="00D94591">
        <w:rPr>
          <w:szCs w:val="21"/>
        </w:rPr>
        <w:t xml:space="preserve">Source: RSC ADVANCES  Volume: 8  Issue: 56  Pages: 32241-32251  DOI: 10.1039/c8ra05029e  Published: 2018  </w:t>
      </w:r>
    </w:p>
    <w:p w:rsidR="001B6390" w:rsidRPr="00D94591" w:rsidRDefault="001B6390" w:rsidP="001B6390">
      <w:pPr>
        <w:rPr>
          <w:szCs w:val="21"/>
        </w:rPr>
      </w:pPr>
      <w:r w:rsidRPr="00D94591">
        <w:rPr>
          <w:szCs w:val="21"/>
        </w:rPr>
        <w:t>Accession Number: WOS:000448148500052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[Zhao, Guo-zheng; Yang, Dong-fang] Shanxi Normal Univ, Sch Chem &amp; Mat Sci, Minist Educ, Key Lab Magnet Mol &amp; Magnet Informat Mat, Linfen 041004, Peoples R China.</w:t>
      </w:r>
    </w:p>
    <w:p w:rsidR="001B6390" w:rsidRPr="00D94591" w:rsidRDefault="001B6390" w:rsidP="001B6390">
      <w:pPr>
        <w:rPr>
          <w:szCs w:val="21"/>
        </w:rPr>
      </w:pPr>
      <w:r w:rsidRPr="00D94591">
        <w:rPr>
          <w:szCs w:val="21"/>
        </w:rPr>
        <w:t>Reprint Address: Zhao, GZ (reprint author), Shanxi Normal Univ, Sch Chem &amp; Mat Sci, Minist Educ, Key Lab Magnet Mol &amp; Magnet Informat Mat, Linfen 041004, Peoples R China.</w:t>
      </w:r>
    </w:p>
    <w:p w:rsidR="001B6390" w:rsidRPr="00D94591" w:rsidRDefault="001B6390" w:rsidP="001B6390">
      <w:pPr>
        <w:rPr>
          <w:szCs w:val="21"/>
        </w:rPr>
      </w:pPr>
      <w:r w:rsidRPr="00D94591">
        <w:rPr>
          <w:szCs w:val="21"/>
        </w:rPr>
        <w:t>E-mail Addresses: zhaoguozheng99@126.com</w:t>
      </w:r>
    </w:p>
    <w:p w:rsidR="001B6390" w:rsidRPr="00D94591" w:rsidRDefault="001B6390" w:rsidP="001B6390">
      <w:pPr>
        <w:rPr>
          <w:szCs w:val="21"/>
        </w:rPr>
      </w:pPr>
      <w:r w:rsidRPr="00D94591">
        <w:rPr>
          <w:szCs w:val="21"/>
        </w:rPr>
        <w:lastRenderedPageBreak/>
        <w:t>IDS Number: GX9TC</w:t>
      </w:r>
    </w:p>
    <w:p w:rsidR="001B6390" w:rsidRDefault="001B6390" w:rsidP="001B6390">
      <w:pPr>
        <w:rPr>
          <w:szCs w:val="21"/>
        </w:rPr>
      </w:pPr>
      <w:r w:rsidRPr="00D94591">
        <w:rPr>
          <w:szCs w:val="21"/>
        </w:rPr>
        <w:t>ISSN: 2046-2069</w:t>
      </w:r>
    </w:p>
    <w:p w:rsidR="001B6390" w:rsidRPr="00D94591" w:rsidRDefault="001B6390" w:rsidP="001B6390">
      <w:pPr>
        <w:rPr>
          <w:szCs w:val="21"/>
        </w:rPr>
      </w:pPr>
    </w:p>
    <w:p w:rsidR="001B6390" w:rsidRPr="00D94591" w:rsidRDefault="001B6390" w:rsidP="001B6390">
      <w:pPr>
        <w:rPr>
          <w:szCs w:val="21"/>
        </w:rPr>
      </w:pPr>
      <w:r w:rsidRPr="00D94591">
        <w:rPr>
          <w:szCs w:val="21"/>
        </w:rPr>
        <w:t>Record 243 of 273</w:t>
      </w:r>
    </w:p>
    <w:p w:rsidR="001B6390" w:rsidRPr="00D94591" w:rsidRDefault="001B6390" w:rsidP="001B6390">
      <w:pPr>
        <w:rPr>
          <w:szCs w:val="21"/>
        </w:rPr>
      </w:pPr>
      <w:r w:rsidRPr="00D94591">
        <w:rPr>
          <w:szCs w:val="21"/>
        </w:rPr>
        <w:t>Title: Room temperature ferromagnetism in metallic Ti1-xVxO2 thin films</w:t>
      </w:r>
    </w:p>
    <w:p w:rsidR="001B6390" w:rsidRPr="00D94591" w:rsidRDefault="001B6390" w:rsidP="001B6390">
      <w:pPr>
        <w:rPr>
          <w:szCs w:val="21"/>
        </w:rPr>
      </w:pPr>
      <w:r w:rsidRPr="00D94591">
        <w:rPr>
          <w:szCs w:val="21"/>
        </w:rPr>
        <w:t>Author(s): Zeng, ZT (Zeng, Ze-Ting); Jiang, FX (Jiang, Feng-Xian); Ji, LF (Ji, Li-Fei); Zheng, HY (Zheng, Hai-Yun); Zhou, GW (Zhou, Guo-Wei); Xu, XH (Xu, Xiao-Hong)</w:t>
      </w:r>
    </w:p>
    <w:p w:rsidR="001B6390" w:rsidRPr="00D94591" w:rsidRDefault="001B6390" w:rsidP="001B6390">
      <w:pPr>
        <w:rPr>
          <w:szCs w:val="21"/>
        </w:rPr>
      </w:pPr>
      <w:r w:rsidRPr="00D94591">
        <w:rPr>
          <w:szCs w:val="21"/>
        </w:rPr>
        <w:t xml:space="preserve">Source: RSC ADVANCES  Volume: 8  Issue: 55  Pages: 31382-31387  DOI: 10.1039/c8ra06343e  Published: 2018  </w:t>
      </w:r>
    </w:p>
    <w:p w:rsidR="001B6390" w:rsidRPr="00D94591" w:rsidRDefault="001B6390" w:rsidP="001B6390">
      <w:pPr>
        <w:rPr>
          <w:szCs w:val="21"/>
        </w:rPr>
      </w:pPr>
      <w:r w:rsidRPr="00D94591">
        <w:rPr>
          <w:szCs w:val="21"/>
        </w:rPr>
        <w:t>Accession Number: WOS:000445221300017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[Zeng, Ze-Ting; Jiang, Feng-Xian; Ji, Li-Fei; Zheng, Hai-Yun; Zhou, Guo-Wei; Xu, Xiao-Hong] Shanxi Normal Univ, Sch Chem &amp; Mat Sci, Key Lab Magnet Mol &amp; Magnet Informat Mat, Minist Educ, Linfen 041004, Peoples R China. </w:t>
      </w:r>
    </w:p>
    <w:p w:rsidR="001B6390" w:rsidRPr="00D94591" w:rsidRDefault="001B6390" w:rsidP="001B6390">
      <w:pPr>
        <w:rPr>
          <w:szCs w:val="21"/>
        </w:rPr>
      </w:pPr>
      <w:r w:rsidRPr="00D94591">
        <w:rPr>
          <w:szCs w:val="21"/>
        </w:rPr>
        <w:t>[Zeng, Ze-Ting; Jiang, Feng-Xian; Ji, Li-Fei; Zheng, Hai-Yun; Zhou, Guo-Wei; Xu, Xiao-Hong] Shanxi Normal Univ, Res Inst Mat Sci, Collaborat Innovat Ctr Shanxi Adv Permanent Magne, Linfen 041004, Peoples R China.</w:t>
      </w:r>
    </w:p>
    <w:p w:rsidR="001B6390" w:rsidRPr="00D94591" w:rsidRDefault="001B6390" w:rsidP="001B6390">
      <w:pPr>
        <w:rPr>
          <w:szCs w:val="21"/>
        </w:rPr>
      </w:pPr>
      <w:r w:rsidRPr="00D94591">
        <w:rPr>
          <w:szCs w:val="21"/>
        </w:rPr>
        <w:t>Reprint Address: Jiang, FX (reprint author), Shanxi Normal Univ, Sch Chem &amp; Mat Sci, Key Lab Magnet Mol &amp; Magnet Informat Mat, Minist Educ, Linfen 041004, Peoples R China.</w:t>
      </w:r>
    </w:p>
    <w:p w:rsidR="001B6390" w:rsidRPr="00D94591" w:rsidRDefault="001B6390" w:rsidP="001B6390">
      <w:pPr>
        <w:rPr>
          <w:szCs w:val="21"/>
        </w:rPr>
      </w:pPr>
      <w:r w:rsidRPr="00D94591">
        <w:rPr>
          <w:szCs w:val="21"/>
        </w:rPr>
        <w:t>Jiang, FX (reprint author), Shanxi Normal Univ, Res Inst Mat Sci, Collaborat Innovat Ctr Shanxi Adv Permanent Magne, Linfen 041004, Peoples R China.</w:t>
      </w:r>
    </w:p>
    <w:p w:rsidR="001B6390" w:rsidRPr="00D94591" w:rsidRDefault="001B6390" w:rsidP="001B6390">
      <w:pPr>
        <w:rPr>
          <w:szCs w:val="21"/>
        </w:rPr>
      </w:pPr>
      <w:r w:rsidRPr="00D94591">
        <w:rPr>
          <w:szCs w:val="21"/>
        </w:rPr>
        <w:t>E-mail Addresses: jiangfx@sxnu.edu.cn</w:t>
      </w:r>
    </w:p>
    <w:p w:rsidR="001B6390" w:rsidRPr="00D94591" w:rsidRDefault="001B6390" w:rsidP="001B6390">
      <w:pPr>
        <w:rPr>
          <w:szCs w:val="21"/>
        </w:rPr>
      </w:pPr>
      <w:r w:rsidRPr="00D94591">
        <w:rPr>
          <w:szCs w:val="21"/>
        </w:rPr>
        <w:t>IDS Number: GU4AB</w:t>
      </w:r>
    </w:p>
    <w:p w:rsidR="001B6390" w:rsidRDefault="001B6390" w:rsidP="001B6390">
      <w:pPr>
        <w:rPr>
          <w:szCs w:val="21"/>
        </w:rPr>
      </w:pPr>
      <w:r w:rsidRPr="00D94591">
        <w:rPr>
          <w:szCs w:val="21"/>
        </w:rPr>
        <w:t>ISSN: 2046-2069</w:t>
      </w:r>
    </w:p>
    <w:p w:rsidR="001B6390" w:rsidRPr="00D94591" w:rsidRDefault="001B6390" w:rsidP="001B6390">
      <w:pPr>
        <w:rPr>
          <w:szCs w:val="21"/>
        </w:rPr>
      </w:pPr>
    </w:p>
    <w:p w:rsidR="001B6390" w:rsidRPr="00D94591" w:rsidRDefault="001B6390" w:rsidP="001B6390">
      <w:pPr>
        <w:rPr>
          <w:szCs w:val="21"/>
        </w:rPr>
      </w:pPr>
      <w:r w:rsidRPr="00D94591">
        <w:rPr>
          <w:szCs w:val="21"/>
        </w:rPr>
        <w:t>Record 244 of 273</w:t>
      </w:r>
    </w:p>
    <w:p w:rsidR="001B6390" w:rsidRPr="00D94591" w:rsidRDefault="001B6390" w:rsidP="001B6390">
      <w:pPr>
        <w:rPr>
          <w:szCs w:val="21"/>
        </w:rPr>
      </w:pPr>
      <w:r w:rsidRPr="00D94591">
        <w:rPr>
          <w:szCs w:val="21"/>
        </w:rPr>
        <w:t>Title: Numerical Ranges of Normal Weighted Composition Operators on the Fock Space of C-N</w:t>
      </w:r>
    </w:p>
    <w:p w:rsidR="001B6390" w:rsidRPr="00D94591" w:rsidRDefault="001B6390" w:rsidP="001B6390">
      <w:pPr>
        <w:rPr>
          <w:szCs w:val="21"/>
        </w:rPr>
      </w:pPr>
      <w:r w:rsidRPr="00D94591">
        <w:rPr>
          <w:szCs w:val="21"/>
        </w:rPr>
        <w:t>Author(s): Lang, LL (Lang, Lili); Zhao, LK (Zhao, Liankuo)</w:t>
      </w:r>
    </w:p>
    <w:p w:rsidR="001B6390" w:rsidRPr="00D94591" w:rsidRDefault="001B6390" w:rsidP="001B6390">
      <w:pPr>
        <w:rPr>
          <w:szCs w:val="21"/>
        </w:rPr>
      </w:pPr>
      <w:r w:rsidRPr="00D94591">
        <w:rPr>
          <w:szCs w:val="21"/>
        </w:rPr>
        <w:t xml:space="preserve">Source: JOURNAL OF FUNCTION SPACES  Article Number: 1740916  DOI: 10.1155/2018/1740916  Published: 2018  </w:t>
      </w:r>
    </w:p>
    <w:p w:rsidR="001B6390" w:rsidRPr="00D94591" w:rsidRDefault="001B6390" w:rsidP="001B6390">
      <w:pPr>
        <w:rPr>
          <w:szCs w:val="21"/>
        </w:rPr>
      </w:pPr>
      <w:r w:rsidRPr="00D94591">
        <w:rPr>
          <w:szCs w:val="21"/>
        </w:rPr>
        <w:t>Accession Number: WOS:000444869500001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[Lang, Lili] Changzhi Med Coll, Math Sect, Changzhi 046000, Peoples R China. </w:t>
      </w:r>
    </w:p>
    <w:p w:rsidR="001B6390" w:rsidRPr="00D94591" w:rsidRDefault="001B6390" w:rsidP="001B6390">
      <w:pPr>
        <w:rPr>
          <w:szCs w:val="21"/>
        </w:rPr>
      </w:pPr>
      <w:r w:rsidRPr="00D94591">
        <w:rPr>
          <w:szCs w:val="21"/>
        </w:rPr>
        <w:t>[Zhao, Liankuo] Shanxi Normal Univ, Sch Math &amp; Comp Sci, Linfen 041004, Peoples R China.</w:t>
      </w:r>
    </w:p>
    <w:p w:rsidR="001B6390" w:rsidRPr="00D94591" w:rsidRDefault="001B6390" w:rsidP="001B6390">
      <w:pPr>
        <w:rPr>
          <w:szCs w:val="21"/>
        </w:rPr>
      </w:pPr>
      <w:r w:rsidRPr="00D94591">
        <w:rPr>
          <w:szCs w:val="21"/>
        </w:rPr>
        <w:t>Reprint Address: Zhao, LK (reprint author), Shanxi Normal Univ, Sch Math &amp; Comp Sci, Linfen 041004, Peoples R China.</w:t>
      </w:r>
    </w:p>
    <w:p w:rsidR="001B6390" w:rsidRPr="00D94591" w:rsidRDefault="001B6390" w:rsidP="001B6390">
      <w:pPr>
        <w:rPr>
          <w:szCs w:val="21"/>
        </w:rPr>
      </w:pPr>
      <w:r w:rsidRPr="00D94591">
        <w:rPr>
          <w:szCs w:val="21"/>
        </w:rPr>
        <w:t>E-mail Addresses: liankuozhao@sina.com</w:t>
      </w:r>
    </w:p>
    <w:p w:rsidR="001B6390" w:rsidRPr="00D94591" w:rsidRDefault="001B6390" w:rsidP="001B6390">
      <w:pPr>
        <w:rPr>
          <w:szCs w:val="21"/>
        </w:rPr>
      </w:pPr>
      <w:r w:rsidRPr="00D94591">
        <w:rPr>
          <w:szCs w:val="21"/>
        </w:rPr>
        <w:t>IDS Number: GT9NN</w:t>
      </w:r>
    </w:p>
    <w:p w:rsidR="001B6390" w:rsidRPr="00D94591" w:rsidRDefault="001B6390" w:rsidP="001B6390">
      <w:pPr>
        <w:rPr>
          <w:szCs w:val="21"/>
        </w:rPr>
      </w:pPr>
      <w:r w:rsidRPr="00D94591">
        <w:rPr>
          <w:szCs w:val="21"/>
        </w:rPr>
        <w:t>ISSN: 2314-8896</w:t>
      </w:r>
    </w:p>
    <w:p w:rsidR="001B6390" w:rsidRDefault="001B6390" w:rsidP="001B6390">
      <w:pPr>
        <w:rPr>
          <w:szCs w:val="21"/>
        </w:rPr>
      </w:pPr>
      <w:r w:rsidRPr="00D94591">
        <w:rPr>
          <w:szCs w:val="21"/>
        </w:rPr>
        <w:t>eISSN: 2314-8888</w:t>
      </w:r>
    </w:p>
    <w:p w:rsidR="001B6390" w:rsidRPr="00D94591" w:rsidRDefault="001B6390" w:rsidP="001B6390">
      <w:pPr>
        <w:rPr>
          <w:szCs w:val="21"/>
        </w:rPr>
      </w:pPr>
    </w:p>
    <w:p w:rsidR="001B6390" w:rsidRPr="00D94591" w:rsidRDefault="001B6390" w:rsidP="001B6390">
      <w:pPr>
        <w:rPr>
          <w:szCs w:val="21"/>
        </w:rPr>
      </w:pPr>
      <w:r w:rsidRPr="00D94591">
        <w:rPr>
          <w:szCs w:val="21"/>
        </w:rPr>
        <w:t>Record 245 of 273</w:t>
      </w:r>
    </w:p>
    <w:p w:rsidR="001B6390" w:rsidRPr="00D94591" w:rsidRDefault="001B6390" w:rsidP="001B6390">
      <w:pPr>
        <w:rPr>
          <w:szCs w:val="21"/>
        </w:rPr>
      </w:pPr>
      <w:r w:rsidRPr="00D94591">
        <w:rPr>
          <w:szCs w:val="21"/>
        </w:rPr>
        <w:lastRenderedPageBreak/>
        <w:t>Title: DABCO-catalyzed Knoevenagel condensation of aldehydes with ethyl cyanoacetate using hydroxy ionic liquid as a promoter</w:t>
      </w:r>
    </w:p>
    <w:p w:rsidR="001B6390" w:rsidRPr="00D94591" w:rsidRDefault="001B6390" w:rsidP="001B6390">
      <w:pPr>
        <w:rPr>
          <w:szCs w:val="21"/>
        </w:rPr>
      </w:pPr>
      <w:r w:rsidRPr="00D94591">
        <w:rPr>
          <w:szCs w:val="21"/>
        </w:rPr>
        <w:t>Author(s): Meng, D (Meng, Dan); Qiao, YS (Qiao, Yongsheng); Wang, X (Wang, Xin); Wen, W (Wen, Wei); Zhao, SH (Zhao, Sanhu)</w:t>
      </w:r>
    </w:p>
    <w:p w:rsidR="001B6390" w:rsidRPr="00D94591" w:rsidRDefault="001B6390" w:rsidP="001B6390">
      <w:pPr>
        <w:rPr>
          <w:szCs w:val="21"/>
        </w:rPr>
      </w:pPr>
      <w:r w:rsidRPr="00D94591">
        <w:rPr>
          <w:szCs w:val="21"/>
        </w:rPr>
        <w:t xml:space="preserve">Source: RSC ADVANCES  Volume: 8  Issue: 53  Pages: 30180-30185  DOI: 10.1039/c8ra06506c  Published: 2018  </w:t>
      </w:r>
    </w:p>
    <w:p w:rsidR="001B6390" w:rsidRPr="00D94591" w:rsidRDefault="001B6390" w:rsidP="001B6390">
      <w:pPr>
        <w:rPr>
          <w:szCs w:val="21"/>
        </w:rPr>
      </w:pPr>
      <w:r w:rsidRPr="00D94591">
        <w:rPr>
          <w:szCs w:val="21"/>
        </w:rPr>
        <w:t>Accession Number: WOS:000444248900014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[Meng, Dan; Zhao, Sanhu] Shanxi Normal Univ, Sch Chem &amp; Mat Sci, Linfen 041001, Shanxi, Peoples R China. </w:t>
      </w:r>
    </w:p>
    <w:p w:rsidR="001B6390" w:rsidRPr="00D94591" w:rsidRDefault="001B6390" w:rsidP="001B6390">
      <w:pPr>
        <w:rPr>
          <w:szCs w:val="21"/>
        </w:rPr>
      </w:pPr>
      <w:r w:rsidRPr="00D94591">
        <w:rPr>
          <w:szCs w:val="21"/>
        </w:rPr>
        <w:t>[Qiao, Yongsheng; Wang, Xin; Wen, Wei; Zhao, Sanhu] Xinzhou Teachers Univ, Dept Chem, Xinzhou 034000, Shanxi, Peoples R China.</w:t>
      </w:r>
    </w:p>
    <w:p w:rsidR="001B6390" w:rsidRPr="00D94591" w:rsidRDefault="001B6390" w:rsidP="001B6390">
      <w:pPr>
        <w:rPr>
          <w:szCs w:val="21"/>
        </w:rPr>
      </w:pPr>
      <w:r w:rsidRPr="00D94591">
        <w:rPr>
          <w:szCs w:val="21"/>
        </w:rPr>
        <w:t>Reprint Address: Zhao, SH (reprint author), Shanxi Normal Univ, Sch Chem &amp; Mat Sci, Linfen 041001, Shanxi, Peoples R China.</w:t>
      </w:r>
    </w:p>
    <w:p w:rsidR="001B6390" w:rsidRPr="00D94591" w:rsidRDefault="001B6390" w:rsidP="001B6390">
      <w:pPr>
        <w:rPr>
          <w:szCs w:val="21"/>
        </w:rPr>
      </w:pPr>
      <w:r w:rsidRPr="00D94591">
        <w:rPr>
          <w:szCs w:val="21"/>
        </w:rPr>
        <w:t>Zhao, SH (reprint author), Xinzhou Teachers Univ, Dept Chem, Xinzhou 034000, Shanxi, Peoples R China.</w:t>
      </w:r>
    </w:p>
    <w:p w:rsidR="001B6390" w:rsidRPr="00D94591" w:rsidRDefault="001B6390" w:rsidP="001B6390">
      <w:pPr>
        <w:rPr>
          <w:szCs w:val="21"/>
        </w:rPr>
      </w:pPr>
      <w:r w:rsidRPr="00D94591">
        <w:rPr>
          <w:szCs w:val="21"/>
        </w:rPr>
        <w:t>E-mail Addresses: sanhuzhao@163.com</w:t>
      </w:r>
    </w:p>
    <w:p w:rsidR="001B6390" w:rsidRPr="00D94591" w:rsidRDefault="001B6390" w:rsidP="001B6390">
      <w:pPr>
        <w:rPr>
          <w:szCs w:val="21"/>
        </w:rPr>
      </w:pPr>
      <w:r w:rsidRPr="00D94591">
        <w:rPr>
          <w:szCs w:val="21"/>
        </w:rPr>
        <w:t>IDS Number: GT1QU</w:t>
      </w:r>
    </w:p>
    <w:p w:rsidR="001B6390" w:rsidRDefault="001B6390" w:rsidP="001B6390">
      <w:pPr>
        <w:rPr>
          <w:szCs w:val="21"/>
        </w:rPr>
      </w:pPr>
      <w:r w:rsidRPr="00D94591">
        <w:rPr>
          <w:szCs w:val="21"/>
        </w:rPr>
        <w:t>ISSN: 2046-2069</w:t>
      </w:r>
    </w:p>
    <w:p w:rsidR="001B6390" w:rsidRPr="00D94591" w:rsidRDefault="001B6390" w:rsidP="001B6390">
      <w:pPr>
        <w:rPr>
          <w:szCs w:val="21"/>
        </w:rPr>
      </w:pPr>
    </w:p>
    <w:p w:rsidR="001B6390" w:rsidRPr="00D94591" w:rsidRDefault="001B6390" w:rsidP="001B6390">
      <w:pPr>
        <w:rPr>
          <w:szCs w:val="21"/>
        </w:rPr>
      </w:pPr>
      <w:r w:rsidRPr="00D94591">
        <w:rPr>
          <w:szCs w:val="21"/>
        </w:rPr>
        <w:t>Record 246 of 273</w:t>
      </w:r>
    </w:p>
    <w:p w:rsidR="001B6390" w:rsidRPr="00D94591" w:rsidRDefault="001B6390" w:rsidP="001B6390">
      <w:pPr>
        <w:rPr>
          <w:szCs w:val="21"/>
        </w:rPr>
      </w:pPr>
      <w:r w:rsidRPr="00D94591">
        <w:rPr>
          <w:szCs w:val="21"/>
        </w:rPr>
        <w:t>Title: Detection of resveratrol by phosphorescence quantum dots without conjunction and mutual impact exploration</w:t>
      </w:r>
    </w:p>
    <w:p w:rsidR="001B6390" w:rsidRPr="00D94591" w:rsidRDefault="001B6390" w:rsidP="001B6390">
      <w:pPr>
        <w:rPr>
          <w:szCs w:val="21"/>
        </w:rPr>
      </w:pPr>
      <w:r w:rsidRPr="00D94591">
        <w:rPr>
          <w:szCs w:val="21"/>
        </w:rPr>
        <w:t>Author(s): Qin, J (Qin, Jin); Zheng, J (Zheng, Ji); Fang, XX (Fang, Xiaoxing); Yan, GQ (Yan, Guiqin)</w:t>
      </w:r>
    </w:p>
    <w:p w:rsidR="001B6390" w:rsidRPr="00D94591" w:rsidRDefault="001B6390" w:rsidP="001B6390">
      <w:pPr>
        <w:rPr>
          <w:szCs w:val="21"/>
        </w:rPr>
      </w:pPr>
      <w:r w:rsidRPr="00D94591">
        <w:rPr>
          <w:szCs w:val="21"/>
        </w:rPr>
        <w:t xml:space="preserve">Source: RSC ADVANCES  Volume: 8  Issue: 46  Pages: 25997-26003  DOI: 10.1039/c8ra02630k  Published: 2018  </w:t>
      </w:r>
    </w:p>
    <w:p w:rsidR="001B6390" w:rsidRPr="00D94591" w:rsidRDefault="001B6390" w:rsidP="001B6390">
      <w:pPr>
        <w:rPr>
          <w:szCs w:val="21"/>
        </w:rPr>
      </w:pPr>
      <w:r w:rsidRPr="00D94591">
        <w:rPr>
          <w:szCs w:val="21"/>
        </w:rPr>
        <w:t>Accession Number: WOS:000441685100015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[Qin, Jin; Zheng, Ji; Fang, Xiaoxing; Yan, Guiqin] Shanxi Normal Univ, Linfen 041004, Peoples R China.</w:t>
      </w:r>
    </w:p>
    <w:p w:rsidR="001B6390" w:rsidRPr="00D94591" w:rsidRDefault="001B6390" w:rsidP="001B6390">
      <w:pPr>
        <w:rPr>
          <w:szCs w:val="21"/>
        </w:rPr>
      </w:pPr>
      <w:r w:rsidRPr="00D94591">
        <w:rPr>
          <w:szCs w:val="21"/>
        </w:rPr>
        <w:t>Reprint Address: Yan, GQ (reprint author), Shanxi Normal Univ, Linfen 041004, Peoples R China.</w:t>
      </w:r>
    </w:p>
    <w:p w:rsidR="001B6390" w:rsidRPr="00D94591" w:rsidRDefault="001B6390" w:rsidP="001B6390">
      <w:pPr>
        <w:rPr>
          <w:szCs w:val="21"/>
        </w:rPr>
      </w:pPr>
      <w:r w:rsidRPr="00D94591">
        <w:rPr>
          <w:szCs w:val="21"/>
        </w:rPr>
        <w:t>E-mail Addresses: gqyan2013@163.com</w:t>
      </w:r>
    </w:p>
    <w:p w:rsidR="001B6390" w:rsidRPr="00D94591" w:rsidRDefault="001B6390" w:rsidP="001B6390">
      <w:pPr>
        <w:rPr>
          <w:szCs w:val="21"/>
        </w:rPr>
      </w:pPr>
      <w:r w:rsidRPr="00D94591">
        <w:rPr>
          <w:szCs w:val="21"/>
        </w:rPr>
        <w:t>IDS Number: GQ4ZM</w:t>
      </w:r>
    </w:p>
    <w:p w:rsidR="001B6390" w:rsidRDefault="001B6390" w:rsidP="001B6390">
      <w:pPr>
        <w:rPr>
          <w:szCs w:val="21"/>
        </w:rPr>
      </w:pPr>
      <w:r w:rsidRPr="00D94591">
        <w:rPr>
          <w:szCs w:val="21"/>
        </w:rPr>
        <w:t>ISSN: 2046-2069</w:t>
      </w:r>
    </w:p>
    <w:p w:rsidR="001B6390" w:rsidRPr="00D94591" w:rsidRDefault="001B6390" w:rsidP="001B6390">
      <w:pPr>
        <w:rPr>
          <w:szCs w:val="21"/>
        </w:rPr>
      </w:pPr>
    </w:p>
    <w:p w:rsidR="001B6390" w:rsidRPr="00D94591" w:rsidRDefault="001B6390" w:rsidP="001B6390">
      <w:pPr>
        <w:rPr>
          <w:szCs w:val="21"/>
        </w:rPr>
      </w:pPr>
      <w:r w:rsidRPr="00D94591">
        <w:rPr>
          <w:szCs w:val="21"/>
        </w:rPr>
        <w:t>Record 247 of 273</w:t>
      </w:r>
    </w:p>
    <w:p w:rsidR="001B6390" w:rsidRPr="00D94591" w:rsidRDefault="001B6390" w:rsidP="001B6390">
      <w:pPr>
        <w:rPr>
          <w:szCs w:val="21"/>
        </w:rPr>
      </w:pPr>
      <w:r w:rsidRPr="00D94591">
        <w:rPr>
          <w:szCs w:val="21"/>
        </w:rPr>
        <w:t>Title: Identification and Validation of Reference Genes for RT-qPCR Normalization in Mythimna separata (Lepidoptera: Noctuidae)</w:t>
      </w:r>
    </w:p>
    <w:p w:rsidR="001B6390" w:rsidRPr="00D94591" w:rsidRDefault="001B6390" w:rsidP="001B6390">
      <w:pPr>
        <w:rPr>
          <w:szCs w:val="21"/>
        </w:rPr>
      </w:pPr>
      <w:r w:rsidRPr="00D94591">
        <w:rPr>
          <w:szCs w:val="21"/>
        </w:rPr>
        <w:t>Author(s): Li, K (Li, Ke); Xu, N (Xu, Na); Yang, YJ (Yang, Yu Jing); Zhang, JH (Zhang, Jin Hui); Yin, H (Yin, Huan)</w:t>
      </w:r>
    </w:p>
    <w:p w:rsidR="001B6390" w:rsidRPr="00D94591" w:rsidRDefault="001B6390" w:rsidP="001B6390">
      <w:pPr>
        <w:rPr>
          <w:szCs w:val="21"/>
        </w:rPr>
      </w:pPr>
      <w:r w:rsidRPr="00D94591">
        <w:rPr>
          <w:szCs w:val="21"/>
        </w:rPr>
        <w:t xml:space="preserve">Source: BIOMED RESEARCH INTERNATIONAL  Article Number: 1828253  DOI: 10.1155/2018/1828253  Published: 2018  </w:t>
      </w:r>
    </w:p>
    <w:p w:rsidR="001B6390" w:rsidRPr="00D94591" w:rsidRDefault="001B6390" w:rsidP="001B6390">
      <w:pPr>
        <w:rPr>
          <w:szCs w:val="21"/>
        </w:rPr>
      </w:pPr>
      <w:r w:rsidRPr="00D94591">
        <w:rPr>
          <w:szCs w:val="21"/>
        </w:rPr>
        <w:lastRenderedPageBreak/>
        <w:t>Accession Number: WOS:000441526600001</w:t>
      </w:r>
    </w:p>
    <w:p w:rsidR="001B6390" w:rsidRPr="00D94591" w:rsidRDefault="001B6390" w:rsidP="001B6390">
      <w:pPr>
        <w:rPr>
          <w:szCs w:val="21"/>
        </w:rPr>
      </w:pPr>
      <w:r w:rsidRPr="00D94591">
        <w:rPr>
          <w:szCs w:val="21"/>
        </w:rPr>
        <w:t>PubMed ID: 30151374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[Li, Ke; Xu, Na; Yang, Yu Jing; Zhang, Jin Hui; Yin, Huan] Shanxi Normal Univ, Coll Life Sci, Linfen 041004, Peoples R China.</w:t>
      </w:r>
    </w:p>
    <w:p w:rsidR="001B6390" w:rsidRPr="00D94591" w:rsidRDefault="001B6390" w:rsidP="001B6390">
      <w:pPr>
        <w:rPr>
          <w:szCs w:val="21"/>
        </w:rPr>
      </w:pPr>
      <w:r w:rsidRPr="00D94591">
        <w:rPr>
          <w:szCs w:val="21"/>
        </w:rPr>
        <w:t>Reprint Address: Yin, H (reprint author), Shanxi Normal Univ, Coll Life Sci, Linfen 041004, Peoples R China.</w:t>
      </w:r>
    </w:p>
    <w:p w:rsidR="001B6390" w:rsidRPr="00D94591" w:rsidRDefault="001B6390" w:rsidP="001B6390">
      <w:pPr>
        <w:rPr>
          <w:szCs w:val="21"/>
        </w:rPr>
      </w:pPr>
      <w:r w:rsidRPr="00D94591">
        <w:rPr>
          <w:szCs w:val="21"/>
        </w:rPr>
        <w:t>E-mail Addresses: 80831227@qq.com</w:t>
      </w:r>
    </w:p>
    <w:p w:rsidR="001B6390" w:rsidRPr="00D94591" w:rsidRDefault="001B6390" w:rsidP="001B6390">
      <w:pPr>
        <w:rPr>
          <w:szCs w:val="21"/>
        </w:rPr>
      </w:pPr>
      <w:r w:rsidRPr="00D94591">
        <w:rPr>
          <w:szCs w:val="21"/>
        </w:rPr>
        <w:t>IDS Number: GQ2YR</w:t>
      </w:r>
    </w:p>
    <w:p w:rsidR="001B6390" w:rsidRPr="00D94591" w:rsidRDefault="001B6390" w:rsidP="001B6390">
      <w:pPr>
        <w:rPr>
          <w:szCs w:val="21"/>
        </w:rPr>
      </w:pPr>
      <w:r w:rsidRPr="00D94591">
        <w:rPr>
          <w:szCs w:val="21"/>
        </w:rPr>
        <w:t>ISSN: 2314-6133</w:t>
      </w:r>
    </w:p>
    <w:p w:rsidR="001B6390" w:rsidRDefault="001B6390" w:rsidP="001B6390">
      <w:pPr>
        <w:rPr>
          <w:szCs w:val="21"/>
        </w:rPr>
      </w:pPr>
      <w:r w:rsidRPr="00D94591">
        <w:rPr>
          <w:szCs w:val="21"/>
        </w:rPr>
        <w:t>eISSN: 2314-6141</w:t>
      </w:r>
    </w:p>
    <w:p w:rsidR="001B6390" w:rsidRPr="00D94591" w:rsidRDefault="001B6390" w:rsidP="001B6390">
      <w:pPr>
        <w:rPr>
          <w:szCs w:val="21"/>
        </w:rPr>
      </w:pPr>
    </w:p>
    <w:p w:rsidR="001B6390" w:rsidRPr="00D94591" w:rsidRDefault="001B6390" w:rsidP="001B6390">
      <w:pPr>
        <w:rPr>
          <w:szCs w:val="21"/>
        </w:rPr>
      </w:pPr>
      <w:r w:rsidRPr="00D94591">
        <w:rPr>
          <w:szCs w:val="21"/>
        </w:rPr>
        <w:t>Record 248 of 273</w:t>
      </w:r>
    </w:p>
    <w:p w:rsidR="001B6390" w:rsidRPr="00D94591" w:rsidRDefault="001B6390" w:rsidP="001B6390">
      <w:pPr>
        <w:rPr>
          <w:szCs w:val="21"/>
        </w:rPr>
      </w:pPr>
      <w:r w:rsidRPr="00D94591">
        <w:rPr>
          <w:szCs w:val="21"/>
        </w:rPr>
        <w:t>Title: A Novel Approach to Fuzzy Soft Set-Based Group Decision-Making</w:t>
      </w:r>
    </w:p>
    <w:p w:rsidR="001B6390" w:rsidRPr="00D94591" w:rsidRDefault="001B6390" w:rsidP="001B6390">
      <w:pPr>
        <w:rPr>
          <w:szCs w:val="21"/>
        </w:rPr>
      </w:pPr>
      <w:r w:rsidRPr="00D94591">
        <w:rPr>
          <w:szCs w:val="21"/>
        </w:rPr>
        <w:t>Author(s): Feng, QR (Feng, Qinrong); Guo, X (Guo, Xiao)</w:t>
      </w:r>
    </w:p>
    <w:p w:rsidR="001B6390" w:rsidRPr="00D94591" w:rsidRDefault="001B6390" w:rsidP="001B6390">
      <w:pPr>
        <w:rPr>
          <w:szCs w:val="21"/>
        </w:rPr>
      </w:pPr>
      <w:r w:rsidRPr="00D94591">
        <w:rPr>
          <w:szCs w:val="21"/>
        </w:rPr>
        <w:t xml:space="preserve">Source: COMPLEXITY  Article Number: 2501489  DOI: 10.1155/2018/2501489  Published: 2018  </w:t>
      </w:r>
    </w:p>
    <w:p w:rsidR="001B6390" w:rsidRPr="00D94591" w:rsidRDefault="001B6390" w:rsidP="001B6390">
      <w:pPr>
        <w:rPr>
          <w:szCs w:val="21"/>
        </w:rPr>
      </w:pPr>
      <w:r w:rsidRPr="00D94591">
        <w:rPr>
          <w:szCs w:val="21"/>
        </w:rPr>
        <w:t>Accession Number: WOS:000439779500001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[Feng, Qinrong] Shanxi Normal Univ, Sch Math &amp; Comp Sci, Linfen 041004, Shanxi, Peoples R China. </w:t>
      </w:r>
    </w:p>
    <w:p w:rsidR="001B6390" w:rsidRPr="00D94591" w:rsidRDefault="001B6390" w:rsidP="001B6390">
      <w:pPr>
        <w:rPr>
          <w:szCs w:val="21"/>
        </w:rPr>
      </w:pPr>
      <w:r w:rsidRPr="00D94591">
        <w:rPr>
          <w:szCs w:val="21"/>
        </w:rPr>
        <w:t>[Guo, Xiao] Shanxi Technol &amp; Business Coll, Comp &amp; Informat Engn Acad, Taiyuan 030006, Shanxi, Peoples R China.</w:t>
      </w:r>
    </w:p>
    <w:p w:rsidR="001B6390" w:rsidRPr="00D94591" w:rsidRDefault="001B6390" w:rsidP="001B6390">
      <w:pPr>
        <w:rPr>
          <w:szCs w:val="21"/>
        </w:rPr>
      </w:pPr>
      <w:r w:rsidRPr="00D94591">
        <w:rPr>
          <w:szCs w:val="21"/>
        </w:rPr>
        <w:t>Reprint Address: Feng, QR (reprint author), Shanxi Normal Univ, Sch Math &amp; Comp Sci, Linfen 041004, Shanxi, Peoples R China.</w:t>
      </w:r>
    </w:p>
    <w:p w:rsidR="001B6390" w:rsidRPr="00D94591" w:rsidRDefault="001B6390" w:rsidP="001B6390">
      <w:pPr>
        <w:rPr>
          <w:szCs w:val="21"/>
        </w:rPr>
      </w:pPr>
      <w:r w:rsidRPr="00D94591">
        <w:rPr>
          <w:szCs w:val="21"/>
        </w:rPr>
        <w:t>E-mail Addresses: fengqr72@163.com</w:t>
      </w:r>
    </w:p>
    <w:p w:rsidR="001B6390" w:rsidRPr="00D94591" w:rsidRDefault="001B6390" w:rsidP="001B6390">
      <w:pPr>
        <w:rPr>
          <w:szCs w:val="21"/>
        </w:rPr>
      </w:pPr>
      <w:r w:rsidRPr="00D94591">
        <w:rPr>
          <w:szCs w:val="21"/>
        </w:rPr>
        <w:t>IDS Number: GO2EB</w:t>
      </w:r>
    </w:p>
    <w:p w:rsidR="001B6390" w:rsidRPr="00D94591" w:rsidRDefault="001B6390" w:rsidP="001B6390">
      <w:pPr>
        <w:rPr>
          <w:szCs w:val="21"/>
        </w:rPr>
      </w:pPr>
      <w:r w:rsidRPr="00D94591">
        <w:rPr>
          <w:szCs w:val="21"/>
        </w:rPr>
        <w:t>ISSN: 1076-2787</w:t>
      </w:r>
    </w:p>
    <w:p w:rsidR="001B6390" w:rsidRPr="00D94591" w:rsidRDefault="001B6390" w:rsidP="001B6390">
      <w:pPr>
        <w:rPr>
          <w:szCs w:val="21"/>
        </w:rPr>
      </w:pPr>
      <w:r w:rsidRPr="00D94591">
        <w:rPr>
          <w:szCs w:val="21"/>
        </w:rPr>
        <w:t>eISSN: 1099-0526</w:t>
      </w:r>
    </w:p>
    <w:p w:rsidR="001B6390" w:rsidRPr="00D94591" w:rsidRDefault="001B6390" w:rsidP="001B6390">
      <w:pPr>
        <w:rPr>
          <w:szCs w:val="21"/>
        </w:rPr>
      </w:pPr>
      <w:r w:rsidRPr="00D94591">
        <w:rPr>
          <w:szCs w:val="21"/>
        </w:rPr>
        <w:t>Record 249 of 273</w:t>
      </w:r>
    </w:p>
    <w:p w:rsidR="001B6390" w:rsidRPr="00D94591" w:rsidRDefault="001B6390" w:rsidP="001B6390">
      <w:pPr>
        <w:rPr>
          <w:szCs w:val="21"/>
        </w:rPr>
      </w:pPr>
      <w:r w:rsidRPr="00D94591">
        <w:rPr>
          <w:szCs w:val="21"/>
        </w:rPr>
        <w:t>Title: Classification of regular balanced Cayley maps of minimal non-abelian metacyclic groups</w:t>
      </w:r>
    </w:p>
    <w:p w:rsidR="001B6390" w:rsidRPr="00D94591" w:rsidRDefault="001B6390" w:rsidP="001B6390">
      <w:pPr>
        <w:rPr>
          <w:szCs w:val="21"/>
        </w:rPr>
      </w:pPr>
      <w:r w:rsidRPr="00D94591">
        <w:rPr>
          <w:szCs w:val="21"/>
        </w:rPr>
        <w:t>Author(s): Yuan, K (Yuan, Kai); Wang, Y (Wang, Yan); Qu, HP (Qu, Haipeng)</w:t>
      </w:r>
    </w:p>
    <w:p w:rsidR="001B6390" w:rsidRPr="00D94591" w:rsidRDefault="001B6390" w:rsidP="001B6390">
      <w:pPr>
        <w:rPr>
          <w:szCs w:val="21"/>
        </w:rPr>
      </w:pPr>
      <w:r w:rsidRPr="00D94591">
        <w:rPr>
          <w:szCs w:val="21"/>
        </w:rPr>
        <w:t xml:space="preserve">Source: ARS MATHEMATICA CONTEMPORANEA  Volume: 14  Issue: 2  Pages: 433-443  Published: 2018  </w:t>
      </w:r>
    </w:p>
    <w:p w:rsidR="001B6390" w:rsidRPr="00D94591" w:rsidRDefault="001B6390" w:rsidP="001B6390">
      <w:pPr>
        <w:rPr>
          <w:szCs w:val="21"/>
        </w:rPr>
      </w:pPr>
      <w:r w:rsidRPr="00D94591">
        <w:rPr>
          <w:szCs w:val="21"/>
        </w:rPr>
        <w:t>Accession Number: WOS:000438777800015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[Yuan, Kai; Wang, Yan] Yantai Univ, Sch Math &amp; Informat Sci, Yantai 264005, Peoples R China. </w:t>
      </w:r>
    </w:p>
    <w:p w:rsidR="001B6390" w:rsidRPr="00D94591" w:rsidRDefault="001B6390" w:rsidP="001B6390">
      <w:pPr>
        <w:rPr>
          <w:szCs w:val="21"/>
        </w:rPr>
      </w:pPr>
      <w:r w:rsidRPr="00D94591">
        <w:rPr>
          <w:szCs w:val="21"/>
        </w:rPr>
        <w:t>[Qu, Haipeng] Shan Xi Normal Univ, Sch Math &amp; Comp Sci, Xian 041000, Shaanxi, Peoples R China.</w:t>
      </w:r>
    </w:p>
    <w:p w:rsidR="001B6390" w:rsidRPr="00D94591" w:rsidRDefault="001B6390" w:rsidP="001B6390">
      <w:pPr>
        <w:rPr>
          <w:szCs w:val="21"/>
        </w:rPr>
      </w:pPr>
      <w:r w:rsidRPr="00D94591">
        <w:rPr>
          <w:szCs w:val="21"/>
        </w:rPr>
        <w:t>Reprint Address: Wang, Y (reprint author), Yantai Univ, Sch Math &amp; Informat Sci, Yantai 264005, Peoples R China.</w:t>
      </w:r>
    </w:p>
    <w:p w:rsidR="001B6390" w:rsidRPr="00D94591" w:rsidRDefault="001B6390" w:rsidP="001B6390">
      <w:pPr>
        <w:rPr>
          <w:szCs w:val="21"/>
        </w:rPr>
      </w:pPr>
      <w:r w:rsidRPr="00D94591">
        <w:rPr>
          <w:szCs w:val="21"/>
        </w:rPr>
        <w:t>E-mail Addresses: pktide@163.com; wang_yan@pku.org.cn; orcawhale@163.com</w:t>
      </w:r>
    </w:p>
    <w:p w:rsidR="001B6390" w:rsidRPr="00D94591" w:rsidRDefault="001B6390" w:rsidP="001B6390">
      <w:pPr>
        <w:rPr>
          <w:szCs w:val="21"/>
        </w:rPr>
      </w:pPr>
      <w:r w:rsidRPr="00D94591">
        <w:rPr>
          <w:szCs w:val="21"/>
        </w:rPr>
        <w:lastRenderedPageBreak/>
        <w:t>IDS Number: GN1TT</w:t>
      </w:r>
    </w:p>
    <w:p w:rsidR="001B6390" w:rsidRPr="00D94591" w:rsidRDefault="001B6390" w:rsidP="001B6390">
      <w:pPr>
        <w:rPr>
          <w:szCs w:val="21"/>
        </w:rPr>
      </w:pPr>
      <w:r w:rsidRPr="00D94591">
        <w:rPr>
          <w:szCs w:val="21"/>
        </w:rPr>
        <w:t>ISSN: 1855-3966</w:t>
      </w:r>
    </w:p>
    <w:p w:rsidR="001B6390" w:rsidRDefault="001B6390" w:rsidP="001B6390">
      <w:pPr>
        <w:rPr>
          <w:szCs w:val="21"/>
        </w:rPr>
      </w:pPr>
      <w:r w:rsidRPr="00D94591">
        <w:rPr>
          <w:szCs w:val="21"/>
        </w:rPr>
        <w:t>eISSN: 1855-3974</w:t>
      </w:r>
    </w:p>
    <w:p w:rsidR="001B6390" w:rsidRPr="00D94591" w:rsidRDefault="001B6390" w:rsidP="001B6390">
      <w:pPr>
        <w:rPr>
          <w:szCs w:val="21"/>
        </w:rPr>
      </w:pPr>
    </w:p>
    <w:p w:rsidR="001B6390" w:rsidRPr="00D94591" w:rsidRDefault="001B6390" w:rsidP="001B6390">
      <w:pPr>
        <w:rPr>
          <w:szCs w:val="21"/>
        </w:rPr>
      </w:pPr>
      <w:r w:rsidRPr="00D94591">
        <w:rPr>
          <w:szCs w:val="21"/>
        </w:rPr>
        <w:t>Record 250 of 273</w:t>
      </w:r>
    </w:p>
    <w:p w:rsidR="001B6390" w:rsidRPr="00D94591" w:rsidRDefault="001B6390" w:rsidP="001B6390">
      <w:pPr>
        <w:rPr>
          <w:szCs w:val="21"/>
        </w:rPr>
      </w:pPr>
      <w:r w:rsidRPr="00D94591">
        <w:rPr>
          <w:szCs w:val="21"/>
        </w:rPr>
        <w:t>Title: Global convergence analysis of the aggregate constraint homotopy method for nonlinear programming problems with both inequality and equality constraints</w:t>
      </w:r>
    </w:p>
    <w:p w:rsidR="001B6390" w:rsidRPr="00D94591" w:rsidRDefault="001B6390" w:rsidP="001B6390">
      <w:pPr>
        <w:rPr>
          <w:szCs w:val="21"/>
        </w:rPr>
      </w:pPr>
      <w:r w:rsidRPr="00D94591">
        <w:rPr>
          <w:szCs w:val="21"/>
        </w:rPr>
        <w:t>Author(s): Zhou, ZY (Zhou, Zhengyong); Su, ML (Su, Menglong); Shang, YF (Shang, Yufeng); Wang, FH (Wang, Fenghui)</w:t>
      </w:r>
    </w:p>
    <w:p w:rsidR="001B6390" w:rsidRPr="00D94591" w:rsidRDefault="001B6390" w:rsidP="001B6390">
      <w:pPr>
        <w:rPr>
          <w:szCs w:val="21"/>
        </w:rPr>
      </w:pPr>
      <w:r w:rsidRPr="00D94591">
        <w:rPr>
          <w:szCs w:val="21"/>
        </w:rPr>
        <w:t xml:space="preserve">Source: OPTIMIZATION  Volume: 67  Issue: 8  Pages: 1247-1264  DOI: 10.1080/02331934.2018.1470174  Published: 2018  </w:t>
      </w:r>
    </w:p>
    <w:p w:rsidR="001B6390" w:rsidRPr="00D94591" w:rsidRDefault="001B6390" w:rsidP="001B6390">
      <w:pPr>
        <w:rPr>
          <w:szCs w:val="21"/>
        </w:rPr>
      </w:pPr>
      <w:r w:rsidRPr="00D94591">
        <w:rPr>
          <w:szCs w:val="21"/>
        </w:rPr>
        <w:t>Accession Number: WOS:000437356300008</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[Zhou, Zhengyong] Shanxi Normal Univ, Sch Math &amp; Comp Sci, Linfen, Peoples R China. </w:t>
      </w:r>
    </w:p>
    <w:p w:rsidR="001B6390" w:rsidRPr="00D94591" w:rsidRDefault="001B6390" w:rsidP="001B6390">
      <w:pPr>
        <w:rPr>
          <w:szCs w:val="21"/>
        </w:rPr>
      </w:pPr>
      <w:r w:rsidRPr="00D94591">
        <w:rPr>
          <w:szCs w:val="21"/>
        </w:rPr>
        <w:t xml:space="preserve">[Su, Menglong; Wang, Fenghui] Luoyang Normal Univ, Sch Math, Luoyang, Peoples R China. </w:t>
      </w:r>
    </w:p>
    <w:p w:rsidR="001B6390" w:rsidRPr="00D94591" w:rsidRDefault="001B6390" w:rsidP="001B6390">
      <w:pPr>
        <w:rPr>
          <w:szCs w:val="21"/>
        </w:rPr>
      </w:pPr>
      <w:r w:rsidRPr="00D94591">
        <w:rPr>
          <w:szCs w:val="21"/>
        </w:rPr>
        <w:t xml:space="preserve">[Su, Menglong] Jilin Univ, Minist Educ, Key Lab Symbol Computat &amp; Knowledge Engn, Changchun, Jilin, Peoples R China. </w:t>
      </w:r>
    </w:p>
    <w:p w:rsidR="001B6390" w:rsidRPr="00D94591" w:rsidRDefault="001B6390" w:rsidP="001B6390">
      <w:pPr>
        <w:rPr>
          <w:szCs w:val="21"/>
        </w:rPr>
      </w:pPr>
      <w:r w:rsidRPr="00D94591">
        <w:rPr>
          <w:szCs w:val="21"/>
        </w:rPr>
        <w:t>[Shang, Yufeng] Aviat Univ Air Force, Sect Math, Changchun, Jilin, Peoples R China.</w:t>
      </w:r>
    </w:p>
    <w:p w:rsidR="001B6390" w:rsidRPr="00D94591" w:rsidRDefault="001B6390" w:rsidP="001B6390">
      <w:pPr>
        <w:rPr>
          <w:szCs w:val="21"/>
        </w:rPr>
      </w:pPr>
      <w:r w:rsidRPr="00D94591">
        <w:rPr>
          <w:szCs w:val="21"/>
        </w:rPr>
        <w:t>Reprint Address: Su, ML (reprint author), Luoyang Normal Univ, Sch Math, Luoyang, Peoples R China.</w:t>
      </w:r>
    </w:p>
    <w:p w:rsidR="001B6390" w:rsidRPr="00D94591" w:rsidRDefault="001B6390" w:rsidP="001B6390">
      <w:pPr>
        <w:rPr>
          <w:szCs w:val="21"/>
        </w:rPr>
      </w:pPr>
      <w:r w:rsidRPr="00D94591">
        <w:rPr>
          <w:szCs w:val="21"/>
        </w:rPr>
        <w:t>Su, ML (reprint author), Jilin Univ, Minist Educ, Key Lab Symbol Computat &amp; Knowledge Engn, Changchun, Jilin, Peoples R China.</w:t>
      </w:r>
    </w:p>
    <w:p w:rsidR="001B6390" w:rsidRPr="00D94591" w:rsidRDefault="001B6390" w:rsidP="001B6390">
      <w:pPr>
        <w:rPr>
          <w:szCs w:val="21"/>
        </w:rPr>
      </w:pPr>
      <w:r w:rsidRPr="00D94591">
        <w:rPr>
          <w:szCs w:val="21"/>
        </w:rPr>
        <w:t>E-mail Addresses: mlsulynu@163.com</w:t>
      </w:r>
    </w:p>
    <w:p w:rsidR="001B6390" w:rsidRPr="00D94591" w:rsidRDefault="001B6390" w:rsidP="001B6390">
      <w:pPr>
        <w:rPr>
          <w:szCs w:val="21"/>
        </w:rPr>
      </w:pPr>
      <w:r w:rsidRPr="00D94591">
        <w:rPr>
          <w:szCs w:val="21"/>
        </w:rPr>
        <w:t>IDS Number: GL7DM</w:t>
      </w:r>
    </w:p>
    <w:p w:rsidR="001B6390" w:rsidRPr="00D94591" w:rsidRDefault="001B6390" w:rsidP="001B6390">
      <w:pPr>
        <w:rPr>
          <w:szCs w:val="21"/>
        </w:rPr>
      </w:pPr>
      <w:r w:rsidRPr="00D94591">
        <w:rPr>
          <w:szCs w:val="21"/>
        </w:rPr>
        <w:t>ISSN: 0233-1934</w:t>
      </w:r>
    </w:p>
    <w:p w:rsidR="001B6390" w:rsidRDefault="001B6390" w:rsidP="001B6390">
      <w:pPr>
        <w:rPr>
          <w:szCs w:val="21"/>
        </w:rPr>
      </w:pPr>
      <w:r w:rsidRPr="00D94591">
        <w:rPr>
          <w:szCs w:val="21"/>
        </w:rPr>
        <w:t>eISSN: 1029-4945</w:t>
      </w:r>
    </w:p>
    <w:p w:rsidR="001B6390" w:rsidRDefault="001B6390" w:rsidP="001B6390">
      <w:pPr>
        <w:rPr>
          <w:szCs w:val="21"/>
        </w:rPr>
      </w:pPr>
    </w:p>
    <w:p w:rsidR="001B6390" w:rsidRPr="00D94591" w:rsidRDefault="001B6390" w:rsidP="001B6390">
      <w:pPr>
        <w:rPr>
          <w:szCs w:val="21"/>
        </w:rPr>
      </w:pPr>
      <w:r w:rsidRPr="00D94591">
        <w:rPr>
          <w:szCs w:val="21"/>
        </w:rPr>
        <w:t>Record 251 of 273</w:t>
      </w:r>
    </w:p>
    <w:p w:rsidR="001B6390" w:rsidRPr="00D94591" w:rsidRDefault="001B6390" w:rsidP="001B6390">
      <w:pPr>
        <w:rPr>
          <w:szCs w:val="21"/>
        </w:rPr>
      </w:pPr>
      <w:r w:rsidRPr="00D94591">
        <w:rPr>
          <w:szCs w:val="21"/>
        </w:rPr>
        <w:t>Title: Identification of the similar to 810Ma Qianlishan mafic dyke swarm and its implication for geological evolution of the western North China Craton</w:t>
      </w:r>
    </w:p>
    <w:p w:rsidR="001B6390" w:rsidRPr="00D94591" w:rsidRDefault="001B6390" w:rsidP="001B6390">
      <w:pPr>
        <w:rPr>
          <w:szCs w:val="21"/>
        </w:rPr>
      </w:pPr>
      <w:r w:rsidRPr="00D94591">
        <w:rPr>
          <w:szCs w:val="21"/>
        </w:rPr>
        <w:t>Author(s): Peng, P (Peng Peng); Wang, XP (Wang XinPing); Zhou, XT (Zhou XiaoTong); Wang, C (Wang Chong); Sun, FB (Sun FengBo); Su, XD (Su XiangDong); Chen, L (Chen Liang); Guo, JH (Guo JingHui); Zhai, MG (Zhai MingGuo)</w:t>
      </w:r>
    </w:p>
    <w:p w:rsidR="001B6390" w:rsidRPr="00D94591" w:rsidRDefault="001B6390" w:rsidP="001B6390">
      <w:pPr>
        <w:rPr>
          <w:szCs w:val="21"/>
        </w:rPr>
      </w:pPr>
      <w:r w:rsidRPr="00D94591">
        <w:rPr>
          <w:szCs w:val="21"/>
        </w:rPr>
        <w:t xml:space="preserve">Source: ACTA PETROLOGICA SINICA  Volume: 34  Issue: 4  Pages: 1191-1203  Published: 2018  </w:t>
      </w:r>
    </w:p>
    <w:p w:rsidR="001B6390" w:rsidRPr="00D94591" w:rsidRDefault="001B6390" w:rsidP="001B6390">
      <w:pPr>
        <w:rPr>
          <w:szCs w:val="21"/>
        </w:rPr>
      </w:pPr>
      <w:r w:rsidRPr="00D94591">
        <w:rPr>
          <w:szCs w:val="21"/>
        </w:rPr>
        <w:t>Accession Number: WOS:000431895400018</w:t>
      </w:r>
    </w:p>
    <w:p w:rsidR="001B6390" w:rsidRPr="00D94591" w:rsidRDefault="001B6390" w:rsidP="001B6390">
      <w:pPr>
        <w:rPr>
          <w:szCs w:val="21"/>
        </w:rPr>
      </w:pPr>
      <w:r w:rsidRPr="00D94591">
        <w:rPr>
          <w:szCs w:val="21"/>
        </w:rPr>
        <w:t>Language: Chinese</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[Peng Peng; Zhou XiaoTong; Wang Chong; Sun FengBo; Su XiangDong; Guo JingHui; Zhai MingGuo] Univ Chinese Acad Sci, Coll Earth &amp; Planetary Sci, Beijing 100049, Peoples R China. </w:t>
      </w:r>
    </w:p>
    <w:p w:rsidR="001B6390" w:rsidRPr="00D94591" w:rsidRDefault="001B6390" w:rsidP="001B6390">
      <w:pPr>
        <w:rPr>
          <w:szCs w:val="21"/>
        </w:rPr>
      </w:pPr>
      <w:r w:rsidRPr="00D94591">
        <w:rPr>
          <w:szCs w:val="21"/>
        </w:rPr>
        <w:t xml:space="preserve">[Peng Peng; Zhou XiaoTong; Wang Chong; Sun FengBo; Su XiangDong; Guo JingHui; Zhai MingGuo] Chinese Acad Sci, Inst Geol &amp; Geophys, State Key Lab Lithospher Evolut, Beijing 100029, Peoples R China. </w:t>
      </w:r>
    </w:p>
    <w:p w:rsidR="001B6390" w:rsidRPr="00D94591" w:rsidRDefault="001B6390" w:rsidP="001B6390">
      <w:pPr>
        <w:rPr>
          <w:szCs w:val="21"/>
        </w:rPr>
      </w:pPr>
      <w:r w:rsidRPr="00D94591">
        <w:rPr>
          <w:szCs w:val="21"/>
        </w:rPr>
        <w:t xml:space="preserve">[Wang XinPing] Shanxi Normal Univ, Sch Geog Sci, Linfen 041004, Peoples R China. </w:t>
      </w:r>
    </w:p>
    <w:p w:rsidR="001B6390" w:rsidRPr="00D94591" w:rsidRDefault="001B6390" w:rsidP="001B6390">
      <w:pPr>
        <w:rPr>
          <w:szCs w:val="21"/>
        </w:rPr>
      </w:pPr>
      <w:r w:rsidRPr="00D94591">
        <w:rPr>
          <w:szCs w:val="21"/>
        </w:rPr>
        <w:t>[Chen Liang; Zhai MingGuo] Northwest Univ, Dept Geol, Xian 710069, Shaanxi, Peoples R China.</w:t>
      </w:r>
    </w:p>
    <w:p w:rsidR="001B6390" w:rsidRPr="00D94591" w:rsidRDefault="001B6390" w:rsidP="001B6390">
      <w:pPr>
        <w:rPr>
          <w:szCs w:val="21"/>
        </w:rPr>
      </w:pPr>
      <w:r w:rsidRPr="00D94591">
        <w:rPr>
          <w:szCs w:val="21"/>
        </w:rPr>
        <w:lastRenderedPageBreak/>
        <w:t>Reprint Address: Peng, P (reprint author), Univ Chinese Acad Sci, Coll Earth &amp; Planetary Sci, Beijing 100049, Peoples R China.</w:t>
      </w:r>
    </w:p>
    <w:p w:rsidR="001B6390" w:rsidRPr="00D94591" w:rsidRDefault="001B6390" w:rsidP="001B6390">
      <w:pPr>
        <w:rPr>
          <w:szCs w:val="21"/>
        </w:rPr>
      </w:pPr>
      <w:r w:rsidRPr="00D94591">
        <w:rPr>
          <w:szCs w:val="21"/>
        </w:rPr>
        <w:t>Peng, P (reprint author), Chinese Acad Sci, Inst Geol &amp; Geophys, State Key Lab Lithospher Evolut, Beijing 100029, Peoples R China.</w:t>
      </w:r>
    </w:p>
    <w:p w:rsidR="001B6390" w:rsidRPr="00D94591" w:rsidRDefault="001B6390" w:rsidP="001B6390">
      <w:pPr>
        <w:rPr>
          <w:szCs w:val="21"/>
        </w:rPr>
      </w:pPr>
      <w:r w:rsidRPr="00D94591">
        <w:rPr>
          <w:szCs w:val="21"/>
        </w:rPr>
        <w:t>E-mail Addresses: pengpengwj@mail.iggcas.ac.cn</w:t>
      </w:r>
    </w:p>
    <w:p w:rsidR="001B6390" w:rsidRPr="00D94591" w:rsidRDefault="001B6390" w:rsidP="001B6390">
      <w:pPr>
        <w:rPr>
          <w:szCs w:val="21"/>
        </w:rPr>
      </w:pPr>
      <w:r w:rsidRPr="00D94591">
        <w:rPr>
          <w:szCs w:val="21"/>
        </w:rPr>
        <w:t>IDS Number: GF3YY</w:t>
      </w:r>
    </w:p>
    <w:p w:rsidR="001B6390" w:rsidRPr="00D94591" w:rsidRDefault="001B6390" w:rsidP="001B6390">
      <w:pPr>
        <w:rPr>
          <w:szCs w:val="21"/>
        </w:rPr>
      </w:pPr>
      <w:r w:rsidRPr="00D94591">
        <w:rPr>
          <w:szCs w:val="21"/>
        </w:rPr>
        <w:t>ISSN: 1000-0569</w:t>
      </w:r>
    </w:p>
    <w:p w:rsidR="001B6390" w:rsidRDefault="001B6390" w:rsidP="001B6390">
      <w:pPr>
        <w:rPr>
          <w:szCs w:val="21"/>
        </w:rPr>
      </w:pPr>
      <w:r w:rsidRPr="00D94591">
        <w:rPr>
          <w:szCs w:val="21"/>
        </w:rPr>
        <w:t>eISSN: 2095-8927</w:t>
      </w:r>
    </w:p>
    <w:p w:rsidR="001B6390" w:rsidRPr="00D94591" w:rsidRDefault="001B6390" w:rsidP="001B6390">
      <w:pPr>
        <w:rPr>
          <w:szCs w:val="21"/>
        </w:rPr>
      </w:pPr>
    </w:p>
    <w:p w:rsidR="001B6390" w:rsidRPr="00D94591" w:rsidRDefault="001B6390" w:rsidP="001B6390">
      <w:pPr>
        <w:rPr>
          <w:szCs w:val="21"/>
        </w:rPr>
      </w:pPr>
      <w:r w:rsidRPr="00D94591">
        <w:rPr>
          <w:szCs w:val="21"/>
        </w:rPr>
        <w:t>Record 252 of 273</w:t>
      </w:r>
    </w:p>
    <w:p w:rsidR="001B6390" w:rsidRPr="00D94591" w:rsidRDefault="001B6390" w:rsidP="001B6390">
      <w:pPr>
        <w:rPr>
          <w:szCs w:val="21"/>
        </w:rPr>
      </w:pPr>
      <w:r w:rsidRPr="00D94591">
        <w:rPr>
          <w:szCs w:val="21"/>
        </w:rPr>
        <w:t>Title: A discernibility matrix approach to fuzzy soft sets based decision making problems</w:t>
      </w:r>
    </w:p>
    <w:p w:rsidR="001B6390" w:rsidRPr="00D94591" w:rsidRDefault="001B6390" w:rsidP="001B6390">
      <w:pPr>
        <w:rPr>
          <w:szCs w:val="21"/>
        </w:rPr>
      </w:pPr>
      <w:r w:rsidRPr="00D94591">
        <w:rPr>
          <w:szCs w:val="21"/>
        </w:rPr>
        <w:t>Author(s): Feng, QR (Feng, Qinrong); Wang, FF (Wang, Fenfen)</w:t>
      </w:r>
    </w:p>
    <w:p w:rsidR="001B6390" w:rsidRPr="00D94591" w:rsidRDefault="001B6390" w:rsidP="001B6390">
      <w:pPr>
        <w:rPr>
          <w:szCs w:val="21"/>
        </w:rPr>
      </w:pPr>
      <w:r w:rsidRPr="00D94591">
        <w:rPr>
          <w:szCs w:val="21"/>
        </w:rPr>
        <w:t xml:space="preserve">Source: INTELLIGENT DATA ANALYSIS  Volume: 22  Issue: 3  Pages: 659-674  DOI: 10.3233/IDA-163345  Published: 2018  </w:t>
      </w:r>
    </w:p>
    <w:p w:rsidR="001B6390" w:rsidRPr="00D94591" w:rsidRDefault="001B6390" w:rsidP="001B6390">
      <w:pPr>
        <w:rPr>
          <w:szCs w:val="21"/>
        </w:rPr>
      </w:pPr>
      <w:r w:rsidRPr="00D94591">
        <w:rPr>
          <w:szCs w:val="21"/>
        </w:rPr>
        <w:t>Accession Number: WOS:000432011700012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[Feng, Qinrong; Wang, Fenfen] Shanxi Normal Univ, Sch Math &amp; Comp Sci, Linfen 041004, Shanxi, Peoples R China.</w:t>
      </w:r>
    </w:p>
    <w:p w:rsidR="001B6390" w:rsidRPr="00D94591" w:rsidRDefault="001B6390" w:rsidP="001B6390">
      <w:pPr>
        <w:rPr>
          <w:szCs w:val="21"/>
        </w:rPr>
      </w:pPr>
      <w:r w:rsidRPr="00D94591">
        <w:rPr>
          <w:szCs w:val="21"/>
        </w:rPr>
        <w:t>Reprint Address: Feng, QR (reprint author), Shanxi Normal Univ, Sch Math &amp; Comp Sci, Linfen 041004, Shanxi, Peoples R China.</w:t>
      </w:r>
    </w:p>
    <w:p w:rsidR="001B6390" w:rsidRPr="00D94591" w:rsidRDefault="001B6390" w:rsidP="001B6390">
      <w:pPr>
        <w:rPr>
          <w:szCs w:val="21"/>
        </w:rPr>
      </w:pPr>
      <w:r w:rsidRPr="00D94591">
        <w:rPr>
          <w:szCs w:val="21"/>
        </w:rPr>
        <w:t>E-mail Addresses: fengqr72@163.com</w:t>
      </w:r>
    </w:p>
    <w:p w:rsidR="001B6390" w:rsidRPr="00D94591" w:rsidRDefault="001B6390" w:rsidP="001B6390">
      <w:pPr>
        <w:rPr>
          <w:szCs w:val="21"/>
        </w:rPr>
      </w:pPr>
      <w:r w:rsidRPr="00D94591">
        <w:rPr>
          <w:szCs w:val="21"/>
        </w:rPr>
        <w:t>IDS Number: GF5MN</w:t>
      </w:r>
    </w:p>
    <w:p w:rsidR="001B6390" w:rsidRPr="00D94591" w:rsidRDefault="001B6390" w:rsidP="001B6390">
      <w:pPr>
        <w:rPr>
          <w:szCs w:val="21"/>
        </w:rPr>
      </w:pPr>
      <w:r w:rsidRPr="00D94591">
        <w:rPr>
          <w:szCs w:val="21"/>
        </w:rPr>
        <w:t>ISSN: 1088-467X</w:t>
      </w:r>
    </w:p>
    <w:p w:rsidR="001B6390" w:rsidRDefault="001B6390" w:rsidP="001B6390">
      <w:pPr>
        <w:rPr>
          <w:szCs w:val="21"/>
        </w:rPr>
      </w:pPr>
      <w:r w:rsidRPr="00D94591">
        <w:rPr>
          <w:szCs w:val="21"/>
        </w:rPr>
        <w:t>eISSN: 1571-4128</w:t>
      </w:r>
    </w:p>
    <w:p w:rsidR="001B6390" w:rsidRPr="00D94591" w:rsidRDefault="001B6390" w:rsidP="001B6390">
      <w:pPr>
        <w:rPr>
          <w:szCs w:val="21"/>
        </w:rPr>
      </w:pPr>
    </w:p>
    <w:p w:rsidR="001B6390" w:rsidRPr="00D94591" w:rsidRDefault="001B6390" w:rsidP="001B6390">
      <w:pPr>
        <w:rPr>
          <w:szCs w:val="21"/>
        </w:rPr>
      </w:pPr>
      <w:r w:rsidRPr="00D94591">
        <w:rPr>
          <w:szCs w:val="21"/>
        </w:rPr>
        <w:t>Record 253 of 273</w:t>
      </w:r>
    </w:p>
    <w:p w:rsidR="001B6390" w:rsidRPr="00D94591" w:rsidRDefault="001B6390" w:rsidP="001B6390">
      <w:pPr>
        <w:rPr>
          <w:szCs w:val="21"/>
        </w:rPr>
      </w:pPr>
      <w:r w:rsidRPr="00D94591">
        <w:rPr>
          <w:szCs w:val="21"/>
        </w:rPr>
        <w:t>Title: Temperature-tuned ferromagnetism in hydrogenated multilayer graphene</w:t>
      </w:r>
    </w:p>
    <w:p w:rsidR="001B6390" w:rsidRPr="00D94591" w:rsidRDefault="001B6390" w:rsidP="001B6390">
      <w:pPr>
        <w:rPr>
          <w:szCs w:val="21"/>
        </w:rPr>
      </w:pPr>
      <w:r w:rsidRPr="00D94591">
        <w:rPr>
          <w:szCs w:val="21"/>
        </w:rPr>
        <w:t>Author(s): Zhao, M (Zhao, Man); Xiao, H (Xiao, He); Chen, S (Chen, Shuai); Hu, TJ (Hu, Tianjun); Jia, JF (Jia, Jianfeng); Wu, HS (Wu, Haishun)</w:t>
      </w:r>
    </w:p>
    <w:p w:rsidR="001B6390" w:rsidRPr="00D94591" w:rsidRDefault="001B6390" w:rsidP="001B6390">
      <w:pPr>
        <w:rPr>
          <w:szCs w:val="21"/>
        </w:rPr>
      </w:pPr>
      <w:r w:rsidRPr="00D94591">
        <w:rPr>
          <w:szCs w:val="21"/>
        </w:rPr>
        <w:t xml:space="preserve">Source: RSC ADVANCES  Volume: 8  Issue: 24  Pages: 13148-13153  DOI: 10.1039/c8ra02648c  Published: 2018  </w:t>
      </w:r>
    </w:p>
    <w:p w:rsidR="001B6390" w:rsidRPr="00D94591" w:rsidRDefault="001B6390" w:rsidP="001B6390">
      <w:pPr>
        <w:rPr>
          <w:szCs w:val="21"/>
        </w:rPr>
      </w:pPr>
      <w:r w:rsidRPr="00D94591">
        <w:rPr>
          <w:szCs w:val="21"/>
        </w:rPr>
        <w:t>Accession Number: WOS:000430018700013</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[Zhao, Man; Xiao, He; Hu, Tianjun; Jia, Jianfeng; Wu, Haishun] Shanxi Normal Univ, Minist Educ, Key Lab Magnet Mol &amp; Magnet Informat Mat, Linfen 041004, Peoples R China. </w:t>
      </w:r>
    </w:p>
    <w:p w:rsidR="001B6390" w:rsidRPr="00D94591" w:rsidRDefault="001B6390" w:rsidP="001B6390">
      <w:pPr>
        <w:rPr>
          <w:szCs w:val="21"/>
        </w:rPr>
      </w:pPr>
      <w:r w:rsidRPr="00D94591">
        <w:rPr>
          <w:szCs w:val="21"/>
        </w:rPr>
        <w:t xml:space="preserve">[Zhao, Man; Xiao, He; Hu, Tianjun; Jia, Jianfeng; Wu, Haishun] Shanxi Normal Univ, Sch Chem &amp; Mat Sci, 1 Gongyuan St, Linfen 041004, Peoples R China. </w:t>
      </w:r>
    </w:p>
    <w:p w:rsidR="001B6390" w:rsidRPr="00D94591" w:rsidRDefault="001B6390" w:rsidP="001B6390">
      <w:pPr>
        <w:rPr>
          <w:szCs w:val="21"/>
        </w:rPr>
      </w:pPr>
      <w:r w:rsidRPr="00D94591">
        <w:rPr>
          <w:szCs w:val="21"/>
        </w:rPr>
        <w:t>[Chen, Shuai] Chinese Acad Sci, Inst Coal Chem, State Key Lab Coal Convers, Taiyuan 030001, Peoples R China.</w:t>
      </w:r>
    </w:p>
    <w:p w:rsidR="001B6390" w:rsidRPr="00D94591" w:rsidRDefault="001B6390" w:rsidP="001B6390">
      <w:pPr>
        <w:rPr>
          <w:szCs w:val="21"/>
        </w:rPr>
      </w:pPr>
      <w:r w:rsidRPr="00D94591">
        <w:rPr>
          <w:szCs w:val="21"/>
        </w:rPr>
        <w:t>Reprint Address: Xiao, H; Jia, JF (reprint author), Shanxi Normal Univ, Minist Educ, Key Lab Magnet Mol &amp; Magnet Informat Mat, Linfen 041004, Peoples R China.</w:t>
      </w:r>
    </w:p>
    <w:p w:rsidR="001B6390" w:rsidRPr="00D94591" w:rsidRDefault="001B6390" w:rsidP="001B6390">
      <w:pPr>
        <w:rPr>
          <w:szCs w:val="21"/>
        </w:rPr>
      </w:pPr>
      <w:r w:rsidRPr="00D94591">
        <w:rPr>
          <w:szCs w:val="21"/>
        </w:rPr>
        <w:t xml:space="preserve">Xiao, H; Jia, JF (reprint author), Shanxi Normal Univ, Sch Chem &amp; Mat Sci, 1 Gongyuan St, Linfen </w:t>
      </w:r>
      <w:r w:rsidRPr="00D94591">
        <w:rPr>
          <w:szCs w:val="21"/>
        </w:rPr>
        <w:lastRenderedPageBreak/>
        <w:t>041004, Peoples R China.</w:t>
      </w:r>
    </w:p>
    <w:p w:rsidR="001B6390" w:rsidRPr="00D94591" w:rsidRDefault="001B6390" w:rsidP="001B6390">
      <w:pPr>
        <w:rPr>
          <w:szCs w:val="21"/>
        </w:rPr>
      </w:pPr>
      <w:r w:rsidRPr="00D94591">
        <w:rPr>
          <w:szCs w:val="21"/>
        </w:rPr>
        <w:t>E-mail Addresses: xiaohe200808@sxnu.edu.cn; jiajf@dns.sxnu.edu.cn</w:t>
      </w:r>
    </w:p>
    <w:p w:rsidR="001B6390" w:rsidRPr="00D94591" w:rsidRDefault="001B6390" w:rsidP="001B6390">
      <w:pPr>
        <w:rPr>
          <w:szCs w:val="21"/>
        </w:rPr>
      </w:pPr>
      <w:r w:rsidRPr="00D94591">
        <w:rPr>
          <w:szCs w:val="21"/>
        </w:rPr>
        <w:t>IDS Number: GC8BU</w:t>
      </w:r>
    </w:p>
    <w:p w:rsidR="001B6390" w:rsidRDefault="001B6390" w:rsidP="001B6390">
      <w:pPr>
        <w:rPr>
          <w:szCs w:val="21"/>
        </w:rPr>
      </w:pPr>
      <w:r w:rsidRPr="00D94591">
        <w:rPr>
          <w:szCs w:val="21"/>
        </w:rPr>
        <w:t>ISSN: 2046-2069</w:t>
      </w:r>
    </w:p>
    <w:p w:rsidR="001B6390" w:rsidRPr="00D94591" w:rsidRDefault="001B6390" w:rsidP="001B6390">
      <w:pPr>
        <w:rPr>
          <w:szCs w:val="21"/>
        </w:rPr>
      </w:pPr>
    </w:p>
    <w:p w:rsidR="001B6390" w:rsidRPr="00D94591" w:rsidRDefault="001B6390" w:rsidP="001B6390">
      <w:pPr>
        <w:rPr>
          <w:szCs w:val="21"/>
        </w:rPr>
      </w:pPr>
      <w:r w:rsidRPr="00D94591">
        <w:rPr>
          <w:szCs w:val="21"/>
        </w:rPr>
        <w:t>Record 254 of 273</w:t>
      </w:r>
    </w:p>
    <w:p w:rsidR="001B6390" w:rsidRPr="00D94591" w:rsidRDefault="001B6390" w:rsidP="001B6390">
      <w:pPr>
        <w:rPr>
          <w:szCs w:val="21"/>
        </w:rPr>
      </w:pPr>
      <w:r w:rsidRPr="00D94591">
        <w:rPr>
          <w:szCs w:val="21"/>
        </w:rPr>
        <w:t>Title: Influence of drying methods on chemical compositions, antioxidant and antibacterial activity of essential oil from lemon peel</w:t>
      </w:r>
    </w:p>
    <w:p w:rsidR="001B6390" w:rsidRPr="00D94591" w:rsidRDefault="001B6390" w:rsidP="001B6390">
      <w:pPr>
        <w:rPr>
          <w:szCs w:val="21"/>
        </w:rPr>
      </w:pPr>
      <w:r w:rsidRPr="00D94591">
        <w:rPr>
          <w:szCs w:val="21"/>
        </w:rPr>
        <w:t>Author(s): Zhang, LL (Zhang, Liang-Liang); Lv, S (Lv, Shuang); Xu, JG (Xu, Jian-Guo); Zhang, LF (Zhang, Li-Fang)</w:t>
      </w:r>
    </w:p>
    <w:p w:rsidR="001B6390" w:rsidRPr="00D94591" w:rsidRDefault="001B6390" w:rsidP="001B6390">
      <w:pPr>
        <w:rPr>
          <w:szCs w:val="21"/>
        </w:rPr>
      </w:pPr>
      <w:r w:rsidRPr="00D94591">
        <w:rPr>
          <w:szCs w:val="21"/>
        </w:rPr>
        <w:t xml:space="preserve">Source: NATURAL PRODUCT RESEARCH  Volume: 32  Issue: 10  Pages: 1184-1188  DOI: 10.1080/14786419.2017.1320791  Published: 2018  </w:t>
      </w:r>
    </w:p>
    <w:p w:rsidR="001B6390" w:rsidRPr="00D94591" w:rsidRDefault="001B6390" w:rsidP="001B6390">
      <w:pPr>
        <w:rPr>
          <w:szCs w:val="21"/>
        </w:rPr>
      </w:pPr>
      <w:r w:rsidRPr="00D94591">
        <w:rPr>
          <w:szCs w:val="21"/>
        </w:rPr>
        <w:t>Accession Number: WOS:000428274400010</w:t>
      </w:r>
    </w:p>
    <w:p w:rsidR="001B6390" w:rsidRPr="00D94591" w:rsidRDefault="001B6390" w:rsidP="001B6390">
      <w:pPr>
        <w:rPr>
          <w:szCs w:val="21"/>
        </w:rPr>
      </w:pPr>
      <w:r w:rsidRPr="00D94591">
        <w:rPr>
          <w:szCs w:val="21"/>
        </w:rPr>
        <w:t>PubMed ID: 28438032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[Zhang, Liang-Liang; Lv, Shuang; Zhang, Li-Fang] Shanxi Normal Univ, Sch Chem &amp; Mat Sci, Linfen, Peoples R China. </w:t>
      </w:r>
    </w:p>
    <w:p w:rsidR="001B6390" w:rsidRPr="00D94591" w:rsidRDefault="001B6390" w:rsidP="001B6390">
      <w:pPr>
        <w:rPr>
          <w:szCs w:val="21"/>
        </w:rPr>
      </w:pPr>
      <w:r w:rsidRPr="00D94591">
        <w:rPr>
          <w:szCs w:val="21"/>
        </w:rPr>
        <w:t xml:space="preserve">[Lv, Shuang] Xian Agr Technol Extens Ctr, Xian, Shaanxi, Peoples R China. </w:t>
      </w:r>
    </w:p>
    <w:p w:rsidR="001B6390" w:rsidRPr="00D94591" w:rsidRDefault="001B6390" w:rsidP="001B6390">
      <w:pPr>
        <w:rPr>
          <w:szCs w:val="21"/>
        </w:rPr>
      </w:pPr>
      <w:r w:rsidRPr="00D94591">
        <w:rPr>
          <w:szCs w:val="21"/>
        </w:rPr>
        <w:t>[Xu, Jian-Guo] Shanxi Normal Univ, Sch Food Sci, Linfen, Peoples R China.</w:t>
      </w:r>
    </w:p>
    <w:p w:rsidR="001B6390" w:rsidRPr="00D94591" w:rsidRDefault="001B6390" w:rsidP="001B6390">
      <w:pPr>
        <w:rPr>
          <w:szCs w:val="21"/>
        </w:rPr>
      </w:pPr>
      <w:r w:rsidRPr="00D94591">
        <w:rPr>
          <w:szCs w:val="21"/>
        </w:rPr>
        <w:t>Reprint Address: Xu, JG (reprint author), Shanxi Normal Univ, Sch Food Sci, Linfen, Peoples R China.</w:t>
      </w:r>
    </w:p>
    <w:p w:rsidR="001B6390" w:rsidRPr="00D94591" w:rsidRDefault="001B6390" w:rsidP="001B6390">
      <w:pPr>
        <w:rPr>
          <w:szCs w:val="21"/>
        </w:rPr>
      </w:pPr>
      <w:r w:rsidRPr="00D94591">
        <w:rPr>
          <w:szCs w:val="21"/>
        </w:rPr>
        <w:t>E-mail Addresses: xjg71@163.com</w:t>
      </w:r>
    </w:p>
    <w:p w:rsidR="001B6390" w:rsidRPr="00D94591" w:rsidRDefault="001B6390" w:rsidP="001B6390">
      <w:pPr>
        <w:rPr>
          <w:szCs w:val="21"/>
        </w:rPr>
      </w:pPr>
      <w:r w:rsidRPr="00D94591">
        <w:rPr>
          <w:szCs w:val="21"/>
        </w:rPr>
        <w:t>IDS Number: GA4BK</w:t>
      </w:r>
    </w:p>
    <w:p w:rsidR="001B6390" w:rsidRPr="00D94591" w:rsidRDefault="001B6390" w:rsidP="001B6390">
      <w:pPr>
        <w:rPr>
          <w:szCs w:val="21"/>
        </w:rPr>
      </w:pPr>
      <w:r w:rsidRPr="00D94591">
        <w:rPr>
          <w:szCs w:val="21"/>
        </w:rPr>
        <w:t>ISSN: 1478-6419</w:t>
      </w:r>
    </w:p>
    <w:p w:rsidR="001B6390" w:rsidRDefault="001B6390" w:rsidP="001B6390">
      <w:pPr>
        <w:rPr>
          <w:szCs w:val="21"/>
        </w:rPr>
      </w:pPr>
      <w:r w:rsidRPr="00D94591">
        <w:rPr>
          <w:szCs w:val="21"/>
        </w:rPr>
        <w:t>eISSN: 1478-6427</w:t>
      </w:r>
    </w:p>
    <w:p w:rsidR="001B6390" w:rsidRPr="00D94591" w:rsidRDefault="001B6390" w:rsidP="001B6390">
      <w:pPr>
        <w:rPr>
          <w:szCs w:val="21"/>
        </w:rPr>
      </w:pPr>
    </w:p>
    <w:p w:rsidR="001B6390" w:rsidRPr="00D94591" w:rsidRDefault="001B6390" w:rsidP="001B6390">
      <w:pPr>
        <w:rPr>
          <w:szCs w:val="21"/>
        </w:rPr>
      </w:pPr>
      <w:r w:rsidRPr="00D94591">
        <w:rPr>
          <w:szCs w:val="21"/>
        </w:rPr>
        <w:t>Record 255 of 273</w:t>
      </w:r>
    </w:p>
    <w:p w:rsidR="001B6390" w:rsidRPr="00D94591" w:rsidRDefault="001B6390" w:rsidP="001B6390">
      <w:pPr>
        <w:rPr>
          <w:szCs w:val="21"/>
        </w:rPr>
      </w:pPr>
      <w:r w:rsidRPr="00D94591">
        <w:rPr>
          <w:szCs w:val="21"/>
        </w:rPr>
        <w:t>Title: Finite p-Groups with Few Non-major k-Maximal Subgroups</w:t>
      </w:r>
    </w:p>
    <w:p w:rsidR="001B6390" w:rsidRPr="00D94591" w:rsidRDefault="001B6390" w:rsidP="001B6390">
      <w:pPr>
        <w:rPr>
          <w:szCs w:val="21"/>
        </w:rPr>
      </w:pPr>
      <w:r w:rsidRPr="00D94591">
        <w:rPr>
          <w:szCs w:val="21"/>
        </w:rPr>
        <w:t>Author(s): Wei, BY (Wei, Boyan); Qu, HP (Qu, Haipeng); Luo, YF (Luo, Yanfeng)</w:t>
      </w:r>
    </w:p>
    <w:p w:rsidR="001B6390" w:rsidRPr="00D94591" w:rsidRDefault="001B6390" w:rsidP="001B6390">
      <w:pPr>
        <w:rPr>
          <w:szCs w:val="21"/>
        </w:rPr>
      </w:pPr>
      <w:r w:rsidRPr="00D94591">
        <w:rPr>
          <w:szCs w:val="21"/>
        </w:rPr>
        <w:t xml:space="preserve">Source: CHINESE ANNALS OF MATHEMATICS SERIES B  Volume: 39  Issue: 1  Pages: 59-68  DOI: 10.1017/s11401-018-1051-y  Published: JAN 2018  </w:t>
      </w:r>
    </w:p>
    <w:p w:rsidR="001B6390" w:rsidRPr="00D94591" w:rsidRDefault="001B6390" w:rsidP="001B6390">
      <w:pPr>
        <w:rPr>
          <w:szCs w:val="21"/>
        </w:rPr>
      </w:pPr>
      <w:r w:rsidRPr="00D94591">
        <w:rPr>
          <w:szCs w:val="21"/>
        </w:rPr>
        <w:t>Accession Number: WOS:000429356100006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[Wei, Boyan; Luo, Yanfeng] Lanzhou Univ, Sch Math &amp; Stat, Lanzhou 730000, Gansu, Peoples R China. </w:t>
      </w:r>
    </w:p>
    <w:p w:rsidR="001B6390" w:rsidRPr="00D94591" w:rsidRDefault="001B6390" w:rsidP="001B6390">
      <w:pPr>
        <w:rPr>
          <w:szCs w:val="21"/>
        </w:rPr>
      </w:pPr>
      <w:r w:rsidRPr="00D94591">
        <w:rPr>
          <w:szCs w:val="21"/>
        </w:rPr>
        <w:t>[Qu, Haipeng] Shanxi Normal Univ, Sch Math &amp; Comp Sci, Linfen 041001, Shanxi, Peoples R China.</w:t>
      </w:r>
    </w:p>
    <w:p w:rsidR="001B6390" w:rsidRPr="00D94591" w:rsidRDefault="001B6390" w:rsidP="001B6390">
      <w:pPr>
        <w:rPr>
          <w:szCs w:val="21"/>
        </w:rPr>
      </w:pPr>
      <w:r w:rsidRPr="00D94591">
        <w:rPr>
          <w:szCs w:val="21"/>
        </w:rPr>
        <w:t>Reprint Address: Wei, BY (reprint author), Lanzhou Univ, Sch Math &amp; Stat, Lanzhou 730000, Gansu, Peoples R China.</w:t>
      </w:r>
    </w:p>
    <w:p w:rsidR="001B6390" w:rsidRPr="00D94591" w:rsidRDefault="001B6390" w:rsidP="001B6390">
      <w:pPr>
        <w:rPr>
          <w:szCs w:val="21"/>
        </w:rPr>
      </w:pPr>
      <w:r w:rsidRPr="00D94591">
        <w:rPr>
          <w:szCs w:val="21"/>
        </w:rPr>
        <w:t>E-mail Addresses: weiboyan15@163.com; orcawhale@163.com; luoyf@lzu.edu.cn</w:t>
      </w:r>
    </w:p>
    <w:p w:rsidR="001B6390" w:rsidRPr="00D94591" w:rsidRDefault="001B6390" w:rsidP="001B6390">
      <w:pPr>
        <w:rPr>
          <w:szCs w:val="21"/>
        </w:rPr>
      </w:pPr>
      <w:r w:rsidRPr="00D94591">
        <w:rPr>
          <w:szCs w:val="21"/>
        </w:rPr>
        <w:t>IDS Number: GB8WN</w:t>
      </w:r>
    </w:p>
    <w:p w:rsidR="001B6390" w:rsidRPr="00D94591" w:rsidRDefault="001B6390" w:rsidP="001B6390">
      <w:pPr>
        <w:rPr>
          <w:szCs w:val="21"/>
        </w:rPr>
      </w:pPr>
      <w:r w:rsidRPr="00D94591">
        <w:rPr>
          <w:szCs w:val="21"/>
        </w:rPr>
        <w:t>ISSN: 0252-9599</w:t>
      </w:r>
    </w:p>
    <w:p w:rsidR="001B6390" w:rsidRDefault="001B6390" w:rsidP="001B6390">
      <w:pPr>
        <w:rPr>
          <w:szCs w:val="21"/>
        </w:rPr>
      </w:pPr>
      <w:r w:rsidRPr="00D94591">
        <w:rPr>
          <w:szCs w:val="21"/>
        </w:rPr>
        <w:t>eISSN: 1860-6261</w:t>
      </w:r>
    </w:p>
    <w:p w:rsidR="001B6390" w:rsidRPr="00D94591" w:rsidRDefault="001B6390" w:rsidP="001B6390">
      <w:pPr>
        <w:rPr>
          <w:szCs w:val="21"/>
        </w:rPr>
      </w:pPr>
    </w:p>
    <w:p w:rsidR="001B6390" w:rsidRPr="00D94591" w:rsidRDefault="001B6390" w:rsidP="001B6390">
      <w:pPr>
        <w:rPr>
          <w:szCs w:val="21"/>
        </w:rPr>
      </w:pPr>
      <w:r w:rsidRPr="00D94591">
        <w:rPr>
          <w:szCs w:val="21"/>
        </w:rPr>
        <w:lastRenderedPageBreak/>
        <w:t>Record 256 of 273</w:t>
      </w:r>
    </w:p>
    <w:p w:rsidR="001B6390" w:rsidRPr="00D94591" w:rsidRDefault="001B6390" w:rsidP="001B6390">
      <w:pPr>
        <w:rPr>
          <w:szCs w:val="21"/>
        </w:rPr>
      </w:pPr>
      <w:r w:rsidRPr="00D94591">
        <w:rPr>
          <w:szCs w:val="21"/>
        </w:rPr>
        <w:t>Title: Hydrogen sulfide may function downstream of hydrogen peroxide in mediating darkness-induced stomatal closure in Vicia faba</w:t>
      </w:r>
    </w:p>
    <w:p w:rsidR="001B6390" w:rsidRPr="00D94591" w:rsidRDefault="001B6390" w:rsidP="001B6390">
      <w:pPr>
        <w:rPr>
          <w:szCs w:val="21"/>
        </w:rPr>
      </w:pPr>
      <w:r w:rsidRPr="00D94591">
        <w:rPr>
          <w:szCs w:val="21"/>
        </w:rPr>
        <w:t>Author(s): Ma, YL (Ma, Yinli); Niu, J (Niu, Jiao); Zhang, W (Zhang, Wei); Wu, X (Wu, Xiang)</w:t>
      </w:r>
    </w:p>
    <w:p w:rsidR="001B6390" w:rsidRPr="00D94591" w:rsidRDefault="001B6390" w:rsidP="001B6390">
      <w:pPr>
        <w:rPr>
          <w:szCs w:val="21"/>
        </w:rPr>
      </w:pPr>
      <w:r w:rsidRPr="00D94591">
        <w:rPr>
          <w:szCs w:val="21"/>
        </w:rPr>
        <w:t xml:space="preserve">Source: FUNCTIONAL PLANT BIOLOGY  Volume: 45  Issue: 5  Pages: 553-560  DOI: 10.1071/FP17274  Published: 2018  </w:t>
      </w:r>
    </w:p>
    <w:p w:rsidR="001B6390" w:rsidRPr="00D94591" w:rsidRDefault="001B6390" w:rsidP="001B6390">
      <w:pPr>
        <w:rPr>
          <w:szCs w:val="21"/>
        </w:rPr>
      </w:pPr>
      <w:r w:rsidRPr="00D94591">
        <w:rPr>
          <w:szCs w:val="21"/>
        </w:rPr>
        <w:t>Accession Number: WOS:000429366400007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[Ma, Yinli; Niu, Jiao; Zhang, Wei] Shanxi Normal Univ, Sch Life Sci, Gongyuan St 1, Linfen 041004, Peoples R China. </w:t>
      </w:r>
    </w:p>
    <w:p w:rsidR="001B6390" w:rsidRPr="00D94591" w:rsidRDefault="001B6390" w:rsidP="001B6390">
      <w:pPr>
        <w:rPr>
          <w:szCs w:val="21"/>
        </w:rPr>
      </w:pPr>
      <w:r w:rsidRPr="00D94591">
        <w:rPr>
          <w:szCs w:val="21"/>
        </w:rPr>
        <w:t>[Wu, Xiang] Hanzhong Forestry Sci Res Inst, Zhengjiaba 723000, Hanzhong, Peoples R China.</w:t>
      </w:r>
    </w:p>
    <w:p w:rsidR="001B6390" w:rsidRPr="00D94591" w:rsidRDefault="001B6390" w:rsidP="001B6390">
      <w:pPr>
        <w:rPr>
          <w:szCs w:val="21"/>
        </w:rPr>
      </w:pPr>
      <w:r w:rsidRPr="00D94591">
        <w:rPr>
          <w:szCs w:val="21"/>
        </w:rPr>
        <w:t>Reprint Address: Ma, YL (reprint author), Shanxi Normal Univ, Sch Life Sci, Gongyuan St 1, Linfen 041004, Peoples R China.</w:t>
      </w:r>
    </w:p>
    <w:p w:rsidR="001B6390" w:rsidRPr="00D94591" w:rsidRDefault="001B6390" w:rsidP="001B6390">
      <w:pPr>
        <w:rPr>
          <w:szCs w:val="21"/>
        </w:rPr>
      </w:pPr>
      <w:r w:rsidRPr="00D94591">
        <w:rPr>
          <w:szCs w:val="21"/>
        </w:rPr>
        <w:t>E-mail Addresses: mayinli1978@163.com</w:t>
      </w:r>
    </w:p>
    <w:p w:rsidR="001B6390" w:rsidRPr="00D94591" w:rsidRDefault="001B6390" w:rsidP="001B6390">
      <w:pPr>
        <w:rPr>
          <w:szCs w:val="21"/>
        </w:rPr>
      </w:pPr>
      <w:r w:rsidRPr="00D94591">
        <w:rPr>
          <w:szCs w:val="21"/>
        </w:rPr>
        <w:t>IDS Number: GB9AM</w:t>
      </w:r>
    </w:p>
    <w:p w:rsidR="001B6390" w:rsidRPr="00D94591" w:rsidRDefault="001B6390" w:rsidP="001B6390">
      <w:pPr>
        <w:rPr>
          <w:szCs w:val="21"/>
        </w:rPr>
      </w:pPr>
      <w:r w:rsidRPr="00D94591">
        <w:rPr>
          <w:szCs w:val="21"/>
        </w:rPr>
        <w:t>ISSN: 1445-4408</w:t>
      </w:r>
    </w:p>
    <w:p w:rsidR="001B6390" w:rsidRDefault="001B6390" w:rsidP="001B6390">
      <w:pPr>
        <w:rPr>
          <w:szCs w:val="21"/>
        </w:rPr>
      </w:pPr>
      <w:r w:rsidRPr="00D94591">
        <w:rPr>
          <w:szCs w:val="21"/>
        </w:rPr>
        <w:t>eISSN: 1445-4416</w:t>
      </w:r>
    </w:p>
    <w:p w:rsidR="001B6390" w:rsidRPr="00D94591" w:rsidRDefault="001B6390" w:rsidP="001B6390">
      <w:pPr>
        <w:rPr>
          <w:szCs w:val="21"/>
        </w:rPr>
      </w:pPr>
    </w:p>
    <w:p w:rsidR="001B6390" w:rsidRPr="00D94591" w:rsidRDefault="001B6390" w:rsidP="001B6390">
      <w:pPr>
        <w:rPr>
          <w:szCs w:val="21"/>
        </w:rPr>
      </w:pPr>
      <w:r w:rsidRPr="00D94591">
        <w:rPr>
          <w:szCs w:val="21"/>
        </w:rPr>
        <w:t>Record 257 of 273</w:t>
      </w:r>
    </w:p>
    <w:p w:rsidR="001B6390" w:rsidRPr="00D94591" w:rsidRDefault="001B6390" w:rsidP="001B6390">
      <w:pPr>
        <w:rPr>
          <w:szCs w:val="21"/>
        </w:rPr>
      </w:pPr>
      <w:r w:rsidRPr="00D94591">
        <w:rPr>
          <w:szCs w:val="21"/>
        </w:rPr>
        <w:t>Title: Comparing Standard Distribution and Its Tsallis Form of Transverse Momenta in High Energy Collisions</w:t>
      </w:r>
    </w:p>
    <w:p w:rsidR="001B6390" w:rsidRPr="00D94591" w:rsidRDefault="001B6390" w:rsidP="001B6390">
      <w:pPr>
        <w:rPr>
          <w:szCs w:val="21"/>
        </w:rPr>
      </w:pPr>
      <w:r w:rsidRPr="00D94591">
        <w:rPr>
          <w:szCs w:val="21"/>
        </w:rPr>
        <w:t>Author(s): Si, RF (Si, Rui-Fang); Li, HL (Li, Hui-Ling); Liu, FH (Liu, Fu-Hu)</w:t>
      </w:r>
    </w:p>
    <w:p w:rsidR="001B6390" w:rsidRPr="00D94591" w:rsidRDefault="001B6390" w:rsidP="001B6390">
      <w:pPr>
        <w:rPr>
          <w:szCs w:val="21"/>
        </w:rPr>
      </w:pPr>
      <w:r w:rsidRPr="00D94591">
        <w:rPr>
          <w:szCs w:val="21"/>
        </w:rPr>
        <w:t xml:space="preserve">Source: ADVANCES IN HIGH ENERGY PHYSICS  Article Number: 7895967  DOI: 10.1155/2018/7895967  Published: 2018  </w:t>
      </w:r>
    </w:p>
    <w:p w:rsidR="001B6390" w:rsidRPr="00D94591" w:rsidRDefault="001B6390" w:rsidP="001B6390">
      <w:pPr>
        <w:rPr>
          <w:szCs w:val="21"/>
        </w:rPr>
      </w:pPr>
      <w:r w:rsidRPr="00D94591">
        <w:rPr>
          <w:szCs w:val="21"/>
        </w:rPr>
        <w:t>Accession Number: WOS:000428865800001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[Si, Rui-Fang; Liu, Fu-Hu] Shanxi Univ, Inst Theoret Phys, Taiyuan 030006, Shanxi, Peoples R China. </w:t>
      </w:r>
    </w:p>
    <w:p w:rsidR="001B6390" w:rsidRPr="00D94591" w:rsidRDefault="001B6390" w:rsidP="001B6390">
      <w:pPr>
        <w:rPr>
          <w:szCs w:val="21"/>
        </w:rPr>
      </w:pPr>
      <w:r w:rsidRPr="00D94591">
        <w:rPr>
          <w:szCs w:val="21"/>
        </w:rPr>
        <w:t xml:space="preserve">[Si, Rui-Fang; Liu, Fu-Hu] Shanxi Univ, State Key Lab Quantum Opt &amp; Quantum Opt Devices, Taiyuan 030006, Shanxi, Peoples R China. </w:t>
      </w:r>
    </w:p>
    <w:p w:rsidR="001B6390" w:rsidRPr="00D94591" w:rsidRDefault="001B6390" w:rsidP="001B6390">
      <w:pPr>
        <w:rPr>
          <w:szCs w:val="21"/>
        </w:rPr>
      </w:pPr>
      <w:r w:rsidRPr="00D94591">
        <w:rPr>
          <w:szCs w:val="21"/>
        </w:rPr>
        <w:t xml:space="preserve">[Si, Rui-Fang] Lvliang Coll, Dept Math &amp; Sci, Fenyang Normal Campus, Fenyang 032300, Shanxi, Peoples R China. </w:t>
      </w:r>
    </w:p>
    <w:p w:rsidR="001B6390" w:rsidRPr="00D94591" w:rsidRDefault="001B6390" w:rsidP="001B6390">
      <w:pPr>
        <w:rPr>
          <w:szCs w:val="21"/>
        </w:rPr>
      </w:pPr>
      <w:r w:rsidRPr="00D94591">
        <w:rPr>
          <w:szCs w:val="21"/>
        </w:rPr>
        <w:t>[Li, Hui-Ling] Shanxi Normal Univ, Inst Modern Phys, Linfen 041004, Shanxi, Peoples R China.</w:t>
      </w:r>
    </w:p>
    <w:p w:rsidR="001B6390" w:rsidRPr="00D94591" w:rsidRDefault="001B6390" w:rsidP="001B6390">
      <w:pPr>
        <w:rPr>
          <w:szCs w:val="21"/>
        </w:rPr>
      </w:pPr>
      <w:r w:rsidRPr="00D94591">
        <w:rPr>
          <w:szCs w:val="21"/>
        </w:rPr>
        <w:t>Reprint Address: Liu, FH (reprint author), Shanxi Univ, Inst Theoret Phys, Taiyuan 030006, Shanxi, Peoples R China.</w:t>
      </w:r>
    </w:p>
    <w:p w:rsidR="001B6390" w:rsidRPr="00D94591" w:rsidRDefault="001B6390" w:rsidP="001B6390">
      <w:pPr>
        <w:rPr>
          <w:szCs w:val="21"/>
        </w:rPr>
      </w:pPr>
      <w:r w:rsidRPr="00D94591">
        <w:rPr>
          <w:szCs w:val="21"/>
        </w:rPr>
        <w:t>Liu, FH (reprint author), Shanxi Univ, State Key Lab Quantum Opt &amp; Quantum Opt Devices, Taiyuan 030006, Shanxi, Peoples R China.</w:t>
      </w:r>
    </w:p>
    <w:p w:rsidR="001B6390" w:rsidRPr="00D94591" w:rsidRDefault="001B6390" w:rsidP="001B6390">
      <w:pPr>
        <w:rPr>
          <w:szCs w:val="21"/>
        </w:rPr>
      </w:pPr>
      <w:r w:rsidRPr="00D94591">
        <w:rPr>
          <w:szCs w:val="21"/>
        </w:rPr>
        <w:t>Li, HL (reprint author), Shanxi Normal Univ, Inst Modern Phys, Linfen 041004, Shanxi, Peoples R China.</w:t>
      </w:r>
    </w:p>
    <w:p w:rsidR="001B6390" w:rsidRPr="00D94591" w:rsidRDefault="001B6390" w:rsidP="001B6390">
      <w:pPr>
        <w:rPr>
          <w:szCs w:val="21"/>
        </w:rPr>
      </w:pPr>
      <w:r w:rsidRPr="00D94591">
        <w:rPr>
          <w:szCs w:val="21"/>
        </w:rPr>
        <w:t>E-mail Addresses: lihuilingxyx@sina.com; fuhuliu@163.com</w:t>
      </w:r>
    </w:p>
    <w:p w:rsidR="001B6390" w:rsidRPr="00D94591" w:rsidRDefault="001B6390" w:rsidP="001B6390">
      <w:pPr>
        <w:rPr>
          <w:szCs w:val="21"/>
        </w:rPr>
      </w:pPr>
      <w:r w:rsidRPr="00D94591">
        <w:rPr>
          <w:szCs w:val="21"/>
        </w:rPr>
        <w:t>IDS Number: GB2FC</w:t>
      </w:r>
    </w:p>
    <w:p w:rsidR="001B6390" w:rsidRPr="00D94591" w:rsidRDefault="001B6390" w:rsidP="001B6390">
      <w:pPr>
        <w:rPr>
          <w:szCs w:val="21"/>
        </w:rPr>
      </w:pPr>
      <w:r w:rsidRPr="00D94591">
        <w:rPr>
          <w:szCs w:val="21"/>
        </w:rPr>
        <w:t>ISSN: 1687-7357</w:t>
      </w:r>
    </w:p>
    <w:p w:rsidR="001B6390" w:rsidRDefault="001B6390" w:rsidP="001B6390">
      <w:pPr>
        <w:rPr>
          <w:szCs w:val="21"/>
        </w:rPr>
      </w:pPr>
      <w:r w:rsidRPr="00D94591">
        <w:rPr>
          <w:szCs w:val="21"/>
        </w:rPr>
        <w:lastRenderedPageBreak/>
        <w:t>eISSN: 1687-7365</w:t>
      </w:r>
    </w:p>
    <w:p w:rsidR="001B6390" w:rsidRPr="00D94591" w:rsidRDefault="001B6390" w:rsidP="001B6390">
      <w:pPr>
        <w:rPr>
          <w:szCs w:val="21"/>
        </w:rPr>
      </w:pPr>
    </w:p>
    <w:p w:rsidR="001B6390" w:rsidRPr="00D94591" w:rsidRDefault="001B6390" w:rsidP="001B6390">
      <w:pPr>
        <w:rPr>
          <w:szCs w:val="21"/>
        </w:rPr>
      </w:pPr>
      <w:r w:rsidRPr="00D94591">
        <w:rPr>
          <w:szCs w:val="21"/>
        </w:rPr>
        <w:t>Record 258 of 273</w:t>
      </w:r>
    </w:p>
    <w:p w:rsidR="001B6390" w:rsidRPr="00D94591" w:rsidRDefault="001B6390" w:rsidP="001B6390">
      <w:pPr>
        <w:rPr>
          <w:szCs w:val="21"/>
        </w:rPr>
      </w:pPr>
      <w:r w:rsidRPr="00D94591">
        <w:rPr>
          <w:szCs w:val="21"/>
        </w:rPr>
        <w:t>Title: Mesogenic complementary absorbing dyads based on porphyrin and perylene units</w:t>
      </w:r>
    </w:p>
    <w:p w:rsidR="001B6390" w:rsidRPr="00D94591" w:rsidRDefault="001B6390" w:rsidP="001B6390">
      <w:pPr>
        <w:rPr>
          <w:szCs w:val="21"/>
        </w:rPr>
      </w:pPr>
      <w:r w:rsidRPr="00D94591">
        <w:rPr>
          <w:szCs w:val="21"/>
        </w:rPr>
        <w:t>Author(s): Kong, XF (Kong, Xiangfei); Gong, HK (Gong, Hongkang); Dai, SP (Dai, Shengping); Yao, W (Yao, Wei); Mu, LP (Mu, Linping); Zhang, SF (Zhang, Shufen); Wang, GX (Wang, Guixia)</w:t>
      </w:r>
    </w:p>
    <w:p w:rsidR="001B6390" w:rsidRPr="00D94591" w:rsidRDefault="001B6390" w:rsidP="001B6390">
      <w:pPr>
        <w:rPr>
          <w:szCs w:val="21"/>
        </w:rPr>
      </w:pPr>
      <w:r w:rsidRPr="00D94591">
        <w:rPr>
          <w:szCs w:val="21"/>
        </w:rPr>
        <w:t xml:space="preserve">Source: JOURNAL OF PORPHYRINS AND PHTHALOCYANINES  Volume: 22  Issue: 1-3  Pages: 221-232  DOI: 10.1142/S1088424618500165  Published: JAN-MAR 2018  </w:t>
      </w:r>
    </w:p>
    <w:p w:rsidR="001B6390" w:rsidRPr="00D94591" w:rsidRDefault="001B6390" w:rsidP="001B6390">
      <w:pPr>
        <w:rPr>
          <w:szCs w:val="21"/>
        </w:rPr>
      </w:pPr>
      <w:r w:rsidRPr="00D94591">
        <w:rPr>
          <w:szCs w:val="21"/>
        </w:rPr>
        <w:t>Accession Number: WOS:000427932100024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[Kong, Xiangfei; Gong, Hongkang; Dai, Shengping; Yao, Wei; Zhang, Shufen; Wang, Guixia] Guilin Univ Technol, Guangxi Key Lab Electrochem &amp; Magnetochem Funct M, Coll Chem &amp; Bioengn, Jiangan Rd 12, Guilin 541006, Peoples R China. </w:t>
      </w:r>
    </w:p>
    <w:p w:rsidR="001B6390" w:rsidRPr="00D94591" w:rsidRDefault="001B6390" w:rsidP="001B6390">
      <w:pPr>
        <w:rPr>
          <w:szCs w:val="21"/>
        </w:rPr>
      </w:pPr>
      <w:r w:rsidRPr="00D94591">
        <w:rPr>
          <w:szCs w:val="21"/>
        </w:rPr>
        <w:t xml:space="preserve">[Mu, Linping] Shanxi Normal Univ, Sch Phys &amp; Informat Engn, Gongyuan Ave 1, Linfen 041004, Peoples R China. </w:t>
      </w:r>
    </w:p>
    <w:p w:rsidR="001B6390" w:rsidRPr="00D94591" w:rsidRDefault="001B6390" w:rsidP="001B6390">
      <w:pPr>
        <w:rPr>
          <w:szCs w:val="21"/>
        </w:rPr>
      </w:pPr>
      <w:r w:rsidRPr="00D94591">
        <w:rPr>
          <w:szCs w:val="21"/>
        </w:rPr>
        <w:t>[Zhang, Shufen] Dalian Univ Technol, State Key Lab Fine Chem, Linggong Rd 2, Dalian 116024, Peoples R China.</w:t>
      </w:r>
    </w:p>
    <w:p w:rsidR="001B6390" w:rsidRPr="00D94591" w:rsidRDefault="001B6390" w:rsidP="001B6390">
      <w:pPr>
        <w:rPr>
          <w:szCs w:val="21"/>
        </w:rPr>
      </w:pPr>
      <w:r w:rsidRPr="00D94591">
        <w:rPr>
          <w:szCs w:val="21"/>
        </w:rPr>
        <w:t>Reprint Address: Wang, GX (reprint author), Guilin Univ Technol, Guangxi Key Lab Electrochem &amp; Magnetochem Funct M, Coll Chem &amp; Bioengn, Jiangan Rd 12, Guilin 541006, Peoples R China.</w:t>
      </w:r>
    </w:p>
    <w:p w:rsidR="001B6390" w:rsidRPr="00D94591" w:rsidRDefault="001B6390" w:rsidP="001B6390">
      <w:pPr>
        <w:rPr>
          <w:szCs w:val="21"/>
        </w:rPr>
      </w:pPr>
      <w:r w:rsidRPr="00D94591">
        <w:rPr>
          <w:szCs w:val="21"/>
        </w:rPr>
        <w:t>Mu, LP (reprint author), Shanxi Normal Univ, Sch Phys &amp; Informat Engn, Gongyuan Ave 1, Linfen 041004, Peoples R China.</w:t>
      </w:r>
    </w:p>
    <w:p w:rsidR="001B6390" w:rsidRPr="00D94591" w:rsidRDefault="001B6390" w:rsidP="001B6390">
      <w:pPr>
        <w:rPr>
          <w:szCs w:val="21"/>
        </w:rPr>
      </w:pPr>
      <w:r w:rsidRPr="00D94591">
        <w:rPr>
          <w:szCs w:val="21"/>
        </w:rPr>
        <w:t>E-mail Addresses: mulinping6266@163.com; 2010033@glut.edu</w:t>
      </w:r>
    </w:p>
    <w:p w:rsidR="001B6390" w:rsidRPr="00D94591" w:rsidRDefault="001B6390" w:rsidP="001B6390">
      <w:pPr>
        <w:rPr>
          <w:szCs w:val="21"/>
        </w:rPr>
      </w:pPr>
      <w:r w:rsidRPr="00D94591">
        <w:rPr>
          <w:szCs w:val="21"/>
        </w:rPr>
        <w:t>IDS Number: FZ9LH</w:t>
      </w:r>
    </w:p>
    <w:p w:rsidR="001B6390" w:rsidRPr="00D94591" w:rsidRDefault="001B6390" w:rsidP="001B6390">
      <w:pPr>
        <w:rPr>
          <w:szCs w:val="21"/>
        </w:rPr>
      </w:pPr>
      <w:r w:rsidRPr="00D94591">
        <w:rPr>
          <w:szCs w:val="21"/>
        </w:rPr>
        <w:t>ISSN: 1088-4246</w:t>
      </w:r>
    </w:p>
    <w:p w:rsidR="001B6390" w:rsidRDefault="001B6390" w:rsidP="001B6390">
      <w:pPr>
        <w:rPr>
          <w:szCs w:val="21"/>
        </w:rPr>
      </w:pPr>
      <w:r w:rsidRPr="00D94591">
        <w:rPr>
          <w:szCs w:val="21"/>
        </w:rPr>
        <w:t>eISSN: 1099-1409</w:t>
      </w:r>
    </w:p>
    <w:p w:rsidR="001B6390" w:rsidRPr="00D94591" w:rsidRDefault="001B6390" w:rsidP="001B6390">
      <w:pPr>
        <w:rPr>
          <w:szCs w:val="21"/>
        </w:rPr>
      </w:pPr>
    </w:p>
    <w:p w:rsidR="001B6390" w:rsidRPr="00D94591" w:rsidRDefault="001B6390" w:rsidP="001B6390">
      <w:pPr>
        <w:rPr>
          <w:szCs w:val="21"/>
        </w:rPr>
      </w:pPr>
      <w:r w:rsidRPr="00D94591">
        <w:rPr>
          <w:szCs w:val="21"/>
        </w:rPr>
        <w:t>Record 259 of 273</w:t>
      </w:r>
    </w:p>
    <w:p w:rsidR="001B6390" w:rsidRPr="00D94591" w:rsidRDefault="001B6390" w:rsidP="001B6390">
      <w:pPr>
        <w:rPr>
          <w:szCs w:val="21"/>
        </w:rPr>
      </w:pPr>
      <w:r w:rsidRPr="00D94591">
        <w:rPr>
          <w:szCs w:val="21"/>
        </w:rPr>
        <w:t>Title: Crystal structure of trans-diaqua-bis(1H-pyrazole-3-carboxylato-kappa N-2,O)manganese(II), C8H10N4O6Mn</w:t>
      </w:r>
    </w:p>
    <w:p w:rsidR="001B6390" w:rsidRPr="00D94591" w:rsidRDefault="001B6390" w:rsidP="001B6390">
      <w:pPr>
        <w:rPr>
          <w:szCs w:val="21"/>
        </w:rPr>
      </w:pPr>
      <w:r w:rsidRPr="00D94591">
        <w:rPr>
          <w:szCs w:val="21"/>
        </w:rPr>
        <w:t>Author(s): Wang, H (Wang, Hui); Gao, Y (Gao, Yang); Lu, L (Lu, Lei)</w:t>
      </w:r>
    </w:p>
    <w:p w:rsidR="001B6390" w:rsidRPr="00D94591" w:rsidRDefault="001B6390" w:rsidP="001B6390">
      <w:pPr>
        <w:rPr>
          <w:szCs w:val="21"/>
        </w:rPr>
      </w:pPr>
      <w:r w:rsidRPr="00D94591">
        <w:rPr>
          <w:szCs w:val="21"/>
        </w:rPr>
        <w:t xml:space="preserve">Source: ZEITSCHRIFT FUR KRISTALLOGRAPHIE-NEW CRYSTAL STRUCTURES  Volume: 233  Issue: 1  Pages: 77-78  DOI: 10.1515/ncrs-2017-0165  Published: JAN 2018  </w:t>
      </w:r>
    </w:p>
    <w:p w:rsidR="001B6390" w:rsidRPr="00D94591" w:rsidRDefault="001B6390" w:rsidP="001B6390">
      <w:pPr>
        <w:rPr>
          <w:szCs w:val="21"/>
        </w:rPr>
      </w:pPr>
      <w:r w:rsidRPr="00D94591">
        <w:rPr>
          <w:szCs w:val="21"/>
        </w:rPr>
        <w:t>Accession Number: WOS:000426593800026</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Hui; Gao, Yang] Shanxi Normal Univ, Coll Chem &amp; Mat Sci, Linfen 041004, Peoples R China. </w:t>
      </w:r>
    </w:p>
    <w:p w:rsidR="001B6390" w:rsidRPr="00D94591" w:rsidRDefault="001B6390" w:rsidP="001B6390">
      <w:pPr>
        <w:rPr>
          <w:szCs w:val="21"/>
        </w:rPr>
      </w:pPr>
      <w:r w:rsidRPr="00D94591">
        <w:rPr>
          <w:szCs w:val="21"/>
        </w:rPr>
        <w:t>[Lu, Lei] Shanxi Normal Univ, Human Resources Dept, Linfen 041004, Peoples R China.</w:t>
      </w:r>
    </w:p>
    <w:p w:rsidR="001B6390" w:rsidRPr="00D94591" w:rsidRDefault="001B6390" w:rsidP="001B6390">
      <w:pPr>
        <w:rPr>
          <w:szCs w:val="21"/>
        </w:rPr>
      </w:pPr>
      <w:r w:rsidRPr="00D94591">
        <w:rPr>
          <w:szCs w:val="21"/>
        </w:rPr>
        <w:t>Reprint Address: Wang, H (reprint author), Shanxi Normal Univ, Coll Chem &amp; Mat Sci, Linfen 041004, Peoples R China.</w:t>
      </w:r>
    </w:p>
    <w:p w:rsidR="001B6390" w:rsidRPr="00D94591" w:rsidRDefault="001B6390" w:rsidP="001B6390">
      <w:pPr>
        <w:rPr>
          <w:szCs w:val="21"/>
        </w:rPr>
      </w:pPr>
      <w:r w:rsidRPr="00D94591">
        <w:rPr>
          <w:szCs w:val="21"/>
        </w:rPr>
        <w:t>Lu, L (reprint author), Shanxi Normal Univ, Human Resources Dept, Linfen 041004, Peoples R China.</w:t>
      </w:r>
    </w:p>
    <w:p w:rsidR="001B6390" w:rsidRPr="00D94591" w:rsidRDefault="001B6390" w:rsidP="001B6390">
      <w:pPr>
        <w:rPr>
          <w:szCs w:val="21"/>
        </w:rPr>
      </w:pPr>
      <w:r w:rsidRPr="00D94591">
        <w:rPr>
          <w:szCs w:val="21"/>
        </w:rPr>
        <w:t>E-mail Addresses: liaowangna@126.com; lvlei@sxnu.edu.cn</w:t>
      </w:r>
    </w:p>
    <w:p w:rsidR="001B6390" w:rsidRPr="00D94591" w:rsidRDefault="001B6390" w:rsidP="001B6390">
      <w:pPr>
        <w:rPr>
          <w:szCs w:val="21"/>
        </w:rPr>
      </w:pPr>
      <w:r w:rsidRPr="00D94591">
        <w:rPr>
          <w:szCs w:val="21"/>
        </w:rPr>
        <w:t>IDS Number: FY1SQ</w:t>
      </w:r>
    </w:p>
    <w:p w:rsidR="001B6390" w:rsidRDefault="001B6390" w:rsidP="001B6390">
      <w:pPr>
        <w:rPr>
          <w:szCs w:val="21"/>
        </w:rPr>
      </w:pPr>
      <w:r w:rsidRPr="00D94591">
        <w:rPr>
          <w:szCs w:val="21"/>
        </w:rPr>
        <w:lastRenderedPageBreak/>
        <w:t>ISSN: 1433-7266</w:t>
      </w:r>
    </w:p>
    <w:p w:rsidR="001B6390" w:rsidRPr="00D94591" w:rsidRDefault="001B6390" w:rsidP="001B6390">
      <w:pPr>
        <w:rPr>
          <w:szCs w:val="21"/>
        </w:rPr>
      </w:pPr>
    </w:p>
    <w:p w:rsidR="001B6390" w:rsidRPr="00D94591" w:rsidRDefault="001B6390" w:rsidP="001B6390">
      <w:pPr>
        <w:rPr>
          <w:szCs w:val="21"/>
        </w:rPr>
      </w:pPr>
      <w:r w:rsidRPr="00D94591">
        <w:rPr>
          <w:szCs w:val="21"/>
        </w:rPr>
        <w:t>Record 260 of 273</w:t>
      </w:r>
    </w:p>
    <w:p w:rsidR="001B6390" w:rsidRPr="00D94591" w:rsidRDefault="001B6390" w:rsidP="001B6390">
      <w:pPr>
        <w:rPr>
          <w:szCs w:val="21"/>
        </w:rPr>
      </w:pPr>
      <w:r w:rsidRPr="00D94591">
        <w:rPr>
          <w:szCs w:val="21"/>
        </w:rPr>
        <w:t>Title: Statistical inference for heteroscedastic semi-varying coefficient EV models</w:t>
      </w:r>
    </w:p>
    <w:p w:rsidR="001B6390" w:rsidRPr="00D94591" w:rsidRDefault="001B6390" w:rsidP="001B6390">
      <w:pPr>
        <w:rPr>
          <w:szCs w:val="21"/>
        </w:rPr>
      </w:pPr>
      <w:r w:rsidRPr="00D94591">
        <w:rPr>
          <w:szCs w:val="21"/>
        </w:rPr>
        <w:t>Author(s): Zhao, FR (Zhao, Fanrong); Song, WX (Song, Weixing); Shi, JH (Shi, Jianhong)</w:t>
      </w:r>
    </w:p>
    <w:p w:rsidR="001B6390" w:rsidRPr="00D94591" w:rsidRDefault="001B6390" w:rsidP="001B6390">
      <w:pPr>
        <w:rPr>
          <w:szCs w:val="21"/>
        </w:rPr>
      </w:pPr>
      <w:r w:rsidRPr="00D94591">
        <w:rPr>
          <w:szCs w:val="21"/>
        </w:rPr>
        <w:t xml:space="preserve">Source: COMMUNICATIONS IN STATISTICS-THEORY AND METHODS  Volume: 47  Issue: 10  Pages: 2432-2455  DOI: 10.1080/03610926.2016.1242735  Published: 2018  </w:t>
      </w:r>
    </w:p>
    <w:p w:rsidR="001B6390" w:rsidRPr="00D94591" w:rsidRDefault="001B6390" w:rsidP="001B6390">
      <w:pPr>
        <w:rPr>
          <w:szCs w:val="21"/>
        </w:rPr>
      </w:pPr>
      <w:r w:rsidRPr="00D94591">
        <w:rPr>
          <w:szCs w:val="21"/>
        </w:rPr>
        <w:t>Accession Number: WOS:000426903200012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[Zhao, Fanrong; Shi, Jianhong] Shanxi Normal Univ, Sch Math &amp; Comp Sci, Linfen 041000, Peoples R China. </w:t>
      </w:r>
    </w:p>
    <w:p w:rsidR="001B6390" w:rsidRPr="00D94591" w:rsidRDefault="001B6390" w:rsidP="001B6390">
      <w:pPr>
        <w:rPr>
          <w:szCs w:val="21"/>
        </w:rPr>
      </w:pPr>
      <w:r w:rsidRPr="00D94591">
        <w:rPr>
          <w:szCs w:val="21"/>
        </w:rPr>
        <w:t>[Song, Weixing] Kansas State Univ, Dept Stat, Manhattan, KS 66506 USA.</w:t>
      </w:r>
    </w:p>
    <w:p w:rsidR="001B6390" w:rsidRPr="00D94591" w:rsidRDefault="001B6390" w:rsidP="001B6390">
      <w:pPr>
        <w:rPr>
          <w:szCs w:val="21"/>
        </w:rPr>
      </w:pPr>
      <w:r w:rsidRPr="00D94591">
        <w:rPr>
          <w:szCs w:val="21"/>
        </w:rPr>
        <w:t>Reprint Address: Shi, JH (reprint author), Shanxi Normal Univ, Sch Math &amp; Comp Sci, Linfen 041000, Peoples R China.</w:t>
      </w:r>
    </w:p>
    <w:p w:rsidR="001B6390" w:rsidRPr="00D94591" w:rsidRDefault="001B6390" w:rsidP="001B6390">
      <w:pPr>
        <w:rPr>
          <w:szCs w:val="21"/>
        </w:rPr>
      </w:pPr>
      <w:r w:rsidRPr="00D94591">
        <w:rPr>
          <w:szCs w:val="21"/>
        </w:rPr>
        <w:t>E-mail Addresses: shijh70@163.com</w:t>
      </w:r>
    </w:p>
    <w:p w:rsidR="001B6390" w:rsidRPr="00D94591" w:rsidRDefault="001B6390" w:rsidP="001B6390">
      <w:pPr>
        <w:rPr>
          <w:szCs w:val="21"/>
        </w:rPr>
      </w:pPr>
      <w:r w:rsidRPr="00D94591">
        <w:rPr>
          <w:szCs w:val="21"/>
        </w:rPr>
        <w:t>IDS Number: FY5UX</w:t>
      </w:r>
    </w:p>
    <w:p w:rsidR="001B6390" w:rsidRPr="00D94591" w:rsidRDefault="001B6390" w:rsidP="001B6390">
      <w:pPr>
        <w:rPr>
          <w:szCs w:val="21"/>
        </w:rPr>
      </w:pPr>
      <w:r w:rsidRPr="00D94591">
        <w:rPr>
          <w:szCs w:val="21"/>
        </w:rPr>
        <w:t>ISSN: 0361-0926</w:t>
      </w:r>
    </w:p>
    <w:p w:rsidR="001B6390" w:rsidRDefault="001B6390" w:rsidP="001B6390">
      <w:pPr>
        <w:rPr>
          <w:szCs w:val="21"/>
        </w:rPr>
      </w:pPr>
      <w:r w:rsidRPr="00D94591">
        <w:rPr>
          <w:szCs w:val="21"/>
        </w:rPr>
        <w:t>eISSN: 1532-415X</w:t>
      </w:r>
    </w:p>
    <w:p w:rsidR="001B6390" w:rsidRPr="00D94591" w:rsidRDefault="001B6390" w:rsidP="001B6390">
      <w:pPr>
        <w:rPr>
          <w:szCs w:val="21"/>
        </w:rPr>
      </w:pPr>
    </w:p>
    <w:p w:rsidR="001B6390" w:rsidRPr="00D94591" w:rsidRDefault="001B6390" w:rsidP="001B6390">
      <w:pPr>
        <w:rPr>
          <w:szCs w:val="21"/>
        </w:rPr>
      </w:pPr>
      <w:r w:rsidRPr="00D94591">
        <w:rPr>
          <w:szCs w:val="21"/>
        </w:rPr>
        <w:t>Record 261 of 273</w:t>
      </w:r>
    </w:p>
    <w:p w:rsidR="001B6390" w:rsidRPr="00D94591" w:rsidRDefault="001B6390" w:rsidP="001B6390">
      <w:pPr>
        <w:rPr>
          <w:szCs w:val="21"/>
        </w:rPr>
      </w:pPr>
      <w:r w:rsidRPr="00D94591">
        <w:rPr>
          <w:szCs w:val="21"/>
        </w:rPr>
        <w:t>Title: Numerical solutions of the Maung-Norbury-Kahana equation with the coulomb potential in momentum space</w:t>
      </w:r>
    </w:p>
    <w:p w:rsidR="001B6390" w:rsidRPr="00D94591" w:rsidRDefault="001B6390" w:rsidP="001B6390">
      <w:pPr>
        <w:rPr>
          <w:szCs w:val="21"/>
        </w:rPr>
      </w:pPr>
      <w:r w:rsidRPr="00D94591">
        <w:rPr>
          <w:szCs w:val="21"/>
        </w:rPr>
        <w:t>Author(s): Chen, JK (Chen, Jiao-Kai)</w:t>
      </w:r>
    </w:p>
    <w:p w:rsidR="001B6390" w:rsidRPr="00D94591" w:rsidRDefault="001B6390" w:rsidP="001B6390">
      <w:pPr>
        <w:rPr>
          <w:szCs w:val="21"/>
        </w:rPr>
      </w:pPr>
      <w:r w:rsidRPr="00D94591">
        <w:rPr>
          <w:szCs w:val="21"/>
        </w:rPr>
        <w:t xml:space="preserve">Source: REVISTA MEXICANA DE FISICA  Volume: 64  Issue: 1  Pages: 8-12  Published: JAN-FEB 2018  </w:t>
      </w:r>
    </w:p>
    <w:p w:rsidR="001B6390" w:rsidRPr="00D94591" w:rsidRDefault="001B6390" w:rsidP="001B6390">
      <w:pPr>
        <w:rPr>
          <w:szCs w:val="21"/>
        </w:rPr>
      </w:pPr>
      <w:r w:rsidRPr="00D94591">
        <w:rPr>
          <w:szCs w:val="21"/>
        </w:rPr>
        <w:t>Accession Number: WOS:000425255800002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[Chen, Jiao-Kai] Shanxi Normal Univ, Sch Phys &amp; Informat Sci, Linfen 041004, Peoples R China.</w:t>
      </w:r>
    </w:p>
    <w:p w:rsidR="001B6390" w:rsidRPr="00D94591" w:rsidRDefault="001B6390" w:rsidP="001B6390">
      <w:pPr>
        <w:rPr>
          <w:szCs w:val="21"/>
        </w:rPr>
      </w:pPr>
      <w:r w:rsidRPr="00D94591">
        <w:rPr>
          <w:szCs w:val="21"/>
        </w:rPr>
        <w:t>Reprint Address: Chen, JK (reprint author), Shanxi Normal Univ, Sch Phys &amp; Informat Sci, Linfen 041004, Peoples R China.</w:t>
      </w:r>
    </w:p>
    <w:p w:rsidR="001B6390" w:rsidRPr="00D94591" w:rsidRDefault="001B6390" w:rsidP="001B6390">
      <w:pPr>
        <w:rPr>
          <w:szCs w:val="21"/>
        </w:rPr>
      </w:pPr>
      <w:r w:rsidRPr="00D94591">
        <w:rPr>
          <w:szCs w:val="21"/>
        </w:rPr>
        <w:t>E-mail Addresses: chenjk@sxnu.edu.cn</w:t>
      </w:r>
    </w:p>
    <w:p w:rsidR="001B6390" w:rsidRPr="00D94591" w:rsidRDefault="001B6390" w:rsidP="001B6390">
      <w:pPr>
        <w:rPr>
          <w:szCs w:val="21"/>
        </w:rPr>
      </w:pPr>
      <w:r w:rsidRPr="00D94591">
        <w:rPr>
          <w:szCs w:val="21"/>
        </w:rPr>
        <w:t>IDS Number: FW4AW</w:t>
      </w:r>
    </w:p>
    <w:p w:rsidR="001B6390" w:rsidRDefault="001B6390" w:rsidP="001B6390">
      <w:pPr>
        <w:rPr>
          <w:szCs w:val="21"/>
        </w:rPr>
      </w:pPr>
      <w:r w:rsidRPr="00D94591">
        <w:rPr>
          <w:szCs w:val="21"/>
        </w:rPr>
        <w:t>ISSN: 0035-001X</w:t>
      </w:r>
    </w:p>
    <w:p w:rsidR="001B6390" w:rsidRPr="00D94591" w:rsidRDefault="001B6390" w:rsidP="001B6390">
      <w:pPr>
        <w:rPr>
          <w:szCs w:val="21"/>
        </w:rPr>
      </w:pPr>
    </w:p>
    <w:p w:rsidR="001B6390" w:rsidRPr="00D94591" w:rsidRDefault="001B6390" w:rsidP="001B6390">
      <w:pPr>
        <w:rPr>
          <w:szCs w:val="21"/>
        </w:rPr>
      </w:pPr>
      <w:r w:rsidRPr="00D94591">
        <w:rPr>
          <w:szCs w:val="21"/>
        </w:rPr>
        <w:t>Record 262 of 273</w:t>
      </w:r>
    </w:p>
    <w:p w:rsidR="001B6390" w:rsidRPr="00D94591" w:rsidRDefault="001B6390" w:rsidP="001B6390">
      <w:pPr>
        <w:rPr>
          <w:szCs w:val="21"/>
        </w:rPr>
      </w:pPr>
      <w:r w:rsidRPr="00D94591">
        <w:rPr>
          <w:szCs w:val="21"/>
        </w:rPr>
        <w:t>Title: Localization of gravitino field on branes</w:t>
      </w:r>
    </w:p>
    <w:p w:rsidR="001B6390" w:rsidRPr="00D94591" w:rsidRDefault="001B6390" w:rsidP="001B6390">
      <w:pPr>
        <w:rPr>
          <w:szCs w:val="21"/>
        </w:rPr>
      </w:pPr>
      <w:r w:rsidRPr="00D94591">
        <w:rPr>
          <w:szCs w:val="21"/>
        </w:rPr>
        <w:t>Author(s): Du, YZ (Du, Yun-Zhi); Zhao, L (Zhao, Li); Zhou, XN (Zhou, Xiang-Nan); Zhong, Y (Zhong, Yi); Liu, YX (Liu, Yu-Xiao)</w:t>
      </w:r>
    </w:p>
    <w:p w:rsidR="001B6390" w:rsidRPr="00D94591" w:rsidRDefault="001B6390" w:rsidP="001B6390">
      <w:pPr>
        <w:rPr>
          <w:szCs w:val="21"/>
        </w:rPr>
      </w:pPr>
      <w:r w:rsidRPr="00D94591">
        <w:rPr>
          <w:szCs w:val="21"/>
        </w:rPr>
        <w:t xml:space="preserve">Source: ANNALS OF PHYSICS  Volume: 388  Pages: 69-88  DOI: 10.1016/j.aop.2017.10.021  Published: JAN 2018  </w:t>
      </w:r>
    </w:p>
    <w:p w:rsidR="001B6390" w:rsidRPr="00D94591" w:rsidRDefault="001B6390" w:rsidP="001B6390">
      <w:pPr>
        <w:rPr>
          <w:szCs w:val="21"/>
        </w:rPr>
      </w:pPr>
      <w:r w:rsidRPr="00D94591">
        <w:rPr>
          <w:szCs w:val="21"/>
        </w:rPr>
        <w:t>Accession Number: WOS:000425707400005</w:t>
      </w:r>
    </w:p>
    <w:p w:rsidR="001B6390" w:rsidRPr="00D94591" w:rsidRDefault="001B6390" w:rsidP="001B6390">
      <w:pPr>
        <w:rPr>
          <w:szCs w:val="21"/>
        </w:rPr>
      </w:pPr>
      <w:r w:rsidRPr="00D94591">
        <w:rPr>
          <w:szCs w:val="21"/>
        </w:rPr>
        <w:lastRenderedPageBreak/>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[Du, Yun-Zhi] Datong Univ, Inst Theoret Phys, Datong 037009, Peoples R China. </w:t>
      </w:r>
    </w:p>
    <w:p w:rsidR="001B6390" w:rsidRPr="00D94591" w:rsidRDefault="001B6390" w:rsidP="001B6390">
      <w:pPr>
        <w:rPr>
          <w:szCs w:val="21"/>
        </w:rPr>
      </w:pPr>
      <w:r w:rsidRPr="00D94591">
        <w:rPr>
          <w:szCs w:val="21"/>
        </w:rPr>
        <w:t xml:space="preserve">[Du, Yun-Zhi; Zhao, Li; Zhong, Yi; Liu, Yu-Xiao] Lanzhou Univ, Inst Theoret Phys, Lanzhou 730000, Gansu, Peoples R China. </w:t>
      </w:r>
    </w:p>
    <w:p w:rsidR="001B6390" w:rsidRPr="00D94591" w:rsidRDefault="001B6390" w:rsidP="001B6390">
      <w:pPr>
        <w:rPr>
          <w:szCs w:val="21"/>
        </w:rPr>
      </w:pPr>
      <w:r w:rsidRPr="00D94591">
        <w:rPr>
          <w:szCs w:val="21"/>
        </w:rPr>
        <w:t>[Zhou, Xiang-Nan] Shanxi Normal Univ, Coll Phys &amp; Informat Engn, Linfen 041004, Peoples R China.</w:t>
      </w:r>
    </w:p>
    <w:p w:rsidR="001B6390" w:rsidRPr="00D94591" w:rsidRDefault="001B6390" w:rsidP="001B6390">
      <w:pPr>
        <w:rPr>
          <w:szCs w:val="21"/>
        </w:rPr>
      </w:pPr>
      <w:r w:rsidRPr="00D94591">
        <w:rPr>
          <w:szCs w:val="21"/>
        </w:rPr>
        <w:t>Reprint Address: Liu, YX (reprint author), Lanzhou Univ, Inst Theoret Phys, Lanzhou 730000, Gansu, Peoples R China.</w:t>
      </w:r>
    </w:p>
    <w:p w:rsidR="001B6390" w:rsidRPr="00D94591" w:rsidRDefault="001B6390" w:rsidP="001B6390">
      <w:pPr>
        <w:rPr>
          <w:szCs w:val="21"/>
        </w:rPr>
      </w:pPr>
      <w:r w:rsidRPr="00D94591">
        <w:rPr>
          <w:szCs w:val="21"/>
        </w:rPr>
        <w:t>E-mail Addresses: duyzh13@lzu.edu.cn; lizhao@lzu.edu.cn; zhouxn10@lzu.edu.cn; zhongyi11@lzu.edu.cn; liuyx@lzu.edu.cn</w:t>
      </w:r>
    </w:p>
    <w:p w:rsidR="001B6390" w:rsidRPr="00D94591" w:rsidRDefault="001B6390" w:rsidP="001B6390">
      <w:pPr>
        <w:rPr>
          <w:szCs w:val="21"/>
        </w:rPr>
      </w:pPr>
      <w:r w:rsidRPr="00D94591">
        <w:rPr>
          <w:szCs w:val="21"/>
        </w:rPr>
        <w:t>IDS Number: FX0CN</w:t>
      </w:r>
    </w:p>
    <w:p w:rsidR="001B6390" w:rsidRPr="00D94591" w:rsidRDefault="001B6390" w:rsidP="001B6390">
      <w:pPr>
        <w:rPr>
          <w:szCs w:val="21"/>
        </w:rPr>
      </w:pPr>
      <w:r w:rsidRPr="00D94591">
        <w:rPr>
          <w:szCs w:val="21"/>
        </w:rPr>
        <w:t>ISSN: 0003-4916</w:t>
      </w:r>
    </w:p>
    <w:p w:rsidR="001B6390" w:rsidRDefault="001B6390" w:rsidP="001B6390">
      <w:pPr>
        <w:rPr>
          <w:szCs w:val="21"/>
        </w:rPr>
      </w:pPr>
      <w:r w:rsidRPr="00D94591">
        <w:rPr>
          <w:szCs w:val="21"/>
        </w:rPr>
        <w:t>eISSN: 1096-035X</w:t>
      </w:r>
    </w:p>
    <w:p w:rsidR="001B6390" w:rsidRPr="00D94591" w:rsidRDefault="001B6390" w:rsidP="001B6390">
      <w:pPr>
        <w:rPr>
          <w:szCs w:val="21"/>
        </w:rPr>
      </w:pPr>
    </w:p>
    <w:p w:rsidR="001B6390" w:rsidRPr="00D94591" w:rsidRDefault="001B6390" w:rsidP="001B6390">
      <w:pPr>
        <w:rPr>
          <w:szCs w:val="21"/>
        </w:rPr>
      </w:pPr>
      <w:r w:rsidRPr="00D94591">
        <w:rPr>
          <w:szCs w:val="21"/>
        </w:rPr>
        <w:t>Record 263 of 273</w:t>
      </w:r>
    </w:p>
    <w:p w:rsidR="001B6390" w:rsidRPr="00D94591" w:rsidRDefault="001B6390" w:rsidP="001B6390">
      <w:pPr>
        <w:rPr>
          <w:szCs w:val="21"/>
        </w:rPr>
      </w:pPr>
      <w:r w:rsidRPr="00D94591">
        <w:rPr>
          <w:szCs w:val="21"/>
        </w:rPr>
        <w:t>Title: Novel magnetic g-C3N4/alpha-Fe2O3/Fe3O4 composite for the very effective visible-light-Fenton degradation of Orange II</w:t>
      </w:r>
    </w:p>
    <w:p w:rsidR="001B6390" w:rsidRPr="00D94591" w:rsidRDefault="001B6390" w:rsidP="001B6390">
      <w:pPr>
        <w:rPr>
          <w:szCs w:val="21"/>
        </w:rPr>
      </w:pPr>
      <w:r w:rsidRPr="00D94591">
        <w:rPr>
          <w:szCs w:val="21"/>
        </w:rPr>
        <w:t>Author(s): Wang, ZL (Wang, Zhuliang); Fan, YP (Fan, Yiping); Wu, R (Wu, Rong); Huo, YX (Huo, Yaoxing); Wu, H (Wu, Hao); Wang, F (Wang, Fang); Xu, XH (Xu, Xiaohong)</w:t>
      </w:r>
    </w:p>
    <w:p w:rsidR="001B6390" w:rsidRPr="00D94591" w:rsidRDefault="001B6390" w:rsidP="001B6390">
      <w:pPr>
        <w:rPr>
          <w:szCs w:val="21"/>
        </w:rPr>
      </w:pPr>
      <w:r w:rsidRPr="00D94591">
        <w:rPr>
          <w:szCs w:val="21"/>
        </w:rPr>
        <w:t xml:space="preserve">Source: RSC ADVANCES  Volume: 8  Issue: 10  Pages: 5180-5188  DOI: 10.1039/c7ra13291c  Published: 2018  </w:t>
      </w:r>
    </w:p>
    <w:p w:rsidR="001B6390" w:rsidRPr="00D94591" w:rsidRDefault="001B6390" w:rsidP="001B6390">
      <w:pPr>
        <w:rPr>
          <w:szCs w:val="21"/>
        </w:rPr>
      </w:pPr>
      <w:r w:rsidRPr="00D94591">
        <w:rPr>
          <w:szCs w:val="21"/>
        </w:rPr>
        <w:t>Accession Number: WOS:000424024200015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Zhuliang; Fan, Yiping; Wu, Rong; Huo, Yaoxing; Wu, Hao; Wang, Fang; Xu, Xiaohong] Shanxi Normal Univ, Sch Chem &amp; Mat Sci, Key Lab Magnet Mol &amp; Magnet Informat Mat, Minist Educ, Linfen 041004, Peoples R China. </w:t>
      </w:r>
    </w:p>
    <w:p w:rsidR="001B6390" w:rsidRPr="00D94591" w:rsidRDefault="001B6390" w:rsidP="001B6390">
      <w:pPr>
        <w:rPr>
          <w:szCs w:val="21"/>
        </w:rPr>
      </w:pPr>
      <w:r w:rsidRPr="00D94591">
        <w:rPr>
          <w:szCs w:val="21"/>
        </w:rPr>
        <w:t>[Wang, Zhuliang; Wu, Hao; Wang, Fang; Xu, Xiaohong] Shanxi Normal Univ, Shanxi Adv Permanent Magnet Mat &amp; Techonol, Collaborat Innovat Ctr, Res Inst Mat Sci, Linfen 041004, Peoples R China.</w:t>
      </w:r>
    </w:p>
    <w:p w:rsidR="001B6390" w:rsidRPr="00D94591" w:rsidRDefault="001B6390" w:rsidP="001B6390">
      <w:pPr>
        <w:rPr>
          <w:szCs w:val="21"/>
        </w:rPr>
      </w:pPr>
      <w:r w:rsidRPr="00D94591">
        <w:rPr>
          <w:szCs w:val="21"/>
        </w:rPr>
        <w:t>Reprint Address: Wu, H; Xu, XH (reprint author), Shanxi Normal Univ, Sch Chem &amp; Mat Sci, Key Lab Magnet Mol &amp; Magnet Informat Mat, Minist Educ, Linfen 041004, Peoples R China.</w:t>
      </w:r>
    </w:p>
    <w:p w:rsidR="001B6390" w:rsidRPr="00D94591" w:rsidRDefault="001B6390" w:rsidP="001B6390">
      <w:pPr>
        <w:rPr>
          <w:szCs w:val="21"/>
        </w:rPr>
      </w:pPr>
      <w:r w:rsidRPr="00D94591">
        <w:rPr>
          <w:szCs w:val="21"/>
        </w:rPr>
        <w:t>Wu, H; Xu, XH (reprint author), Shanxi Normal Univ, Shanxi Adv Permanent Magnet Mat &amp; Techonol, Collaborat Innovat Ctr, Res Inst Mat Sci, Linfen 041004, Peoples R China.</w:t>
      </w:r>
    </w:p>
    <w:p w:rsidR="001B6390" w:rsidRPr="00D94591" w:rsidRDefault="001B6390" w:rsidP="001B6390">
      <w:pPr>
        <w:rPr>
          <w:szCs w:val="21"/>
        </w:rPr>
      </w:pPr>
      <w:r w:rsidRPr="00D94591">
        <w:rPr>
          <w:szCs w:val="21"/>
        </w:rPr>
        <w:t>E-mail Addresses: wuhao@sxnu.edu.cn; xuxh@sxnu.edu.cn</w:t>
      </w:r>
    </w:p>
    <w:p w:rsidR="001B6390" w:rsidRPr="00D94591" w:rsidRDefault="001B6390" w:rsidP="001B6390">
      <w:pPr>
        <w:rPr>
          <w:szCs w:val="21"/>
        </w:rPr>
      </w:pPr>
      <w:r w:rsidRPr="00D94591">
        <w:rPr>
          <w:szCs w:val="21"/>
        </w:rPr>
        <w:t>IDS Number: FU7HX</w:t>
      </w:r>
    </w:p>
    <w:p w:rsidR="001B6390" w:rsidRDefault="001B6390" w:rsidP="001B6390">
      <w:pPr>
        <w:rPr>
          <w:szCs w:val="21"/>
        </w:rPr>
      </w:pPr>
      <w:r w:rsidRPr="00D94591">
        <w:rPr>
          <w:szCs w:val="21"/>
        </w:rPr>
        <w:t>ISSN: 2046-2069</w:t>
      </w:r>
    </w:p>
    <w:p w:rsidR="001B6390" w:rsidRPr="00D94591" w:rsidRDefault="001B6390" w:rsidP="001B6390">
      <w:pPr>
        <w:rPr>
          <w:szCs w:val="21"/>
        </w:rPr>
      </w:pPr>
    </w:p>
    <w:p w:rsidR="001B6390" w:rsidRPr="00D94591" w:rsidRDefault="001B6390" w:rsidP="001B6390">
      <w:pPr>
        <w:rPr>
          <w:szCs w:val="21"/>
        </w:rPr>
      </w:pPr>
      <w:r w:rsidRPr="00D94591">
        <w:rPr>
          <w:szCs w:val="21"/>
        </w:rPr>
        <w:t>Record 264 of 273</w:t>
      </w:r>
    </w:p>
    <w:p w:rsidR="001B6390" w:rsidRPr="00D94591" w:rsidRDefault="001B6390" w:rsidP="001B6390">
      <w:pPr>
        <w:rPr>
          <w:szCs w:val="21"/>
        </w:rPr>
      </w:pPr>
      <w:r w:rsidRPr="00D94591">
        <w:rPr>
          <w:szCs w:val="21"/>
        </w:rPr>
        <w:t>Title: A novel strategy for the construction of photoelectrochemical sensing platform based on multifunctional photosensitizer</w:t>
      </w:r>
    </w:p>
    <w:p w:rsidR="001B6390" w:rsidRPr="00D94591" w:rsidRDefault="001B6390" w:rsidP="001B6390">
      <w:pPr>
        <w:rPr>
          <w:szCs w:val="21"/>
        </w:rPr>
      </w:pPr>
      <w:r w:rsidRPr="00D94591">
        <w:rPr>
          <w:szCs w:val="21"/>
        </w:rPr>
        <w:t>Author(s): Hao, YQ (Hao, Yuanqiang); Cui, YL (Cui, Yali); Qu, P (Qu, Peng); Sun, WZ (Sun, Wenzhong); Liu, SP (Liu, Shuping); Zhang, YT (Zhang, Yintang); Li, DL (Li, Deliang); Zhang, FQ (Zhang, Fuqiang); Xu, MT (Xu, Maotian)</w:t>
      </w:r>
    </w:p>
    <w:p w:rsidR="001B6390" w:rsidRPr="00D94591" w:rsidRDefault="001B6390" w:rsidP="001B6390">
      <w:pPr>
        <w:rPr>
          <w:szCs w:val="21"/>
        </w:rPr>
      </w:pPr>
      <w:r w:rsidRPr="00D94591">
        <w:rPr>
          <w:szCs w:val="21"/>
        </w:rPr>
        <w:t xml:space="preserve">Source: ELECTROCHIMICA ACTA  Volume: 259  Pages: 179-187  DOI: </w:t>
      </w:r>
      <w:r w:rsidRPr="00D94591">
        <w:rPr>
          <w:szCs w:val="21"/>
        </w:rPr>
        <w:lastRenderedPageBreak/>
        <w:t xml:space="preserve">10.1016/j.electacta.2017.10.178  Published: JAN 1 2018  </w:t>
      </w:r>
    </w:p>
    <w:p w:rsidR="001B6390" w:rsidRPr="00D94591" w:rsidRDefault="001B6390" w:rsidP="001B6390">
      <w:pPr>
        <w:rPr>
          <w:szCs w:val="21"/>
        </w:rPr>
      </w:pPr>
      <w:r w:rsidRPr="00D94591">
        <w:rPr>
          <w:szCs w:val="21"/>
        </w:rPr>
        <w:t>Accession Number: WOS:000423968600021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[Hao, Yuanqiang; Qu, Peng; Sun, Wenzhong; Liu, Shuping; Zhang, Yintang; Xu, Maotian] Shangqiu Normal Univ, Coll Chem &amp; Chem Engn, Henan Key Lab Biomol Recognit &amp; Sensing, Shangqiu 476000, Peoples R China. </w:t>
      </w:r>
    </w:p>
    <w:p w:rsidR="001B6390" w:rsidRPr="00D94591" w:rsidRDefault="001B6390" w:rsidP="001B6390">
      <w:pPr>
        <w:rPr>
          <w:szCs w:val="21"/>
        </w:rPr>
      </w:pPr>
      <w:r w:rsidRPr="00D94591">
        <w:rPr>
          <w:szCs w:val="21"/>
        </w:rPr>
        <w:t xml:space="preserve">[Cui, Yali; Li, Deliang] Henan Univ, Inst Environm &amp; Analyt Sci, Coll Chem &amp; Chem Engn, Ctr Environm &amp; Hlth Engn, Kaifeng 475004, Henan, Peoples R China. </w:t>
      </w:r>
    </w:p>
    <w:p w:rsidR="001B6390" w:rsidRPr="00D94591" w:rsidRDefault="001B6390" w:rsidP="001B6390">
      <w:pPr>
        <w:rPr>
          <w:szCs w:val="21"/>
        </w:rPr>
      </w:pPr>
      <w:r w:rsidRPr="00D94591">
        <w:rPr>
          <w:szCs w:val="21"/>
        </w:rPr>
        <w:t xml:space="preserve">[Zhang, Fuqiang] Shanxi Normal Univ, Dept Chem &amp; Mat Sci, Linfen 041004, Shanxi, Peoples R China. </w:t>
      </w:r>
    </w:p>
    <w:p w:rsidR="001B6390" w:rsidRPr="00D94591" w:rsidRDefault="001B6390" w:rsidP="001B6390">
      <w:pPr>
        <w:rPr>
          <w:szCs w:val="21"/>
        </w:rPr>
      </w:pPr>
      <w:r w:rsidRPr="00D94591">
        <w:rPr>
          <w:szCs w:val="21"/>
        </w:rPr>
        <w:t>[Hao, Yuanqiang] Anyang Normal Univ, Coll Chem &amp; Chem Engn, Henan Prov Key Lab New Optoelect Funct Mat, Anyang 455000, Henan, Peoples R China.</w:t>
      </w:r>
    </w:p>
    <w:p w:rsidR="001B6390" w:rsidRPr="00D94591" w:rsidRDefault="001B6390" w:rsidP="001B6390">
      <w:pPr>
        <w:rPr>
          <w:szCs w:val="21"/>
        </w:rPr>
      </w:pPr>
      <w:r w:rsidRPr="00D94591">
        <w:rPr>
          <w:szCs w:val="21"/>
        </w:rPr>
        <w:t>Reprint Address: Qu, P; Xu, MT (reprint author), Shangqiu Normal Univ, Coll Chem &amp; Chem Engn, Henan Key Lab Biomol Recognit &amp; Sensing, Shangqiu 476000, Peoples R China.</w:t>
      </w:r>
    </w:p>
    <w:p w:rsidR="001B6390" w:rsidRPr="00D94591" w:rsidRDefault="001B6390" w:rsidP="001B6390">
      <w:pPr>
        <w:rPr>
          <w:szCs w:val="21"/>
        </w:rPr>
      </w:pPr>
      <w:r w:rsidRPr="00D94591">
        <w:rPr>
          <w:szCs w:val="21"/>
        </w:rPr>
        <w:t>Zhang, FQ (reprint author), Shanxi Normal Univ, Dept Chem &amp; Mat Sci, Linfen 041004, Shanxi, Peoples R China.</w:t>
      </w:r>
    </w:p>
    <w:p w:rsidR="001B6390" w:rsidRPr="00D94591" w:rsidRDefault="001B6390" w:rsidP="001B6390">
      <w:pPr>
        <w:rPr>
          <w:szCs w:val="21"/>
        </w:rPr>
      </w:pPr>
      <w:r w:rsidRPr="00D94591">
        <w:rPr>
          <w:szCs w:val="21"/>
        </w:rPr>
        <w:t>E-mail Addresses: qupeng0212@163.com; zhangfq7112@126.com; xumaotian@sqnu.edu.cn</w:t>
      </w:r>
    </w:p>
    <w:p w:rsidR="001B6390" w:rsidRPr="00D94591" w:rsidRDefault="001B6390" w:rsidP="001B6390">
      <w:pPr>
        <w:rPr>
          <w:szCs w:val="21"/>
        </w:rPr>
      </w:pPr>
      <w:r w:rsidRPr="00D94591">
        <w:rPr>
          <w:szCs w:val="21"/>
        </w:rPr>
        <w:t>IDS Number: FU6NF</w:t>
      </w:r>
    </w:p>
    <w:p w:rsidR="001B6390" w:rsidRPr="00D94591" w:rsidRDefault="001B6390" w:rsidP="001B6390">
      <w:pPr>
        <w:rPr>
          <w:szCs w:val="21"/>
        </w:rPr>
      </w:pPr>
      <w:r w:rsidRPr="00D94591">
        <w:rPr>
          <w:szCs w:val="21"/>
        </w:rPr>
        <w:t>ISSN: 0013-4686</w:t>
      </w:r>
    </w:p>
    <w:p w:rsidR="001B6390" w:rsidRDefault="001B6390" w:rsidP="001B6390">
      <w:pPr>
        <w:rPr>
          <w:szCs w:val="21"/>
        </w:rPr>
      </w:pPr>
      <w:r w:rsidRPr="00D94591">
        <w:rPr>
          <w:szCs w:val="21"/>
        </w:rPr>
        <w:t>eISSN: 1873-3859</w:t>
      </w:r>
    </w:p>
    <w:p w:rsidR="001B6390" w:rsidRPr="00D94591" w:rsidRDefault="001B6390" w:rsidP="001B6390">
      <w:pPr>
        <w:rPr>
          <w:szCs w:val="21"/>
        </w:rPr>
      </w:pPr>
    </w:p>
    <w:p w:rsidR="001B6390" w:rsidRPr="00D94591" w:rsidRDefault="001B6390" w:rsidP="001B6390">
      <w:pPr>
        <w:rPr>
          <w:szCs w:val="21"/>
        </w:rPr>
      </w:pPr>
      <w:r w:rsidRPr="00D94591">
        <w:rPr>
          <w:szCs w:val="21"/>
        </w:rPr>
        <w:t>Record 265 of 273</w:t>
      </w:r>
    </w:p>
    <w:p w:rsidR="001B6390" w:rsidRPr="00D94591" w:rsidRDefault="001B6390" w:rsidP="001B6390">
      <w:pPr>
        <w:rPr>
          <w:szCs w:val="21"/>
        </w:rPr>
      </w:pPr>
      <w:r w:rsidRPr="00D94591">
        <w:rPr>
          <w:szCs w:val="21"/>
        </w:rPr>
        <w:t>Title: Adsorption activity of coconut (Cocos nucifera L.) cake dietary fibers: effect of acidic treatment, cellulase hydrolysis, particle size and pH</w:t>
      </w:r>
    </w:p>
    <w:p w:rsidR="001B6390" w:rsidRPr="00D94591" w:rsidRDefault="001B6390" w:rsidP="001B6390">
      <w:pPr>
        <w:rPr>
          <w:szCs w:val="21"/>
        </w:rPr>
      </w:pPr>
      <w:r w:rsidRPr="00D94591">
        <w:rPr>
          <w:szCs w:val="21"/>
        </w:rPr>
        <w:t>Author(s): Zheng, YJ (Zheng, Yajun); Li, Y (Li, Yan); Xu, JG (Xu, Jianguo); Gao, G (Gao, Gang); Niu, FG (Niu, Fuge)</w:t>
      </w:r>
    </w:p>
    <w:p w:rsidR="001B6390" w:rsidRPr="00D94591" w:rsidRDefault="001B6390" w:rsidP="001B6390">
      <w:pPr>
        <w:rPr>
          <w:szCs w:val="21"/>
        </w:rPr>
      </w:pPr>
      <w:r w:rsidRPr="00D94591">
        <w:rPr>
          <w:szCs w:val="21"/>
        </w:rPr>
        <w:t xml:space="preserve">Source: RSC ADVANCES  Volume: 8  Issue: 6  Pages: 2844-2850  DOI: 10.1039/c7ra13332d  Published: 2018  </w:t>
      </w:r>
    </w:p>
    <w:p w:rsidR="001B6390" w:rsidRPr="00D94591" w:rsidRDefault="001B6390" w:rsidP="001B6390">
      <w:pPr>
        <w:rPr>
          <w:szCs w:val="21"/>
        </w:rPr>
      </w:pPr>
      <w:r w:rsidRPr="00D94591">
        <w:rPr>
          <w:szCs w:val="21"/>
        </w:rPr>
        <w:t>Accession Number: WOS:000423304700002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[Zheng, Yajun; Li, Yan; Xu, Jianguo; Gao, Gang] Shanxi Normal Univ, Inst Food Sci, Linfen 041004, Peoples R China. </w:t>
      </w:r>
    </w:p>
    <w:p w:rsidR="001B6390" w:rsidRPr="00D94591" w:rsidRDefault="001B6390" w:rsidP="001B6390">
      <w:pPr>
        <w:rPr>
          <w:szCs w:val="21"/>
        </w:rPr>
      </w:pPr>
      <w:r w:rsidRPr="00D94591">
        <w:rPr>
          <w:szCs w:val="21"/>
        </w:rPr>
        <w:t xml:space="preserve">[Zheng, Yajun; Li, Yan] Hebei Engn Univ, Coll Life Sci &amp; Food Engn, Handan 056038, Peoples R China. </w:t>
      </w:r>
    </w:p>
    <w:p w:rsidR="001B6390" w:rsidRPr="00D94591" w:rsidRDefault="001B6390" w:rsidP="001B6390">
      <w:pPr>
        <w:rPr>
          <w:szCs w:val="21"/>
        </w:rPr>
      </w:pPr>
      <w:r w:rsidRPr="00D94591">
        <w:rPr>
          <w:szCs w:val="21"/>
        </w:rPr>
        <w:t>[Niu, Fuge] Zhejiang Gongshang Univ, Sch Food Sci &amp; Biotechnol, Hangzhou 310018, Zhejiang, Peoples R China.</w:t>
      </w:r>
    </w:p>
    <w:p w:rsidR="001B6390" w:rsidRPr="00D94591" w:rsidRDefault="001B6390" w:rsidP="001B6390">
      <w:pPr>
        <w:rPr>
          <w:szCs w:val="21"/>
        </w:rPr>
      </w:pPr>
      <w:r w:rsidRPr="00D94591">
        <w:rPr>
          <w:szCs w:val="21"/>
        </w:rPr>
        <w:t>Reprint Address: Zheng, YJ (reprint author), Shanxi Normal Univ, Inst Food Sci, Linfen 041004, Peoples R China.</w:t>
      </w:r>
    </w:p>
    <w:p w:rsidR="001B6390" w:rsidRPr="00D94591" w:rsidRDefault="001B6390" w:rsidP="001B6390">
      <w:pPr>
        <w:rPr>
          <w:szCs w:val="21"/>
        </w:rPr>
      </w:pPr>
      <w:r w:rsidRPr="00D94591">
        <w:rPr>
          <w:szCs w:val="21"/>
        </w:rPr>
        <w:t>Zheng, YJ (reprint author), Hebei Engn Univ, Coll Life Sci &amp; Food Engn, Handan 056038, Peoples R China.</w:t>
      </w:r>
    </w:p>
    <w:p w:rsidR="001B6390" w:rsidRPr="00D94591" w:rsidRDefault="001B6390" w:rsidP="001B6390">
      <w:pPr>
        <w:rPr>
          <w:szCs w:val="21"/>
        </w:rPr>
      </w:pPr>
      <w:r w:rsidRPr="00D94591">
        <w:rPr>
          <w:szCs w:val="21"/>
        </w:rPr>
        <w:t>E-mail Addresses: zyj_coconut@163.com</w:t>
      </w:r>
    </w:p>
    <w:p w:rsidR="001B6390" w:rsidRPr="00D94591" w:rsidRDefault="001B6390" w:rsidP="001B6390">
      <w:pPr>
        <w:rPr>
          <w:szCs w:val="21"/>
        </w:rPr>
      </w:pPr>
      <w:r w:rsidRPr="00D94591">
        <w:rPr>
          <w:szCs w:val="21"/>
        </w:rPr>
        <w:t>IDS Number: FT7AG</w:t>
      </w:r>
    </w:p>
    <w:p w:rsidR="001B6390" w:rsidRDefault="001B6390" w:rsidP="001B6390">
      <w:pPr>
        <w:rPr>
          <w:szCs w:val="21"/>
        </w:rPr>
      </w:pPr>
      <w:r w:rsidRPr="00D94591">
        <w:rPr>
          <w:szCs w:val="21"/>
        </w:rPr>
        <w:lastRenderedPageBreak/>
        <w:t>ISSN: 2046-2069</w:t>
      </w:r>
    </w:p>
    <w:p w:rsidR="001B6390" w:rsidRPr="00D94591" w:rsidRDefault="001B6390" w:rsidP="001B6390">
      <w:pPr>
        <w:rPr>
          <w:szCs w:val="21"/>
        </w:rPr>
      </w:pPr>
    </w:p>
    <w:p w:rsidR="001B6390" w:rsidRPr="00D94591" w:rsidRDefault="001B6390" w:rsidP="001B6390">
      <w:pPr>
        <w:rPr>
          <w:szCs w:val="21"/>
        </w:rPr>
      </w:pPr>
      <w:r w:rsidRPr="00D94591">
        <w:rPr>
          <w:szCs w:val="21"/>
        </w:rPr>
        <w:t>Record 266 of 273</w:t>
      </w:r>
    </w:p>
    <w:p w:rsidR="001B6390" w:rsidRPr="00D94591" w:rsidRDefault="001B6390" w:rsidP="001B6390">
      <w:pPr>
        <w:rPr>
          <w:szCs w:val="21"/>
        </w:rPr>
      </w:pPr>
      <w:r w:rsidRPr="00D94591">
        <w:rPr>
          <w:szCs w:val="21"/>
        </w:rPr>
        <w:t>Title: "Turn on" room-temperature phosphorescent biosensors for detection of hyaluronic acid based on manganese-doped ZnS quantum dots</w:t>
      </w:r>
    </w:p>
    <w:p w:rsidR="001B6390" w:rsidRPr="00D94591" w:rsidRDefault="001B6390" w:rsidP="001B6390">
      <w:pPr>
        <w:rPr>
          <w:szCs w:val="21"/>
        </w:rPr>
      </w:pPr>
      <w:r w:rsidRPr="00D94591">
        <w:rPr>
          <w:szCs w:val="21"/>
        </w:rPr>
        <w:t>Author(s): Li, DX (Li, Dongxia); Qin, J (Qin, Jin); Lv, JZ (Lv, Jinzhi); Yang, JJ (Yang, Jiajia); Yan, GQ (Yan, Guiqin)</w:t>
      </w:r>
    </w:p>
    <w:p w:rsidR="001B6390" w:rsidRPr="00D94591" w:rsidRDefault="001B6390" w:rsidP="001B6390">
      <w:pPr>
        <w:rPr>
          <w:szCs w:val="21"/>
        </w:rPr>
      </w:pPr>
      <w:r w:rsidRPr="00D94591">
        <w:rPr>
          <w:szCs w:val="21"/>
        </w:rPr>
        <w:t xml:space="preserve">Source: RSC ADVANCES  Volume: 8  Issue: 6  Pages: 2873-2879  DOI: 10.1039/c7ra11858a  Published: 2018  </w:t>
      </w:r>
    </w:p>
    <w:p w:rsidR="001B6390" w:rsidRPr="00D94591" w:rsidRDefault="001B6390" w:rsidP="001B6390">
      <w:pPr>
        <w:rPr>
          <w:szCs w:val="21"/>
        </w:rPr>
      </w:pPr>
      <w:r w:rsidRPr="00D94591">
        <w:rPr>
          <w:szCs w:val="21"/>
        </w:rPr>
        <w:t>Accession Number: WOS:000423304700007</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[Li, Dongxia; Qin, Jin; Lv, Jinzhi; Yang, Jiajia; Yan, Guiqin] Shanxi Normal Univ, Linfen 041004, Peoples R China.</w:t>
      </w:r>
    </w:p>
    <w:p w:rsidR="001B6390" w:rsidRPr="00D94591" w:rsidRDefault="001B6390" w:rsidP="001B6390">
      <w:pPr>
        <w:rPr>
          <w:szCs w:val="21"/>
        </w:rPr>
      </w:pPr>
      <w:r w:rsidRPr="00D94591">
        <w:rPr>
          <w:szCs w:val="21"/>
        </w:rPr>
        <w:t>Reprint Address: Yan, GQ (reprint author), Shanxi Normal Univ, Linfen 041004, Peoples R China.</w:t>
      </w:r>
    </w:p>
    <w:p w:rsidR="001B6390" w:rsidRPr="00D94591" w:rsidRDefault="001B6390" w:rsidP="001B6390">
      <w:pPr>
        <w:rPr>
          <w:szCs w:val="21"/>
        </w:rPr>
      </w:pPr>
      <w:r w:rsidRPr="00D94591">
        <w:rPr>
          <w:szCs w:val="21"/>
        </w:rPr>
        <w:t>E-mail Addresses: gqyan2013@163.com</w:t>
      </w:r>
    </w:p>
    <w:p w:rsidR="001B6390" w:rsidRPr="00D94591" w:rsidRDefault="001B6390" w:rsidP="001B6390">
      <w:pPr>
        <w:rPr>
          <w:szCs w:val="21"/>
        </w:rPr>
      </w:pPr>
      <w:r w:rsidRPr="00D94591">
        <w:rPr>
          <w:szCs w:val="21"/>
        </w:rPr>
        <w:t>IDS Number: FT7AG</w:t>
      </w:r>
    </w:p>
    <w:p w:rsidR="001B6390" w:rsidRDefault="001B6390" w:rsidP="001B6390">
      <w:pPr>
        <w:rPr>
          <w:szCs w:val="21"/>
        </w:rPr>
      </w:pPr>
      <w:r w:rsidRPr="00D94591">
        <w:rPr>
          <w:szCs w:val="21"/>
        </w:rPr>
        <w:t>ISSN: 2046-2069</w:t>
      </w:r>
    </w:p>
    <w:p w:rsidR="001B6390" w:rsidRPr="00D94591" w:rsidRDefault="001B6390" w:rsidP="001B6390">
      <w:pPr>
        <w:rPr>
          <w:szCs w:val="21"/>
        </w:rPr>
      </w:pPr>
    </w:p>
    <w:p w:rsidR="001B6390" w:rsidRPr="00D94591" w:rsidRDefault="001B6390" w:rsidP="001B6390">
      <w:pPr>
        <w:rPr>
          <w:szCs w:val="21"/>
        </w:rPr>
      </w:pPr>
      <w:r w:rsidRPr="00D94591">
        <w:rPr>
          <w:szCs w:val="21"/>
        </w:rPr>
        <w:t>Record 267 of 273</w:t>
      </w:r>
    </w:p>
    <w:p w:rsidR="001B6390" w:rsidRPr="00D94591" w:rsidRDefault="001B6390" w:rsidP="001B6390">
      <w:pPr>
        <w:rPr>
          <w:szCs w:val="21"/>
        </w:rPr>
      </w:pPr>
      <w:r w:rsidRPr="00D94591">
        <w:rPr>
          <w:szCs w:val="21"/>
        </w:rPr>
        <w:t>Title: Quantitative evaluation of the rainfall influence on streamflow in an inland mountainous river basin within Central Asia</w:t>
      </w:r>
    </w:p>
    <w:p w:rsidR="001B6390" w:rsidRPr="00D94591" w:rsidRDefault="001B6390" w:rsidP="001B6390">
      <w:pPr>
        <w:rPr>
          <w:szCs w:val="21"/>
        </w:rPr>
      </w:pPr>
      <w:r w:rsidRPr="00D94591">
        <w:rPr>
          <w:szCs w:val="21"/>
        </w:rPr>
        <w:t>Author(s): Sun, CJ (Sun, Congjian); Shen, YJ (Shen, Yanjun); Chen, YN (Chen, Yaning); Chen, W (Chen, Wei); Liu, WB (Liu, Weibo); Zhang, YQ (Zhang, Yongqing)</w:t>
      </w:r>
    </w:p>
    <w:p w:rsidR="001B6390" w:rsidRPr="00D94591" w:rsidRDefault="001B6390" w:rsidP="001B6390">
      <w:pPr>
        <w:rPr>
          <w:szCs w:val="21"/>
        </w:rPr>
      </w:pPr>
      <w:r w:rsidRPr="00D94591">
        <w:rPr>
          <w:szCs w:val="21"/>
        </w:rPr>
        <w:t xml:space="preserve">Source: HYDROLOGICAL SCIENCES JOURNAL-JOURNAL DES SCIENCES HYDROLOGIQUES  Volume: 63  Issue: 1  Pages: 17-30  DOI: 10.1080/02626667.2017.1390314  Published: 2018  </w:t>
      </w:r>
    </w:p>
    <w:p w:rsidR="001B6390" w:rsidRPr="00D94591" w:rsidRDefault="001B6390" w:rsidP="001B6390">
      <w:pPr>
        <w:rPr>
          <w:szCs w:val="21"/>
        </w:rPr>
      </w:pPr>
      <w:r w:rsidRPr="00D94591">
        <w:rPr>
          <w:szCs w:val="21"/>
        </w:rPr>
        <w:t>Accession Number: WOS:000422685200002</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[Sun, Congjian; Chen, Wei; Zhang, Yongqing] Shanxi Normal Univ, Sch Geog Sci, Linfen, Peoples R China. </w:t>
      </w:r>
    </w:p>
    <w:p w:rsidR="001B6390" w:rsidRPr="00D94591" w:rsidRDefault="001B6390" w:rsidP="001B6390">
      <w:pPr>
        <w:rPr>
          <w:szCs w:val="21"/>
        </w:rPr>
      </w:pPr>
      <w:r w:rsidRPr="00D94591">
        <w:rPr>
          <w:szCs w:val="21"/>
        </w:rPr>
        <w:t xml:space="preserve">[Sun, Congjian; Chen, Yaning] Chinese Acad Sci, Xinjiang Inst Ecol &amp; Geog, State Key Lab Desert &amp; Oasis Ecol, Urumqi, Peoples R China. </w:t>
      </w:r>
    </w:p>
    <w:p w:rsidR="001B6390" w:rsidRPr="00D94591" w:rsidRDefault="001B6390" w:rsidP="001B6390">
      <w:pPr>
        <w:rPr>
          <w:szCs w:val="21"/>
        </w:rPr>
      </w:pPr>
      <w:r w:rsidRPr="00D94591">
        <w:rPr>
          <w:szCs w:val="21"/>
        </w:rPr>
        <w:t xml:space="preserve">[Sun, Congjian; Shen, Yanjun] Chinese Acad Sci, Inst Genet &amp; Dev Biol, Ctr Agr Resources Res, Key Lab Agr Water Resources,Hebei Key Lab Agr Wat, Shijiazhuang, Hebei, Peoples R China. </w:t>
      </w:r>
    </w:p>
    <w:p w:rsidR="001B6390" w:rsidRPr="00D94591" w:rsidRDefault="001B6390" w:rsidP="001B6390">
      <w:pPr>
        <w:rPr>
          <w:szCs w:val="21"/>
        </w:rPr>
      </w:pPr>
      <w:r w:rsidRPr="00D94591">
        <w:rPr>
          <w:szCs w:val="21"/>
        </w:rPr>
        <w:t>[Liu, Weibo] Florida Atlantic Univ, Dept Geosci, Boca Raton, FL 33431 USA.</w:t>
      </w:r>
    </w:p>
    <w:p w:rsidR="001B6390" w:rsidRPr="00D94591" w:rsidRDefault="001B6390" w:rsidP="001B6390">
      <w:pPr>
        <w:rPr>
          <w:szCs w:val="21"/>
        </w:rPr>
      </w:pPr>
      <w:r w:rsidRPr="00D94591">
        <w:rPr>
          <w:szCs w:val="21"/>
        </w:rPr>
        <w:t>Reprint Address: Sun, CJ (reprint author), Shanxi Normal Univ, Sch Geog Sci, Linfen, Peoples R China.</w:t>
      </w:r>
    </w:p>
    <w:p w:rsidR="001B6390" w:rsidRPr="00D94591" w:rsidRDefault="001B6390" w:rsidP="001B6390">
      <w:pPr>
        <w:rPr>
          <w:szCs w:val="21"/>
        </w:rPr>
      </w:pPr>
      <w:r w:rsidRPr="00D94591">
        <w:rPr>
          <w:szCs w:val="21"/>
        </w:rPr>
        <w:t>Sun, CJ (reprint author), Chinese Acad Sci, Xinjiang Inst Ecol &amp; Geog, State Key Lab Desert &amp; Oasis Ecol, Urumqi, Peoples R China.</w:t>
      </w:r>
    </w:p>
    <w:p w:rsidR="001B6390" w:rsidRPr="00D94591" w:rsidRDefault="001B6390" w:rsidP="001B6390">
      <w:pPr>
        <w:rPr>
          <w:szCs w:val="21"/>
        </w:rPr>
      </w:pPr>
      <w:r w:rsidRPr="00D94591">
        <w:rPr>
          <w:szCs w:val="21"/>
        </w:rPr>
        <w:t>Sun, CJ; Shen, YJ (reprint author), Chinese Acad Sci, Inst Genet &amp; Dev Biol, Ctr Agr Resources Res, Key Lab Agr Water Resources,Hebei Key Lab Agr Wat, Shijiazhuang, Hebei, Peoples R China.</w:t>
      </w:r>
    </w:p>
    <w:p w:rsidR="001B6390" w:rsidRPr="00D94591" w:rsidRDefault="001B6390" w:rsidP="001B6390">
      <w:pPr>
        <w:rPr>
          <w:szCs w:val="21"/>
        </w:rPr>
      </w:pPr>
      <w:r w:rsidRPr="00D94591">
        <w:rPr>
          <w:szCs w:val="21"/>
        </w:rPr>
        <w:t>E-mail Addresses: suncongjian@sina.com; yjshen@sjziam.ac.cn</w:t>
      </w:r>
    </w:p>
    <w:p w:rsidR="001B6390" w:rsidRPr="00D94591" w:rsidRDefault="001B6390" w:rsidP="001B6390">
      <w:pPr>
        <w:rPr>
          <w:szCs w:val="21"/>
        </w:rPr>
      </w:pPr>
      <w:r w:rsidRPr="00D94591">
        <w:rPr>
          <w:szCs w:val="21"/>
        </w:rPr>
        <w:t>IDS Number: FS8TD</w:t>
      </w:r>
    </w:p>
    <w:p w:rsidR="001B6390" w:rsidRPr="00D94591" w:rsidRDefault="001B6390" w:rsidP="001B6390">
      <w:pPr>
        <w:rPr>
          <w:szCs w:val="21"/>
        </w:rPr>
      </w:pPr>
      <w:r w:rsidRPr="00D94591">
        <w:rPr>
          <w:szCs w:val="21"/>
        </w:rPr>
        <w:t>ISSN: 0262-6667</w:t>
      </w:r>
    </w:p>
    <w:p w:rsidR="001B6390" w:rsidRDefault="001B6390" w:rsidP="001B6390">
      <w:pPr>
        <w:rPr>
          <w:szCs w:val="21"/>
        </w:rPr>
      </w:pPr>
      <w:r w:rsidRPr="00D94591">
        <w:rPr>
          <w:szCs w:val="21"/>
        </w:rPr>
        <w:lastRenderedPageBreak/>
        <w:t>eISSN: 2150-3435</w:t>
      </w:r>
    </w:p>
    <w:p w:rsidR="001B6390" w:rsidRPr="00D94591" w:rsidRDefault="001B6390" w:rsidP="001B6390">
      <w:pPr>
        <w:rPr>
          <w:szCs w:val="21"/>
        </w:rPr>
      </w:pPr>
    </w:p>
    <w:p w:rsidR="001B6390" w:rsidRPr="00D94591" w:rsidRDefault="001B6390" w:rsidP="001B6390">
      <w:pPr>
        <w:rPr>
          <w:szCs w:val="21"/>
        </w:rPr>
      </w:pPr>
      <w:r w:rsidRPr="00D94591">
        <w:rPr>
          <w:szCs w:val="21"/>
        </w:rPr>
        <w:t>Record 268 of 273</w:t>
      </w:r>
    </w:p>
    <w:p w:rsidR="001B6390" w:rsidRPr="00D94591" w:rsidRDefault="001B6390" w:rsidP="001B6390">
      <w:pPr>
        <w:rPr>
          <w:szCs w:val="21"/>
        </w:rPr>
      </w:pPr>
      <w:r w:rsidRPr="00D94591">
        <w:rPr>
          <w:szCs w:val="21"/>
        </w:rPr>
        <w:t>Title: Chiral metal-organic frameworks constructed from four-fold helical chain SBUs for enantioselective recognition of alpha-hydroxy/amino acids</w:t>
      </w:r>
    </w:p>
    <w:p w:rsidR="001B6390" w:rsidRPr="00D94591" w:rsidRDefault="001B6390" w:rsidP="001B6390">
      <w:pPr>
        <w:rPr>
          <w:szCs w:val="21"/>
        </w:rPr>
      </w:pPr>
      <w:r w:rsidRPr="00D94591">
        <w:rPr>
          <w:szCs w:val="21"/>
        </w:rPr>
        <w:t>Author(s): Yao, RX (Yao, Ru-Xin); Fu, HH (Fu, Huan-Huan); Yu, B (Yu, Bo); Zhang, XM (Zhang, Xian-Ming)</w:t>
      </w:r>
    </w:p>
    <w:p w:rsidR="001B6390" w:rsidRPr="00D94591" w:rsidRDefault="001B6390" w:rsidP="001B6390">
      <w:pPr>
        <w:rPr>
          <w:szCs w:val="21"/>
        </w:rPr>
      </w:pPr>
      <w:r w:rsidRPr="00D94591">
        <w:rPr>
          <w:szCs w:val="21"/>
        </w:rPr>
        <w:t xml:space="preserve">Source: INORGANIC CHEMISTRY FRONTIERS  Volume: 5  Issue: 1  Pages: 153-159  DOI: 10.1039/c7qi00615b  Published: JAN 2018  </w:t>
      </w:r>
    </w:p>
    <w:p w:rsidR="001B6390" w:rsidRPr="00D94591" w:rsidRDefault="001B6390" w:rsidP="001B6390">
      <w:pPr>
        <w:rPr>
          <w:szCs w:val="21"/>
        </w:rPr>
      </w:pPr>
      <w:r w:rsidRPr="00D94591">
        <w:rPr>
          <w:szCs w:val="21"/>
        </w:rPr>
        <w:t>Accession Number: WOS:000422862800015</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Addresses: [Yao, Ru-Xin; Fu, Huan-Huan; Yu, Bo; Zhang, Xian-Ming] Shanxi Normal Univ, Sch Chem &amp; Mat Sci, Linfen 041004, Shanxi, Peoples R China.</w:t>
      </w:r>
    </w:p>
    <w:p w:rsidR="001B6390" w:rsidRPr="00D94591" w:rsidRDefault="001B6390" w:rsidP="001B6390">
      <w:pPr>
        <w:rPr>
          <w:szCs w:val="21"/>
        </w:rPr>
      </w:pPr>
      <w:r w:rsidRPr="00D94591">
        <w:rPr>
          <w:szCs w:val="21"/>
        </w:rPr>
        <w:t>Reprint Address: Zhang, XM (reprint author), Shanxi Normal Univ, Sch Chem &amp; Mat Sci, Linfen 041004, Shanxi, Peoples R China.</w:t>
      </w:r>
    </w:p>
    <w:p w:rsidR="001B6390" w:rsidRPr="00D94591" w:rsidRDefault="001B6390" w:rsidP="001B6390">
      <w:pPr>
        <w:rPr>
          <w:szCs w:val="21"/>
        </w:rPr>
      </w:pPr>
      <w:r w:rsidRPr="00D94591">
        <w:rPr>
          <w:szCs w:val="21"/>
        </w:rPr>
        <w:t>E-mail Addresses: zhangxm@dns.sxnu.edu.cn</w:t>
      </w:r>
    </w:p>
    <w:p w:rsidR="001B6390" w:rsidRPr="00D94591" w:rsidRDefault="001B6390" w:rsidP="001B6390">
      <w:pPr>
        <w:rPr>
          <w:szCs w:val="21"/>
        </w:rPr>
      </w:pPr>
      <w:r w:rsidRPr="00D94591">
        <w:rPr>
          <w:szCs w:val="21"/>
        </w:rPr>
        <w:t>IDS Number: FT1AB</w:t>
      </w:r>
    </w:p>
    <w:p w:rsidR="001B6390" w:rsidRDefault="001B6390" w:rsidP="001B6390">
      <w:pPr>
        <w:rPr>
          <w:szCs w:val="21"/>
        </w:rPr>
      </w:pPr>
      <w:r w:rsidRPr="00D94591">
        <w:rPr>
          <w:szCs w:val="21"/>
        </w:rPr>
        <w:t>ISSN: 2052-1553</w:t>
      </w:r>
    </w:p>
    <w:p w:rsidR="001B6390" w:rsidRPr="00D94591" w:rsidRDefault="001B6390" w:rsidP="001B6390">
      <w:pPr>
        <w:rPr>
          <w:szCs w:val="21"/>
        </w:rPr>
      </w:pPr>
    </w:p>
    <w:p w:rsidR="001B6390" w:rsidRPr="00D94591" w:rsidRDefault="001B6390" w:rsidP="001B6390">
      <w:pPr>
        <w:rPr>
          <w:szCs w:val="21"/>
        </w:rPr>
      </w:pPr>
      <w:r w:rsidRPr="00D94591">
        <w:rPr>
          <w:szCs w:val="21"/>
        </w:rPr>
        <w:t>Record 269 of 273</w:t>
      </w:r>
    </w:p>
    <w:p w:rsidR="001B6390" w:rsidRPr="00D94591" w:rsidRDefault="001B6390" w:rsidP="001B6390">
      <w:pPr>
        <w:rPr>
          <w:szCs w:val="21"/>
        </w:rPr>
      </w:pPr>
      <w:r w:rsidRPr="00D94591">
        <w:rPr>
          <w:szCs w:val="21"/>
        </w:rPr>
        <w:t>Title: Association between coal consumption and urbanization in a coal-based region: a multivariate path analysis</w:t>
      </w:r>
    </w:p>
    <w:p w:rsidR="001B6390" w:rsidRPr="00D94591" w:rsidRDefault="001B6390" w:rsidP="001B6390">
      <w:pPr>
        <w:rPr>
          <w:szCs w:val="21"/>
        </w:rPr>
      </w:pPr>
      <w:r w:rsidRPr="00D94591">
        <w:rPr>
          <w:szCs w:val="21"/>
        </w:rPr>
        <w:t>Author(s): Guo, XJ (Guo, Xiaojia); Zhang, ZL (Zhang, Zilong); Zhao, R (Zhao, Rui); Wang, GK (Wang, Guokui); Xi, J (Xi, Jing)</w:t>
      </w:r>
    </w:p>
    <w:p w:rsidR="001B6390" w:rsidRPr="00D94591" w:rsidRDefault="001B6390" w:rsidP="001B6390">
      <w:pPr>
        <w:rPr>
          <w:szCs w:val="21"/>
        </w:rPr>
      </w:pPr>
      <w:r w:rsidRPr="00D94591">
        <w:rPr>
          <w:szCs w:val="21"/>
        </w:rPr>
        <w:t xml:space="preserve">Source: ENVIRONMENTAL SCIENCE AND POLLUTION RESEARCH  Volume: 25  Issue: 1  Pages: 533-540  DOI: 10.1007/s11356-017-0436-x  Published: JAN 2018  </w:t>
      </w:r>
    </w:p>
    <w:p w:rsidR="001B6390" w:rsidRPr="00D94591" w:rsidRDefault="001B6390" w:rsidP="001B6390">
      <w:pPr>
        <w:rPr>
          <w:szCs w:val="21"/>
        </w:rPr>
      </w:pPr>
      <w:r w:rsidRPr="00D94591">
        <w:rPr>
          <w:szCs w:val="21"/>
        </w:rPr>
        <w:t>Accession Number: WOS:000419608400053</w:t>
      </w:r>
    </w:p>
    <w:p w:rsidR="001B6390" w:rsidRPr="00D94591" w:rsidRDefault="001B6390" w:rsidP="001B6390">
      <w:pPr>
        <w:rPr>
          <w:szCs w:val="21"/>
        </w:rPr>
      </w:pPr>
      <w:r w:rsidRPr="00D94591">
        <w:rPr>
          <w:szCs w:val="21"/>
        </w:rPr>
        <w:t>PubMed ID: 29047060</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[Guo, Xiaojia] Shanxi Normal Univ, Coll Geog Sci, Linfen 041004, Peoples R China. </w:t>
      </w:r>
    </w:p>
    <w:p w:rsidR="001B6390" w:rsidRPr="00D94591" w:rsidRDefault="001B6390" w:rsidP="001B6390">
      <w:pPr>
        <w:rPr>
          <w:szCs w:val="21"/>
        </w:rPr>
      </w:pPr>
      <w:r w:rsidRPr="00D94591">
        <w:rPr>
          <w:szCs w:val="21"/>
        </w:rPr>
        <w:t xml:space="preserve">[Zhang, Zilong; Wang, Guokui] Lanzhou Univ, Coll Earth &amp; Environm Sci, Lanzhou 730000, Gansu, Peoples R China. </w:t>
      </w:r>
    </w:p>
    <w:p w:rsidR="001B6390" w:rsidRPr="00D94591" w:rsidRDefault="001B6390" w:rsidP="001B6390">
      <w:pPr>
        <w:rPr>
          <w:szCs w:val="21"/>
        </w:rPr>
      </w:pPr>
      <w:r w:rsidRPr="00D94591">
        <w:rPr>
          <w:szCs w:val="21"/>
        </w:rPr>
        <w:t xml:space="preserve">[Zhao, Rui] Southwest Jiaotong Univ, Fac Geosci &amp; Environm Engn, Chengdu 611756, Sichuan, Peoples R China. </w:t>
      </w:r>
    </w:p>
    <w:p w:rsidR="001B6390" w:rsidRPr="00D94591" w:rsidRDefault="001B6390" w:rsidP="001B6390">
      <w:pPr>
        <w:rPr>
          <w:szCs w:val="21"/>
        </w:rPr>
      </w:pPr>
      <w:r w:rsidRPr="00D94591">
        <w:rPr>
          <w:szCs w:val="21"/>
        </w:rPr>
        <w:t xml:space="preserve">[Wang, Guokui] Univ Toronto Mississauga, Dept Geog, Mississauga, ON L5L 1C6, Canada. </w:t>
      </w:r>
    </w:p>
    <w:p w:rsidR="001B6390" w:rsidRPr="00D94591" w:rsidRDefault="001B6390" w:rsidP="001B6390">
      <w:pPr>
        <w:rPr>
          <w:szCs w:val="21"/>
        </w:rPr>
      </w:pPr>
      <w:r w:rsidRPr="00D94591">
        <w:rPr>
          <w:szCs w:val="21"/>
        </w:rPr>
        <w:t>[Xi, Jing] Shanxi Normal Univ, Sch Foreign Language, Linfen 041004, Peoples R China.</w:t>
      </w:r>
    </w:p>
    <w:p w:rsidR="001B6390" w:rsidRPr="00D94591" w:rsidRDefault="001B6390" w:rsidP="001B6390">
      <w:pPr>
        <w:rPr>
          <w:szCs w:val="21"/>
        </w:rPr>
      </w:pPr>
      <w:r w:rsidRPr="00D94591">
        <w:rPr>
          <w:szCs w:val="21"/>
        </w:rPr>
        <w:t>Reprint Address: Zhao, R (reprint author), Southwest Jiaotong Univ, Fac Geosci &amp; Environm Engn, Chengdu 611756, Sichuan, Peoples R China.</w:t>
      </w:r>
    </w:p>
    <w:p w:rsidR="001B6390" w:rsidRPr="00D94591" w:rsidRDefault="001B6390" w:rsidP="001B6390">
      <w:pPr>
        <w:rPr>
          <w:szCs w:val="21"/>
        </w:rPr>
      </w:pPr>
      <w:r w:rsidRPr="00D94591">
        <w:rPr>
          <w:szCs w:val="21"/>
        </w:rPr>
        <w:t>E-mail Addresses: ruizhaoswjtu@gmail.com</w:t>
      </w:r>
    </w:p>
    <w:p w:rsidR="001B6390" w:rsidRPr="00D94591" w:rsidRDefault="001B6390" w:rsidP="001B6390">
      <w:pPr>
        <w:rPr>
          <w:szCs w:val="21"/>
        </w:rPr>
      </w:pPr>
      <w:r w:rsidRPr="00D94591">
        <w:rPr>
          <w:szCs w:val="21"/>
        </w:rPr>
        <w:t>IDS Number: FS2KW</w:t>
      </w:r>
    </w:p>
    <w:p w:rsidR="001B6390" w:rsidRPr="00D94591" w:rsidRDefault="001B6390" w:rsidP="001B6390">
      <w:pPr>
        <w:rPr>
          <w:szCs w:val="21"/>
        </w:rPr>
      </w:pPr>
      <w:r w:rsidRPr="00D94591">
        <w:rPr>
          <w:szCs w:val="21"/>
        </w:rPr>
        <w:t>ISSN: 0944-1344</w:t>
      </w:r>
    </w:p>
    <w:p w:rsidR="001B6390" w:rsidRDefault="001B6390" w:rsidP="001B6390">
      <w:pPr>
        <w:rPr>
          <w:szCs w:val="21"/>
        </w:rPr>
      </w:pPr>
      <w:r w:rsidRPr="00D94591">
        <w:rPr>
          <w:szCs w:val="21"/>
        </w:rPr>
        <w:t>eISSN: 1614-7499</w:t>
      </w:r>
    </w:p>
    <w:p w:rsidR="001B6390" w:rsidRPr="00D94591" w:rsidRDefault="001B6390" w:rsidP="001B6390">
      <w:pPr>
        <w:rPr>
          <w:szCs w:val="21"/>
        </w:rPr>
      </w:pPr>
    </w:p>
    <w:p w:rsidR="001B6390" w:rsidRPr="00D94591" w:rsidRDefault="001B6390" w:rsidP="001B6390">
      <w:pPr>
        <w:rPr>
          <w:szCs w:val="21"/>
        </w:rPr>
      </w:pPr>
      <w:r w:rsidRPr="00D94591">
        <w:rPr>
          <w:szCs w:val="21"/>
        </w:rPr>
        <w:t>Record 270 of 273</w:t>
      </w:r>
    </w:p>
    <w:p w:rsidR="001B6390" w:rsidRPr="00D94591" w:rsidRDefault="001B6390" w:rsidP="001B6390">
      <w:pPr>
        <w:rPr>
          <w:szCs w:val="21"/>
        </w:rPr>
      </w:pPr>
      <w:r w:rsidRPr="00D94591">
        <w:rPr>
          <w:szCs w:val="21"/>
        </w:rPr>
        <w:t>Title: Improved plasmon-assisted photoelectric conversion efficiency across entire ultraviolet-visible region based on antenna-on zinc oxide/silver three-dimensional nanostructured films</w:t>
      </w:r>
    </w:p>
    <w:p w:rsidR="001B6390" w:rsidRPr="00D94591" w:rsidRDefault="001B6390" w:rsidP="001B6390">
      <w:pPr>
        <w:rPr>
          <w:szCs w:val="21"/>
        </w:rPr>
      </w:pPr>
      <w:r w:rsidRPr="00D94591">
        <w:rPr>
          <w:szCs w:val="21"/>
        </w:rPr>
        <w:t>Author(s): Yan, LJ (Yan, Lijuan); Liu, Y (Liu, Yang); Yan, YN (Yan, Yaning); Wang, LF (Wang, Lanfang); Han, J (Han, Juan); Wang, YN (Wang, Yanan); Zhou, GW (Zhou, Guowei); Swihart, MT (Swihart, Mark T.); Xu, XH (Xu, Xiaohong)</w:t>
      </w:r>
    </w:p>
    <w:p w:rsidR="001B6390" w:rsidRPr="00D94591" w:rsidRDefault="001B6390" w:rsidP="001B6390">
      <w:pPr>
        <w:rPr>
          <w:szCs w:val="21"/>
        </w:rPr>
      </w:pPr>
      <w:r w:rsidRPr="00D94591">
        <w:rPr>
          <w:szCs w:val="21"/>
        </w:rPr>
        <w:t xml:space="preserve">Source: NANO RESEARCH  Volume: 11  Issue: 1  Pages: 520-529  DOI: 10.1007/s12274-017-1663-7  Published: JAN 2018  </w:t>
      </w:r>
    </w:p>
    <w:p w:rsidR="001B6390" w:rsidRPr="00D94591" w:rsidRDefault="001B6390" w:rsidP="001B6390">
      <w:pPr>
        <w:rPr>
          <w:szCs w:val="21"/>
        </w:rPr>
      </w:pPr>
      <w:r w:rsidRPr="00D94591">
        <w:rPr>
          <w:szCs w:val="21"/>
        </w:rPr>
        <w:t>Accession Number: WOS:000419002100044</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[Yan, Lijuan; Yan, Yaning; Wang, Lanfang; Han, Juan; Wang, Yanan; Zhou, Guowei; Xu, Xiaohong] Shanxi Normal Univ, Sch Chem &amp; Mat Sci, Linfen 041004, Peoples R China. </w:t>
      </w:r>
    </w:p>
    <w:p w:rsidR="001B6390" w:rsidRPr="00D94591" w:rsidRDefault="001B6390" w:rsidP="001B6390">
      <w:pPr>
        <w:rPr>
          <w:szCs w:val="21"/>
        </w:rPr>
      </w:pPr>
      <w:r w:rsidRPr="00D94591">
        <w:rPr>
          <w:szCs w:val="21"/>
        </w:rPr>
        <w:t xml:space="preserve">[Yan, Lijuan; Yan, Yaning; Wang, Lanfang; Han, Juan; Wang, Yanan; Zhou, Guowei; Xu, Xiaohong] Minist Educ, Key Lab Magnet Mol &amp; Magnet Informat Mat, Linfen 041004, Peoples R China. </w:t>
      </w:r>
    </w:p>
    <w:p w:rsidR="001B6390" w:rsidRPr="00D94591" w:rsidRDefault="001B6390" w:rsidP="001B6390">
      <w:pPr>
        <w:rPr>
          <w:szCs w:val="21"/>
        </w:rPr>
      </w:pPr>
      <w:r w:rsidRPr="00D94591">
        <w:rPr>
          <w:szCs w:val="21"/>
        </w:rPr>
        <w:t xml:space="preserve">[Liu, Yang; Swihart, Mark T.] SUNY Buffalo, Dept Chem &amp; Biol Engn, Buffalo, NY 14260 USA. </w:t>
      </w:r>
    </w:p>
    <w:p w:rsidR="001B6390" w:rsidRPr="00D94591" w:rsidRDefault="001B6390" w:rsidP="001B6390">
      <w:pPr>
        <w:rPr>
          <w:szCs w:val="21"/>
        </w:rPr>
      </w:pPr>
      <w:r w:rsidRPr="00D94591">
        <w:rPr>
          <w:szCs w:val="21"/>
        </w:rPr>
        <w:t>[Xu, Xiaohong] Shanxi Normal Univ, Res Inst Mat Sci, Linfen 041004, Peoples R China.</w:t>
      </w:r>
    </w:p>
    <w:p w:rsidR="001B6390" w:rsidRPr="00D94591" w:rsidRDefault="001B6390" w:rsidP="001B6390">
      <w:pPr>
        <w:rPr>
          <w:szCs w:val="21"/>
        </w:rPr>
      </w:pPr>
      <w:r w:rsidRPr="00D94591">
        <w:rPr>
          <w:szCs w:val="21"/>
        </w:rPr>
        <w:t>Reprint Address: Xu, XH (reprint author), Shanxi Normal Univ, Sch Chem &amp; Mat Sci, Linfen 041004, Peoples R China.</w:t>
      </w:r>
    </w:p>
    <w:p w:rsidR="001B6390" w:rsidRPr="00D94591" w:rsidRDefault="001B6390" w:rsidP="001B6390">
      <w:pPr>
        <w:rPr>
          <w:szCs w:val="21"/>
        </w:rPr>
      </w:pPr>
      <w:r w:rsidRPr="00D94591">
        <w:rPr>
          <w:szCs w:val="21"/>
        </w:rPr>
        <w:t>Xu, XH (reprint author), Minist Educ, Key Lab Magnet Mol &amp; Magnet Informat Mat, Linfen 041004, Peoples R China.</w:t>
      </w:r>
    </w:p>
    <w:p w:rsidR="001B6390" w:rsidRPr="00D94591" w:rsidRDefault="001B6390" w:rsidP="001B6390">
      <w:pPr>
        <w:rPr>
          <w:szCs w:val="21"/>
        </w:rPr>
      </w:pPr>
      <w:r w:rsidRPr="00D94591">
        <w:rPr>
          <w:szCs w:val="21"/>
        </w:rPr>
        <w:t>Xu, XH (reprint author), Shanxi Normal Univ, Res Inst Mat Sci, Linfen 041004, Peoples R China.</w:t>
      </w:r>
    </w:p>
    <w:p w:rsidR="001B6390" w:rsidRPr="00D94591" w:rsidRDefault="001B6390" w:rsidP="001B6390">
      <w:pPr>
        <w:rPr>
          <w:szCs w:val="21"/>
        </w:rPr>
      </w:pPr>
      <w:r w:rsidRPr="00D94591">
        <w:rPr>
          <w:szCs w:val="21"/>
        </w:rPr>
        <w:t>E-mail Addresses: xuxh@dns.sxnu.edu.cn</w:t>
      </w:r>
    </w:p>
    <w:p w:rsidR="001B6390" w:rsidRPr="00D94591" w:rsidRDefault="001B6390" w:rsidP="001B6390">
      <w:pPr>
        <w:rPr>
          <w:szCs w:val="21"/>
        </w:rPr>
      </w:pPr>
      <w:r w:rsidRPr="00D94591">
        <w:rPr>
          <w:szCs w:val="21"/>
        </w:rPr>
        <w:t>IDS Number: FR3YG</w:t>
      </w:r>
    </w:p>
    <w:p w:rsidR="001B6390" w:rsidRPr="00D94591" w:rsidRDefault="001B6390" w:rsidP="001B6390">
      <w:pPr>
        <w:rPr>
          <w:szCs w:val="21"/>
        </w:rPr>
      </w:pPr>
      <w:r w:rsidRPr="00D94591">
        <w:rPr>
          <w:szCs w:val="21"/>
        </w:rPr>
        <w:t>ISSN: 1998-0124</w:t>
      </w:r>
    </w:p>
    <w:p w:rsidR="001B6390" w:rsidRDefault="001B6390" w:rsidP="001B6390">
      <w:pPr>
        <w:rPr>
          <w:szCs w:val="21"/>
        </w:rPr>
      </w:pPr>
      <w:r w:rsidRPr="00D94591">
        <w:rPr>
          <w:szCs w:val="21"/>
        </w:rPr>
        <w:t>eISSN: 1998-0000</w:t>
      </w:r>
    </w:p>
    <w:p w:rsidR="001B6390" w:rsidRPr="00D94591" w:rsidRDefault="001B6390" w:rsidP="001B6390">
      <w:pPr>
        <w:rPr>
          <w:szCs w:val="21"/>
        </w:rPr>
      </w:pPr>
    </w:p>
    <w:p w:rsidR="001B6390" w:rsidRPr="00D94591" w:rsidRDefault="001B6390" w:rsidP="001B6390">
      <w:pPr>
        <w:rPr>
          <w:szCs w:val="21"/>
        </w:rPr>
      </w:pPr>
      <w:r w:rsidRPr="00D94591">
        <w:rPr>
          <w:szCs w:val="21"/>
        </w:rPr>
        <w:t>Record 271 of 273</w:t>
      </w:r>
    </w:p>
    <w:p w:rsidR="001B6390" w:rsidRPr="00D94591" w:rsidRDefault="001B6390" w:rsidP="001B6390">
      <w:pPr>
        <w:rPr>
          <w:szCs w:val="21"/>
        </w:rPr>
      </w:pPr>
      <w:r w:rsidRPr="00D94591">
        <w:rPr>
          <w:szCs w:val="21"/>
        </w:rPr>
        <w:t>Title: Histone Deacetylase 1 Inhibition Protects Against Hypoxia-Induced Swelling in H9c2 Cardiomyocytes Through Regulating Cell Stiffness</w:t>
      </w:r>
    </w:p>
    <w:p w:rsidR="001B6390" w:rsidRPr="00D94591" w:rsidRDefault="001B6390" w:rsidP="001B6390">
      <w:pPr>
        <w:rPr>
          <w:szCs w:val="21"/>
        </w:rPr>
      </w:pPr>
      <w:r w:rsidRPr="00D94591">
        <w:rPr>
          <w:szCs w:val="21"/>
        </w:rPr>
        <w:t>Author(s): Li, Y (Li, Yi); Zhang, ZY (Zhang, Zhengyi); Zhou, XN (Zhou, Xiangnan); Li, R (Li, Rui); Cheng, Y (Cheng, Yan); Shang, B (Shang, Bo); Han, Y (Han, Yu); Liu, B (Liu, Bin); Xie, XD (Xie, Xiaodong)</w:t>
      </w:r>
    </w:p>
    <w:p w:rsidR="001B6390" w:rsidRPr="00D94591" w:rsidRDefault="001B6390" w:rsidP="001B6390">
      <w:pPr>
        <w:rPr>
          <w:szCs w:val="21"/>
        </w:rPr>
      </w:pPr>
      <w:r w:rsidRPr="00D94591">
        <w:rPr>
          <w:szCs w:val="21"/>
        </w:rPr>
        <w:t xml:space="preserve">Source: CIRCULATION JOURNAL  Volume: 82  Issue: 1  Pages: 192-+  DOI: 10.1253/circj.CJ-17-0022  Published: JAN 2018  </w:t>
      </w:r>
    </w:p>
    <w:p w:rsidR="001B6390" w:rsidRPr="00D94591" w:rsidRDefault="001B6390" w:rsidP="001B6390">
      <w:pPr>
        <w:rPr>
          <w:szCs w:val="21"/>
        </w:rPr>
      </w:pPr>
      <w:r w:rsidRPr="00D94591">
        <w:rPr>
          <w:szCs w:val="21"/>
        </w:rPr>
        <w:t>Accession Number: WOS:000418689500025</w:t>
      </w:r>
    </w:p>
    <w:p w:rsidR="001B6390" w:rsidRPr="00D94591" w:rsidRDefault="001B6390" w:rsidP="001B6390">
      <w:pPr>
        <w:rPr>
          <w:szCs w:val="21"/>
        </w:rPr>
      </w:pPr>
      <w:r w:rsidRPr="00D94591">
        <w:rPr>
          <w:szCs w:val="21"/>
        </w:rPr>
        <w:t>PubMed ID: 28747611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[Li, Yi; Xie, Xiaodong] Lanzhou Univ, Inst Med Genet, Sch Basic Med Sci, 222 Tianshuinan Rd, Lanzhou 730000, Gansu, Peoples R China. </w:t>
      </w:r>
    </w:p>
    <w:p w:rsidR="001B6390" w:rsidRPr="00D94591" w:rsidRDefault="001B6390" w:rsidP="001B6390">
      <w:pPr>
        <w:rPr>
          <w:szCs w:val="21"/>
        </w:rPr>
      </w:pPr>
      <w:r w:rsidRPr="00D94591">
        <w:rPr>
          <w:szCs w:val="21"/>
        </w:rPr>
        <w:t xml:space="preserve">[Li, Rui; Liu, Bin] Lanzhou Univ, Sch Stomatol, 222 Tianshuinan Rd, Lanzhou 730000, Gansu, Peoples R China. </w:t>
      </w:r>
    </w:p>
    <w:p w:rsidR="001B6390" w:rsidRPr="00D94591" w:rsidRDefault="001B6390" w:rsidP="001B6390">
      <w:pPr>
        <w:rPr>
          <w:szCs w:val="21"/>
        </w:rPr>
      </w:pPr>
      <w:r w:rsidRPr="00D94591">
        <w:rPr>
          <w:szCs w:val="21"/>
        </w:rPr>
        <w:lastRenderedPageBreak/>
        <w:t xml:space="preserve">[Li, Yi; Xie, Xiaodong] Gansu Cardiovasc Inst, Lanzhou, Gansu, Peoples R China. </w:t>
      </w:r>
    </w:p>
    <w:p w:rsidR="001B6390" w:rsidRPr="00D94591" w:rsidRDefault="001B6390" w:rsidP="001B6390">
      <w:pPr>
        <w:rPr>
          <w:szCs w:val="21"/>
        </w:rPr>
      </w:pPr>
      <w:r w:rsidRPr="00D94591">
        <w:rPr>
          <w:szCs w:val="21"/>
        </w:rPr>
        <w:t xml:space="preserve">[Zhang, Zhengyi; Shang, Bo] Lanzhou Univ, Cardiac Hosp, Hosp 2, Lanzhou, Gansu, Peoples R China. </w:t>
      </w:r>
    </w:p>
    <w:p w:rsidR="001B6390" w:rsidRPr="00D94591" w:rsidRDefault="001B6390" w:rsidP="001B6390">
      <w:pPr>
        <w:rPr>
          <w:szCs w:val="21"/>
        </w:rPr>
      </w:pPr>
      <w:r w:rsidRPr="00D94591">
        <w:rPr>
          <w:szCs w:val="21"/>
        </w:rPr>
        <w:t xml:space="preserve">[Zhou, Xiangnan] Shanxi Normal Univ, Sch Phys &amp; Informat Engn, Linfen, Shanxi, Peoples R China. </w:t>
      </w:r>
    </w:p>
    <w:p w:rsidR="001B6390" w:rsidRPr="00D94591" w:rsidRDefault="001B6390" w:rsidP="001B6390">
      <w:pPr>
        <w:rPr>
          <w:szCs w:val="21"/>
        </w:rPr>
      </w:pPr>
      <w:r w:rsidRPr="00D94591">
        <w:rPr>
          <w:szCs w:val="21"/>
        </w:rPr>
        <w:t xml:space="preserve">[Cheng, Yan] Northwest Univ Nationalities, Expt Ctr, Lanzhou, Gansu, Peoples R China. </w:t>
      </w:r>
    </w:p>
    <w:p w:rsidR="001B6390" w:rsidRPr="00D94591" w:rsidRDefault="001B6390" w:rsidP="001B6390">
      <w:pPr>
        <w:rPr>
          <w:szCs w:val="21"/>
        </w:rPr>
      </w:pPr>
      <w:r w:rsidRPr="00D94591">
        <w:rPr>
          <w:szCs w:val="21"/>
        </w:rPr>
        <w:t xml:space="preserve">[Cheng, Yan] Univ Manitoba, Dept Biochem &amp; Med Genet, Winnipeg, MB, Canada. </w:t>
      </w:r>
    </w:p>
    <w:p w:rsidR="001B6390" w:rsidRPr="00D94591" w:rsidRDefault="001B6390" w:rsidP="001B6390">
      <w:pPr>
        <w:rPr>
          <w:szCs w:val="21"/>
        </w:rPr>
      </w:pPr>
      <w:r w:rsidRPr="00D94591">
        <w:rPr>
          <w:szCs w:val="21"/>
        </w:rPr>
        <w:t>[Han, Yu] Huazhong Univ Sci &amp; Technol, Coll Life Sci &amp; Technol, Wuhan, Hubei, Peoples R China.</w:t>
      </w:r>
    </w:p>
    <w:p w:rsidR="001B6390" w:rsidRPr="00D94591" w:rsidRDefault="001B6390" w:rsidP="001B6390">
      <w:pPr>
        <w:rPr>
          <w:szCs w:val="21"/>
        </w:rPr>
      </w:pPr>
      <w:r w:rsidRPr="00D94591">
        <w:rPr>
          <w:szCs w:val="21"/>
        </w:rPr>
        <w:t>Reprint Address: Xie, XD (reprint author), Lanzhou Univ, Inst Med Genet, Sch Basic Med Sci, 222 Tianshuinan Rd, Lanzhou 730000, Gansu, Peoples R China.</w:t>
      </w:r>
    </w:p>
    <w:p w:rsidR="001B6390" w:rsidRPr="00D94591" w:rsidRDefault="001B6390" w:rsidP="001B6390">
      <w:pPr>
        <w:rPr>
          <w:szCs w:val="21"/>
        </w:rPr>
      </w:pPr>
      <w:r w:rsidRPr="00D94591">
        <w:rPr>
          <w:szCs w:val="21"/>
        </w:rPr>
        <w:t>Liu, B (reprint author), Lanzhou Univ, Sch Stomatol, 222 Tianshuinan Rd, Lanzhou 730000, Gansu, Peoples R China.</w:t>
      </w:r>
    </w:p>
    <w:p w:rsidR="001B6390" w:rsidRPr="00D94591" w:rsidRDefault="001B6390" w:rsidP="001B6390">
      <w:pPr>
        <w:rPr>
          <w:szCs w:val="21"/>
        </w:rPr>
      </w:pPr>
      <w:r w:rsidRPr="00D94591">
        <w:rPr>
          <w:szCs w:val="21"/>
        </w:rPr>
        <w:t>E-mail Addresses: liubkq@lzu.edu.cn; xdxie@lzu.edu.cn</w:t>
      </w:r>
    </w:p>
    <w:p w:rsidR="001B6390" w:rsidRPr="00D94591" w:rsidRDefault="001B6390" w:rsidP="001B6390">
      <w:pPr>
        <w:rPr>
          <w:szCs w:val="21"/>
        </w:rPr>
      </w:pPr>
      <w:r w:rsidRPr="00D94591">
        <w:rPr>
          <w:szCs w:val="21"/>
        </w:rPr>
        <w:t>IDS Number: FQ9NS</w:t>
      </w:r>
    </w:p>
    <w:p w:rsidR="001B6390" w:rsidRPr="00D94591" w:rsidRDefault="001B6390" w:rsidP="001B6390">
      <w:pPr>
        <w:rPr>
          <w:szCs w:val="21"/>
        </w:rPr>
      </w:pPr>
      <w:r w:rsidRPr="00D94591">
        <w:rPr>
          <w:szCs w:val="21"/>
        </w:rPr>
        <w:t>ISSN: 1346-9843</w:t>
      </w:r>
    </w:p>
    <w:p w:rsidR="001B6390" w:rsidRDefault="001B6390" w:rsidP="001B6390">
      <w:pPr>
        <w:rPr>
          <w:szCs w:val="21"/>
        </w:rPr>
      </w:pPr>
      <w:r w:rsidRPr="00D94591">
        <w:rPr>
          <w:szCs w:val="21"/>
        </w:rPr>
        <w:t>eISSN: 1347-4820</w:t>
      </w:r>
    </w:p>
    <w:p w:rsidR="001B6390" w:rsidRPr="00D94591" w:rsidRDefault="001B6390" w:rsidP="001B6390">
      <w:pPr>
        <w:rPr>
          <w:szCs w:val="21"/>
        </w:rPr>
      </w:pPr>
    </w:p>
    <w:p w:rsidR="001B6390" w:rsidRPr="00D94591" w:rsidRDefault="001B6390" w:rsidP="001B6390">
      <w:pPr>
        <w:rPr>
          <w:szCs w:val="21"/>
        </w:rPr>
      </w:pPr>
      <w:r w:rsidRPr="00D94591">
        <w:rPr>
          <w:szCs w:val="21"/>
        </w:rPr>
        <w:t>Record 272 of 273</w:t>
      </w:r>
    </w:p>
    <w:p w:rsidR="001B6390" w:rsidRPr="00D94591" w:rsidRDefault="001B6390" w:rsidP="001B6390">
      <w:pPr>
        <w:rPr>
          <w:szCs w:val="21"/>
        </w:rPr>
      </w:pPr>
      <w:r w:rsidRPr="00D94591">
        <w:rPr>
          <w:szCs w:val="21"/>
        </w:rPr>
        <w:t>Title: Pyrolysis behavior of corncob and coal gangue with modified medical stone and HZSM-5 based additives</w:t>
      </w:r>
    </w:p>
    <w:p w:rsidR="001B6390" w:rsidRPr="00D94591" w:rsidRDefault="001B6390" w:rsidP="001B6390">
      <w:pPr>
        <w:rPr>
          <w:szCs w:val="21"/>
        </w:rPr>
      </w:pPr>
      <w:r w:rsidRPr="00D94591">
        <w:rPr>
          <w:szCs w:val="21"/>
        </w:rPr>
        <w:t>Author(s): Wang, BF (Wang, Baofeng); Liu, XH (Liu, Xiaohong); Zhang, JJ (Zhang, Jinjun); Cheng, FQ (Cheng, Fangqin)</w:t>
      </w:r>
    </w:p>
    <w:p w:rsidR="001B6390" w:rsidRPr="00D94591" w:rsidRDefault="001B6390" w:rsidP="001B6390">
      <w:pPr>
        <w:rPr>
          <w:szCs w:val="21"/>
        </w:rPr>
      </w:pPr>
      <w:r w:rsidRPr="00D94591">
        <w:rPr>
          <w:szCs w:val="21"/>
        </w:rPr>
        <w:t xml:space="preserve">Source: FUEL  Volume: 211  Pages: 816-826  DOI: 10.1016/j.fuel.2017.09.116  Published: JAN 1 2018  </w:t>
      </w:r>
    </w:p>
    <w:p w:rsidR="001B6390" w:rsidRPr="00D94591" w:rsidRDefault="001B6390" w:rsidP="001B6390">
      <w:pPr>
        <w:rPr>
          <w:szCs w:val="21"/>
        </w:rPr>
      </w:pPr>
      <w:r w:rsidRPr="00D94591">
        <w:rPr>
          <w:szCs w:val="21"/>
        </w:rPr>
        <w:t>Accession Number: WOS:000413449600081</w:t>
      </w:r>
    </w:p>
    <w:p w:rsidR="001B6390" w:rsidRPr="00D94591" w:rsidRDefault="001B6390" w:rsidP="001B6390">
      <w:pPr>
        <w:rPr>
          <w:szCs w:val="21"/>
        </w:rPr>
      </w:pPr>
      <w:r w:rsidRPr="00D94591">
        <w:rPr>
          <w:szCs w:val="21"/>
        </w:rPr>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[Wang, Baofeng; Cheng, Fangqin] Shanxi Univ, Inst Resources &amp; Environm Engn, Taiyuan 030006, Shanxi, Peoples R China. </w:t>
      </w:r>
    </w:p>
    <w:p w:rsidR="001B6390" w:rsidRPr="00D94591" w:rsidRDefault="001B6390" w:rsidP="001B6390">
      <w:pPr>
        <w:rPr>
          <w:szCs w:val="21"/>
        </w:rPr>
      </w:pPr>
      <w:r w:rsidRPr="00D94591">
        <w:rPr>
          <w:szCs w:val="21"/>
        </w:rPr>
        <w:t>[Wang, Baofeng; Liu, Xiaohong; Zhang, Jinjun] Shanxi Normal Univ, Sch Chem &amp; Mat Sci, Linfen 041004, Peoples R China.</w:t>
      </w:r>
    </w:p>
    <w:p w:rsidR="001B6390" w:rsidRPr="00D94591" w:rsidRDefault="001B6390" w:rsidP="001B6390">
      <w:pPr>
        <w:rPr>
          <w:szCs w:val="21"/>
        </w:rPr>
      </w:pPr>
      <w:r w:rsidRPr="00D94591">
        <w:rPr>
          <w:szCs w:val="21"/>
        </w:rPr>
        <w:t>Reprint Address: Wang, BF; Cheng, FQ (reprint author), Shanxi Univ, Inst Resources &amp; Environm Engn, Taiyuan 030006, Shanxi, Peoples R China.</w:t>
      </w:r>
    </w:p>
    <w:p w:rsidR="001B6390" w:rsidRPr="00D94591" w:rsidRDefault="001B6390" w:rsidP="001B6390">
      <w:pPr>
        <w:rPr>
          <w:szCs w:val="21"/>
        </w:rPr>
      </w:pPr>
      <w:r w:rsidRPr="00D94591">
        <w:rPr>
          <w:szCs w:val="21"/>
        </w:rPr>
        <w:t>E-mail Addresses: wangbaofeng1234@sina.com; cfangqin@163.com</w:t>
      </w:r>
    </w:p>
    <w:p w:rsidR="001B6390" w:rsidRPr="00D94591" w:rsidRDefault="001B6390" w:rsidP="001B6390">
      <w:pPr>
        <w:rPr>
          <w:szCs w:val="21"/>
        </w:rPr>
      </w:pPr>
      <w:r w:rsidRPr="00D94591">
        <w:rPr>
          <w:szCs w:val="21"/>
        </w:rPr>
        <w:t>IDS Number: FK4GO</w:t>
      </w:r>
    </w:p>
    <w:p w:rsidR="001B6390" w:rsidRPr="00D94591" w:rsidRDefault="001B6390" w:rsidP="001B6390">
      <w:pPr>
        <w:rPr>
          <w:szCs w:val="21"/>
        </w:rPr>
      </w:pPr>
      <w:r w:rsidRPr="00D94591">
        <w:rPr>
          <w:szCs w:val="21"/>
        </w:rPr>
        <w:t>ISSN: 0016-2361</w:t>
      </w:r>
    </w:p>
    <w:p w:rsidR="001B6390" w:rsidRDefault="001B6390" w:rsidP="001B6390">
      <w:pPr>
        <w:rPr>
          <w:szCs w:val="21"/>
        </w:rPr>
      </w:pPr>
      <w:r w:rsidRPr="00D94591">
        <w:rPr>
          <w:szCs w:val="21"/>
        </w:rPr>
        <w:t>eISSN: 1873-7153</w:t>
      </w:r>
    </w:p>
    <w:p w:rsidR="001B6390" w:rsidRPr="00D94591" w:rsidRDefault="001B6390" w:rsidP="001B6390">
      <w:pPr>
        <w:rPr>
          <w:szCs w:val="21"/>
        </w:rPr>
      </w:pPr>
    </w:p>
    <w:p w:rsidR="001B6390" w:rsidRPr="00D94591" w:rsidRDefault="001B6390" w:rsidP="001B6390">
      <w:pPr>
        <w:rPr>
          <w:szCs w:val="21"/>
        </w:rPr>
      </w:pPr>
      <w:r w:rsidRPr="00D94591">
        <w:rPr>
          <w:szCs w:val="21"/>
        </w:rPr>
        <w:t>Record 273 of 273</w:t>
      </w:r>
    </w:p>
    <w:p w:rsidR="001B6390" w:rsidRPr="00D94591" w:rsidRDefault="001B6390" w:rsidP="001B6390">
      <w:pPr>
        <w:rPr>
          <w:szCs w:val="21"/>
        </w:rPr>
      </w:pPr>
      <w:r w:rsidRPr="00D94591">
        <w:rPr>
          <w:szCs w:val="21"/>
        </w:rPr>
        <w:t>Title: Compositional changes in cell wall polyuronides and enzyme activities associated with melting/mealy textural property during ripening following long-term storage of 'Cornice' and 'd'Anjou' pears</w:t>
      </w:r>
    </w:p>
    <w:p w:rsidR="001B6390" w:rsidRPr="00D94591" w:rsidRDefault="001B6390" w:rsidP="001B6390">
      <w:pPr>
        <w:rPr>
          <w:szCs w:val="21"/>
        </w:rPr>
      </w:pPr>
      <w:r w:rsidRPr="00D94591">
        <w:rPr>
          <w:szCs w:val="21"/>
        </w:rPr>
        <w:t>Author(s): Dong, Y (Dong, Yu); Zhang, SY (Zhang, Shaoying); Wang, Y (Wang, Yan)</w:t>
      </w:r>
    </w:p>
    <w:p w:rsidR="001B6390" w:rsidRPr="00D94591" w:rsidRDefault="001B6390" w:rsidP="001B6390">
      <w:pPr>
        <w:rPr>
          <w:szCs w:val="21"/>
        </w:rPr>
      </w:pPr>
      <w:r w:rsidRPr="00D94591">
        <w:rPr>
          <w:szCs w:val="21"/>
        </w:rPr>
        <w:t xml:space="preserve">Source: POSTHARVEST BIOLOGY AND TECHNOLOGY  Volume: 135  Pages: 131-140  DOI: 10.1016/j.postharvbio.2017.09.010  Published: JAN 2018  </w:t>
      </w:r>
    </w:p>
    <w:p w:rsidR="001B6390" w:rsidRPr="00D94591" w:rsidRDefault="001B6390" w:rsidP="001B6390">
      <w:pPr>
        <w:rPr>
          <w:szCs w:val="21"/>
        </w:rPr>
      </w:pPr>
      <w:r w:rsidRPr="00D94591">
        <w:rPr>
          <w:szCs w:val="21"/>
        </w:rPr>
        <w:t>Accession Number: WOS:000412458900015</w:t>
      </w:r>
    </w:p>
    <w:p w:rsidR="001B6390" w:rsidRPr="00D94591" w:rsidRDefault="001B6390" w:rsidP="001B6390">
      <w:pPr>
        <w:rPr>
          <w:szCs w:val="21"/>
        </w:rPr>
      </w:pPr>
      <w:r w:rsidRPr="00D94591">
        <w:rPr>
          <w:szCs w:val="21"/>
        </w:rPr>
        <w:lastRenderedPageBreak/>
        <w:t>Language: English</w:t>
      </w:r>
    </w:p>
    <w:p w:rsidR="001B6390" w:rsidRPr="00D94591" w:rsidRDefault="001B6390" w:rsidP="001B6390">
      <w:pPr>
        <w:rPr>
          <w:szCs w:val="21"/>
        </w:rPr>
      </w:pPr>
      <w:r w:rsidRPr="00D94591">
        <w:rPr>
          <w:szCs w:val="21"/>
        </w:rPr>
        <w:t>Document Type: Article</w:t>
      </w:r>
    </w:p>
    <w:p w:rsidR="001B6390" w:rsidRPr="00D94591" w:rsidRDefault="001B6390" w:rsidP="001B6390">
      <w:pPr>
        <w:rPr>
          <w:szCs w:val="21"/>
        </w:rPr>
      </w:pPr>
      <w:r w:rsidRPr="00D94591">
        <w:rPr>
          <w:szCs w:val="21"/>
        </w:rPr>
        <w:t xml:space="preserve">Addresses: [Dong, Yu; Zhang, Shaoying; Wang, Yan] Oregon State Univ, Dept Hort, Midcolumbia Agr Res &amp; Extens Ctr, 3005 Expt Stn Dr, Hood River, OR 97031 USA. </w:t>
      </w:r>
    </w:p>
    <w:p w:rsidR="001B6390" w:rsidRPr="00D94591" w:rsidRDefault="001B6390" w:rsidP="001B6390">
      <w:pPr>
        <w:rPr>
          <w:szCs w:val="21"/>
        </w:rPr>
      </w:pPr>
      <w:r w:rsidRPr="00D94591">
        <w:rPr>
          <w:szCs w:val="21"/>
        </w:rPr>
        <w:t>[Zhang, Shaoying] Shanxi Normal Univ, Coll Food Sci, 1 Gongyuan St, Linter 041004, Shanxi, Peoples R China.</w:t>
      </w:r>
    </w:p>
    <w:p w:rsidR="001B6390" w:rsidRPr="00D94591" w:rsidRDefault="001B6390" w:rsidP="001B6390">
      <w:pPr>
        <w:rPr>
          <w:szCs w:val="21"/>
        </w:rPr>
      </w:pPr>
      <w:r w:rsidRPr="00D94591">
        <w:rPr>
          <w:szCs w:val="21"/>
        </w:rPr>
        <w:t>Reprint Address: Dong, Y (reprint author), Oregon State Univ, Dept Hort, Midcolumbia Agr Res &amp; Extens Ctr, 3005 Expt Stn Dr, Hood River, OR 97031 USA.</w:t>
      </w:r>
    </w:p>
    <w:p w:rsidR="001B6390" w:rsidRPr="00D94591" w:rsidRDefault="001B6390" w:rsidP="001B6390">
      <w:pPr>
        <w:rPr>
          <w:szCs w:val="21"/>
        </w:rPr>
      </w:pPr>
      <w:r w:rsidRPr="00D94591">
        <w:rPr>
          <w:szCs w:val="21"/>
        </w:rPr>
        <w:t>E-mail Addresses: dongyu@oregonstate.edu</w:t>
      </w:r>
    </w:p>
    <w:p w:rsidR="001B6390" w:rsidRPr="00D94591" w:rsidRDefault="001B6390" w:rsidP="001B6390">
      <w:pPr>
        <w:rPr>
          <w:szCs w:val="21"/>
        </w:rPr>
      </w:pPr>
      <w:r w:rsidRPr="00D94591">
        <w:rPr>
          <w:szCs w:val="21"/>
        </w:rPr>
        <w:t>IDS Number: FJ1FP</w:t>
      </w:r>
    </w:p>
    <w:p w:rsidR="001B6390" w:rsidRPr="00D94591" w:rsidRDefault="001B6390" w:rsidP="001B6390">
      <w:pPr>
        <w:rPr>
          <w:szCs w:val="21"/>
        </w:rPr>
      </w:pPr>
      <w:r w:rsidRPr="00D94591">
        <w:rPr>
          <w:szCs w:val="21"/>
        </w:rPr>
        <w:t>ISSN: 0925-5214</w:t>
      </w:r>
    </w:p>
    <w:p w:rsidR="001B6390" w:rsidRPr="00D94591" w:rsidRDefault="001B6390" w:rsidP="001B6390">
      <w:pPr>
        <w:rPr>
          <w:szCs w:val="21"/>
        </w:rPr>
      </w:pPr>
      <w:r w:rsidRPr="00D94591">
        <w:rPr>
          <w:szCs w:val="21"/>
        </w:rPr>
        <w:t>eISSN: 1873-2356</w:t>
      </w:r>
    </w:p>
    <w:p w:rsidR="00985836" w:rsidRPr="001B6390" w:rsidRDefault="00985836" w:rsidP="00344BCB">
      <w:pPr>
        <w:autoSpaceDE w:val="0"/>
        <w:autoSpaceDN w:val="0"/>
        <w:adjustRightInd w:val="0"/>
        <w:spacing w:line="360" w:lineRule="auto"/>
        <w:ind w:left="843" w:hangingChars="300" w:hanging="843"/>
        <w:rPr>
          <w:rFonts w:eastAsia="黑体"/>
          <w:b/>
          <w:bCs/>
          <w:sz w:val="28"/>
          <w:szCs w:val="28"/>
        </w:rPr>
      </w:pPr>
    </w:p>
    <w:p w:rsidR="00BE2559" w:rsidRDefault="00BE2559">
      <w:pPr>
        <w:widowControl/>
        <w:jc w:val="left"/>
        <w:rPr>
          <w:rFonts w:ascii="宋体" w:hAnsi="宋体"/>
          <w:sz w:val="28"/>
          <w:szCs w:val="28"/>
        </w:rPr>
      </w:pPr>
      <w:r>
        <w:rPr>
          <w:rFonts w:ascii="宋体" w:hAnsi="宋体"/>
          <w:sz w:val="28"/>
          <w:szCs w:val="28"/>
        </w:rPr>
        <w:br w:type="page"/>
      </w:r>
    </w:p>
    <w:p w:rsidR="006A3E8E" w:rsidRDefault="00501E4B" w:rsidP="003745EA">
      <w:pPr>
        <w:spacing w:line="320" w:lineRule="exact"/>
        <w:rPr>
          <w:sz w:val="28"/>
          <w:szCs w:val="28"/>
        </w:rPr>
      </w:pPr>
      <w:r w:rsidRPr="00E7757A">
        <w:rPr>
          <w:rFonts w:ascii="宋体" w:hAnsi="宋体"/>
          <w:sz w:val="28"/>
          <w:szCs w:val="28"/>
        </w:rPr>
        <w:lastRenderedPageBreak/>
        <w:t>报</w:t>
      </w:r>
      <w:r w:rsidRPr="00E7757A">
        <w:rPr>
          <w:rFonts w:hAnsi="宋体"/>
          <w:sz w:val="28"/>
          <w:szCs w:val="28"/>
        </w:rPr>
        <w:t>告编号：</w:t>
      </w:r>
      <w:r w:rsidR="00F70F61">
        <w:rPr>
          <w:sz w:val="28"/>
          <w:szCs w:val="28"/>
        </w:rPr>
        <w:t>2019-NLC-LWCZ</w:t>
      </w:r>
      <w:r w:rsidR="0046053F">
        <w:rPr>
          <w:sz w:val="28"/>
          <w:szCs w:val="28"/>
        </w:rPr>
        <w:t>-</w:t>
      </w:r>
      <w:r w:rsidR="00F967EC">
        <w:rPr>
          <w:sz w:val="28"/>
          <w:szCs w:val="28"/>
        </w:rPr>
        <w:t>1</w:t>
      </w:r>
      <w:r w:rsidR="00BE2559">
        <w:rPr>
          <w:rFonts w:hint="eastAsia"/>
          <w:sz w:val="28"/>
          <w:szCs w:val="28"/>
        </w:rPr>
        <w:t>115</w:t>
      </w:r>
    </w:p>
    <w:p w:rsidR="0008082F" w:rsidRDefault="0008082F" w:rsidP="008E1C21">
      <w:pPr>
        <w:autoSpaceDE w:val="0"/>
        <w:autoSpaceDN w:val="0"/>
        <w:adjustRightInd w:val="0"/>
        <w:spacing w:line="360" w:lineRule="auto"/>
        <w:ind w:left="843" w:hangingChars="300" w:hanging="843"/>
        <w:rPr>
          <w:rFonts w:eastAsia="黑体" w:hint="eastAsia"/>
          <w:b/>
          <w:bCs/>
          <w:sz w:val="28"/>
          <w:szCs w:val="28"/>
          <w:lang w:val="zh-CN"/>
        </w:rPr>
      </w:pPr>
      <w:r w:rsidRPr="00E7757A">
        <w:rPr>
          <w:rFonts w:eastAsia="黑体"/>
          <w:b/>
          <w:bCs/>
          <w:sz w:val="28"/>
          <w:szCs w:val="28"/>
          <w:lang w:val="zh-CN"/>
        </w:rPr>
        <w:t>附件</w:t>
      </w:r>
      <w:r w:rsidR="00344BCB">
        <w:rPr>
          <w:rFonts w:eastAsia="黑体" w:hint="eastAsia"/>
          <w:b/>
          <w:bCs/>
          <w:sz w:val="28"/>
          <w:szCs w:val="28"/>
          <w:lang w:val="zh-CN"/>
        </w:rPr>
        <w:t>2</w:t>
      </w:r>
      <w:r w:rsidR="003745EA" w:rsidRPr="00E7757A">
        <w:rPr>
          <w:rFonts w:eastAsia="黑体" w:hint="eastAsia"/>
          <w:b/>
          <w:bCs/>
          <w:sz w:val="28"/>
          <w:szCs w:val="28"/>
        </w:rPr>
        <w:t xml:space="preserve">  </w:t>
      </w:r>
      <w:r w:rsidR="00BE2559" w:rsidRPr="00BE2559">
        <w:rPr>
          <w:rFonts w:eastAsia="黑体" w:hint="eastAsia"/>
          <w:b/>
          <w:bCs/>
          <w:sz w:val="28"/>
          <w:szCs w:val="28"/>
          <w:lang w:val="zh-CN"/>
        </w:rPr>
        <w:t>山西师范大学教职员工</w:t>
      </w:r>
      <w:r w:rsidRPr="00E7757A">
        <w:rPr>
          <w:rFonts w:eastAsia="黑体"/>
          <w:b/>
          <w:bCs/>
          <w:sz w:val="28"/>
          <w:szCs w:val="28"/>
          <w:lang w:val="zh-CN"/>
        </w:rPr>
        <w:t>发表的</w:t>
      </w:r>
      <w:r w:rsidRPr="00E7757A">
        <w:rPr>
          <w:rFonts w:eastAsia="黑体" w:hint="eastAsia"/>
          <w:b/>
          <w:bCs/>
          <w:sz w:val="28"/>
          <w:szCs w:val="28"/>
          <w:lang w:val="zh-CN"/>
        </w:rPr>
        <w:t>学术</w:t>
      </w:r>
      <w:r w:rsidRPr="00E7757A">
        <w:rPr>
          <w:rFonts w:eastAsia="黑体"/>
          <w:b/>
          <w:bCs/>
          <w:sz w:val="28"/>
          <w:szCs w:val="28"/>
          <w:lang w:val="zh-CN"/>
        </w:rPr>
        <w:t>论文</w:t>
      </w:r>
      <w:r w:rsidR="00763AF0" w:rsidRPr="00E7757A">
        <w:rPr>
          <w:rFonts w:eastAsia="黑体" w:hint="eastAsia"/>
          <w:b/>
          <w:bCs/>
          <w:sz w:val="28"/>
          <w:szCs w:val="28"/>
          <w:lang w:val="zh-CN"/>
        </w:rPr>
        <w:t>被</w:t>
      </w:r>
      <w:r w:rsidR="004966F9">
        <w:rPr>
          <w:rFonts w:eastAsia="黑体" w:hint="eastAsia"/>
          <w:b/>
          <w:bCs/>
          <w:sz w:val="28"/>
          <w:szCs w:val="28"/>
        </w:rPr>
        <w:t>E</w:t>
      </w:r>
      <w:r w:rsidRPr="00E7757A">
        <w:rPr>
          <w:rFonts w:eastAsia="黑体" w:hint="eastAsia"/>
          <w:b/>
          <w:bCs/>
          <w:sz w:val="28"/>
          <w:szCs w:val="28"/>
        </w:rPr>
        <w:t>I</w:t>
      </w:r>
      <w:r w:rsidR="00763AF0" w:rsidRPr="00E7757A">
        <w:rPr>
          <w:rFonts w:eastAsia="黑体" w:hint="eastAsia"/>
          <w:b/>
          <w:bCs/>
          <w:sz w:val="28"/>
          <w:szCs w:val="28"/>
          <w:lang w:val="zh-CN"/>
        </w:rPr>
        <w:t>数据库</w:t>
      </w:r>
      <w:r w:rsidRPr="00E7757A">
        <w:rPr>
          <w:rFonts w:eastAsia="黑体"/>
          <w:b/>
          <w:bCs/>
          <w:sz w:val="28"/>
          <w:szCs w:val="28"/>
          <w:lang w:val="zh-CN"/>
        </w:rPr>
        <w:t>收录情况</w:t>
      </w: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Novel method to synthesize Ni2P/SBA-15 adsorbents for the adsorptive desulfurization of model diesel fuel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20180904834459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Yang, Yongxing (1); Li, Jing (1); Lv, Guangqiang (2); Zhang, Limin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Chemical Engineering, Shanxi University, Wucheng Road 92, Taiyuan; 030006, China; (2) Shandong Pvovincial Key Laboratory of Fine Chemicals, School of Chemistry and Pharmaceutical Engineering, Qilu University of Technology (Shandong Academy of Sciences), Jinan; 250353, China; (3) School of Chemistry and Material Science, Shanxi Normal University, Linfen, Shanxi;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Yang, Yongxing(yangyongxing@sxu.edu.cn)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Alloys and Compounds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Alloys Compd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745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May 15,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467-476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09258388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JALCEU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10.1016/j.jallcom.2018.02.156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U1610108, Acronym: -, Sponsor: -; Number: 21403273, Acronym: -, Sponsor: -; Number: 201601D011024, Acronym: -, Sponsor: Natural Science Foundation of Shanxi Province; Number: Y6SW9613B1, Acronym: -, Sponsor: Jiangsu Provincial Department of Human Resources and Social Security; Number: 2015–122, Acronym: SXSCC, Sponsor: Shanxi Scholarship Council of China; Number: 201705D211001, Acronym: -, Sponsor: Department of Science and Technology of Shandong Province; Number: 201605D211006, Acronym: -, Sponsor: Department of Science and Technology of Shandong Province; Number: -,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financially supported by the National Natural Science Foundation of Chin a (NNSFC) ( U1610108 &amp; 21403273 ), the Shanxi Scholarship Council of China ( 2015–122 ), the Department of Human Resource and Social Security of Shanxi Province ( Y6SW9613B1 ) and the Department of Science and Technology of Shanxi Province ( 201705D211001 &amp; 201605D211006 ), Shanxi Provincial Natural Science Foundation of China ( 201601D011024 ).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Current-Induced Domain Wall Motion and Tilting in Perpendicularly Magnetized Racetracks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20183305705054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Authors: </w:t>
      </w:r>
      <w:r>
        <w:rPr>
          <w:rFonts w:ascii="sans-serif" w:hAnsi="sans-serif" w:cs="sans-serif"/>
          <w:color w:val="000000"/>
          <w:kern w:val="0"/>
          <w:sz w:val="20"/>
          <w:szCs w:val="20"/>
        </w:rPr>
        <w:t>Li, Dong (1, 2); Cui, Baoshan (1); Yun, Jijun (1); Chen, Minzhang (1); Guo, Xiaobin (1); Wu, Kai (1); Zhang, Xu (1); Wang, Yupei (1); Mao, Jian (1); Zuo, Yalu (1); Wang, Jianbo (1); Xi, Li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for Magnetism and Magnetic Materials of Ministry of Education &amp; School of Physical Science and Technology, Lanzhou University, Lanzhou; 730000, China; (2) Research Institute of Materials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Xi, Li(xili@lzu.edu.cn)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Nanoscale Research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Nanoscale Res.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238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19317573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1556276X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New York LLC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10.1186/s11671-018-2655-6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17JR5RA210, Acronym: -, Sponsor: Natural Science Foundation of Gansu Province; Number: 51671098,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authors thank prof. Li Xi for proofreading the manuscript. The authors thank the Key Laboratory for Magnetism and Magnetic Materials of Ministry of Education for enabling the use of testing equipment. This work was supported by the Program for Changjiang Scholars and Innovative Research Team in University PCSIRT (No. IRT16R35), the National Natural Science Foundation of China (Nos. 51671098), the Natural Science Foundation of Gansu Province (No. 17JR5RA210), and the Fundamental Research Funds for the Central Universities (lzujbky-2015-122). We confirm that all data and materials are authentic and available.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Low temperature, rapid and controllable growth of highly crystalline ZnO nanostructures via a diluent hydrolytic process and its application to transparent super-wetting films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20184906203923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Huijie (1); Yu, Jing (2); Liu, Huan (3); Xu, Xiaoliang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Physics and Information Engineering, Shanxi Normal University, Linfen; 041004, China; (2) School of Physics and Electronics, Shandong Normal University, Jinan; 250014, China; (3) Key Laboratory of Strongly-Coupled Quantum Matter Physics, Chinese Academy of Sciences, School of Physical Sciences, University of Science and Technology of China, Hefei; 230026,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Xiaoliang(xlxu@ustc.edu.cn)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CrystEngComm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Crystengcomm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Issue: </w:t>
      </w:r>
      <w:r>
        <w:rPr>
          <w:rFonts w:ascii="sans-serif" w:hAnsi="sans-serif" w:cs="sans-serif"/>
          <w:color w:val="000000"/>
          <w:kern w:val="0"/>
          <w:sz w:val="20"/>
          <w:szCs w:val="20"/>
        </w:rPr>
        <w:t>46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7602-7609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14668033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CRECF4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10.1039/c8ce01446a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21802092, Acronym: NSFC, Sponsor: National Natural Science Foundation of China; Number: 51541111,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sincerely thank the National Natural Science Foundation of China (No. 51541111 and No. 21802092) for financial support.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 antiferromagnetic state in ultrathin LaNiO3layer supported by long-range exchange bias in LaNiO3/SrTiO3/La0.7Sr0.3MnO3superlattices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20180504686993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Zhou, Guowei (1, 2); Ji, Huihui (1); Zhang, Jun (1); Bai, Yuhao (2); Quan, Zhiyong (1, 2);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Shanxi Normal University, Key Laboratory of Magnetic Molecules and Magnetic Information Materials, Ministry of Education, Linfen; 041004, China; (2) Research Institute of Materials Science, Shanxi Normal University, Collaborative Innovation Center for Shanxi Advanced Permanent Magnetic Materials and Technology,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Xiaohong(xuxh@sxnu.edu.cn)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Materials Chemistry 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Mater. Chem. 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582-587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20507534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20507526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JMCCCX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10.1039/c7tc04387b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 xml:space="preserve">Number: 2017YFB0405703, Acronym: -, Sponsor: -; Number: -, Acronym: SSRF, Sponsor: </w:t>
      </w:r>
      <w:r>
        <w:rPr>
          <w:rFonts w:ascii="sans-serif" w:hAnsi="sans-serif" w:cs="sans-serif"/>
          <w:color w:val="000000"/>
          <w:kern w:val="0"/>
          <w:sz w:val="20"/>
          <w:szCs w:val="20"/>
        </w:rPr>
        <w:lastRenderedPageBreak/>
        <w:t>Salt Science Research Foundation; Number: -, Acronym: ESRF, Sponsor: European Synchrotron Radiation Facility; Number: 61434002, Acronym: NSFC, Sponsor: National Natural Science Foundation of China; Number: 11274214, Acronym: NSFC, Sponsor: National Natural Science Foundation of China; Number: 51571136,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financially supported by the National Key R&amp;D Program of China (No. 2017YFB0405703), National Natural Science Foundation of China (No. 61434002, 51571136, and 11274214), and the Special Funds of Sanjin Scholars Program. We thank Wensheng Yan for the XAS measurement at Beamline BL12-a at the National Synchrotron Radiation Laboratory (NSRL) and XAS measurement at Beamline BL08U1A at the Shanghai Synchrotron Radiation Facility (SSRF).</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Study on the luminous characteristics of a natural ball lightning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20180704794028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Hao (1); Yuan, Ping (1); Cen, Jianyong (2); Liu, Guorong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Atomic and Molecular Physics and Functional Materials of Gansu Province, College of Physics and Electronic Engineering, Northwest Normal University, Lanzhou, Gansu; 730070, China; (2) College of Physics and Information Engineering, Shanxi Normal University, Linfen, Shanxi;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Yuan, Ping(yuanp@nwnu.edu.cn)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Applied Physics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Appl Phys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064103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00036951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APPLAB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Institute of Physics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10.1063/1.5019318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201601D202009, Acronym: -, Sponsor: Natural Science Foundation of Shanxi Province; Number: 11475139, Acronym: NSFC, Sponsor: National Natural Science Foundation of China; Number: 11605108, Acronym: NSFC, Sponsor: National Natural Science Foundation of China; Number: 11365019,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under Grant Nos. 11475139, 11365019, and 11605108 and Natural Science Foundation of Shanxi under Grant No. 201601D202009.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Decline of N and P uptake in the inner protection zone of a terminal reservoir during inter-basin water transfers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20180704801287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Yang, Shengtian (1); Bai, Juan (2, 3); Zhao, Changsen (1); Lou, Hezhen (1); Wang, Zhiwei (2, 4); Guan, Yabing (2); Zhang, Yichi (2); Zhang, Chunbin (2); Yu, Xinyi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ofWater Sciences, Beijing Normal University, Beijing; 100875, China; (2) State Key Laboratory of Remote Sensing Science, Faculty of Geographical Science, Beijing Normal University, Beijing Key Laboratory for Remote Sensing of Environment and Digital Cities, Beijing; 100875, China; (3) College of Geographical Science, Shanxi Normal University, Linfen; 041004, China; (4) Key Laboratory of Radiometric Calibration and Validation for Environmental Satellites, National Satellite Meteorological Center, China Meteorological Administration, Beijing; 100081,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Lou, Hezhen(louhezhenbj@163.com)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Water (Switzerland)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Water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9,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178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20734441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MDPI AG, Postfach, Basel, CH-4005, Switzerland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10.3390/w10020178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51779099, Acronym: NSFC, Sponsor: National Natural Science Foundation of China; Number: U1603241,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acknowledge all of the editors and reviewers for their valuable advice. The authors are thankful for A-Xing Zhu and Guiming Zhang in the Department of Geography at UW-Madison for their valuable advice. The authors are also thankful for the financial support from the National Natural Science Foundation of China (Grant Nos. U1603241, 51779099), the National Key Project for R&amp;D (Nos. 2016YFC0402403, 2016YFC0402409), the project titled Impact of Rising Water Levels on the Riparian Ecological Environment in Miyun Reservoir (230200019), and the Central non-profit research institutes fundamental research of Yellow River Institute of Hydraulic Research (HKY-JBYW-2017-10)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Lewis-Base-Catalyzed [1 + 2 + 2] Annulation Reaction of Morita-Baylis-Hillman Carbonates with Unsaturated Pyrazolones: Construction of All-Stereogenic Carbon Cyclopentane-Fused Dispiropyrazolones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20184105909056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Liang, Jin-Yan (1); Shen, Shou-Jie (2); Chai, Xiao-Qian (1); Lv, Ting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College of Life Science, Shanxi Normal University, Linfen; 041004, China; (2) Key </w:t>
      </w:r>
      <w:r>
        <w:rPr>
          <w:rFonts w:ascii="sans-serif" w:hAnsi="sans-serif" w:cs="sans-serif"/>
          <w:color w:val="000000"/>
          <w:kern w:val="0"/>
          <w:sz w:val="20"/>
          <w:szCs w:val="20"/>
        </w:rPr>
        <w:lastRenderedPageBreak/>
        <w:t>Laboratory of Magnetic Molecules, Magnetic Information Materials Ministry of Education, School of Chemical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Liang, Jin-Yan(jinyan_liang@outlook.com)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Organic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Org.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October 19,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12744-12752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00223263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15206904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JOCEAH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10.1021/acs.joc.8b02188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Mesoporous 3D nitrogen-doped yolk-shelled carbon spheres for direct methanol fuel cells with polymer fiber membranes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20180104599908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Shu, Chengyong (1); Song, Bo (1); Wei, Xuedong (2); Liu, Yan (1); Tan, Qiang (1); Chong, Shaokun (1); Chen, YuanZhen (1); Yang, Xiao-dong (3); Yang, Wei-Hua (3); Liu, Yongning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State Key Laboratory for Mechanical Behavior of Materials, School of Material Science and Engineering, Xi’an Jiaotong University, Xi’an; 710049, China; (2) Key Laboratory of Magnetic Molecules &amp; Magnetic Information Materials, Ministry of Education, School of Chemistry &amp; Material Science, Shanxi Normal University, Linfen; 041004, China; (3) College of Materials Science and Engineering, Huaqiao University, Xiamen; Fujian; 361021,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Chen, YuanZhen(cyz1984@xjtu.edu.cn)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Carbon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Carbon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129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April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613-620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00086223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CRBNAH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10.1016/j.carbon.2017.12.049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Funding Details: </w:t>
      </w:r>
      <w:r>
        <w:rPr>
          <w:rFonts w:ascii="sans-serif" w:hAnsi="sans-serif" w:cs="sans-serif"/>
          <w:color w:val="000000"/>
          <w:kern w:val="0"/>
          <w:sz w:val="20"/>
          <w:szCs w:val="20"/>
        </w:rPr>
        <w:t>Number: 21473063, Acronym: NSFC, Sponsor: National Natural Science Foundation of China; Number: 51602246,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financially supported by the National Natural Science Foundation of China ( 51602246 ) and ( 21473063 ).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Long-term impacts of shrub plantations in a desert–oasis ecotone: Accumulation of soil nutrients, salinity, and development of herbaceour layer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20183305688165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Yu, Kailiang (1); Wang, Guohua (2,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Environmental Sciences, University of Virginia, Charlottesville; VA; 22904, United States; (2) College of Geographical Sciences, Shanxi Normal University, Linfen; 041004, China; (3) Key Laboratory of Ecohydrology of Inland River Basin, Northwest Institute of Eco-Environment and Resources, Chinese Academy of Science, Lanzhou; 730000,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Wang, Guohua(gimi123@126.com)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Land Degradation and Development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Land Degrad. Dev.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2681-2693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10853278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1099145X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John Wiley and Sons Ltd, Southern Gate, Chichester, West Sussex, PO19 8SQ, United Kingdom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10.1002/ldr.3009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41701045,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National Natural Science Foundation of China, Grant/Award Number: 41701045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Stability analysis of switched systems with extended average dwell time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20181204929349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Yu, Qiang (1); Yin, Yunfei (2, 4); Zhao, Xudong (2,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School of Mathematics and Computer Science, Shanxi Normal University, Linfen, China; (2) College of Engineering, Bohai University, Liaoning, China; (3) The Faculty of Electronic Information and Electrical Engineering, Dalian University of Technology, Dalian, China; (4) Research </w:t>
      </w:r>
      <w:r>
        <w:rPr>
          <w:rFonts w:ascii="sans-serif" w:hAnsi="sans-serif" w:cs="sans-serif"/>
          <w:color w:val="000000"/>
          <w:kern w:val="0"/>
          <w:sz w:val="20"/>
          <w:szCs w:val="20"/>
        </w:rPr>
        <w:lastRenderedPageBreak/>
        <w:t>Institute of Intelligent Control and Systems, Harbin Institute of Technology, Harbin,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Zhao, Xudong(xdzhaohit@gmail.com)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Transactions of the Institute of Measurement and Control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Trans Inst Meas Control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1425-1434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01423312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TICODG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SAGE Publications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10.1177/0142331216683772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LR2014035, Acronym: NCET, Sponsor: Program for New Century Excellent Talents in University; Number: 61403241, Acronym: NSFC, Sponsor: National Natural Science Foundation of China; Number: 61203123, Acronym: NSFC, Sponsor: National Natural Science Foundation of China; Number: 61573069,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author(s) disclosed receipt of the following financial support for the research, authorship, and/or publication of this article: This work was partially supported by the National Natural Science Foundation of China (grant numbers 61403241, 61203123, 61573069), and the Liaoning Excellent Talents in University (grant number LR2014035).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Spin-orbit coupling induced three-dimensional topological objects in attractive Bose-Einstein condensates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20181404986895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Xu, Liang-Liang (1); Liu, Yong-Kai (2); Yang, Shi-Jie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Physics, Beijing Normal University, Beijing; 100875, China; (2) School of Physics and Information Engineering,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Physics Condensed Matter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Phys Condens Matter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21,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155402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09538984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1361648X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JCOMEL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Physics Publishing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10.1088/1361-648X/aab55e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11374036, Acronym: -, Sponsor: -; Number: 11774034, Acronym: -, Sponsor: -; Number: 11604193, Acronym: -, Sponsor: -; Number: 201601D202012,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supported by the NSF of China under grant Nos. 11774034, 11374036 and 11604193 and the Natural Science Foundation for Young Scientists of Shanxi Province, China (grant No. 201601D202012).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simple preparation method of carbon dots by weak power bathroom lamp irradiation and their application for nimesulide detection and bioimaging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20184506049088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Song, Jinping (1); Ma, Qi (1); Liang, Xiaomin (2); Zhang, Sufang (1); Shen, Lazhen (1); Guo, Yong (1); Feng, 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Chemistry and Environmental Engineering, Institute of Applied Chemistry, Shanxi Datong University, Datong Shanxi; 037009, China; (2) School of Chemistry and Material Science, Shanxi Normal University, Linfen; 041001,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Ma, Qi(maqihx@163.com)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RSC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RSC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63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36090-36095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20462069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RSCACL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10.1039/c8ra06313c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2016-105, Acronym: SXSCC, Sponsor: Shanxi Scholarship Council of China; Number: 2017129, Acronym: -, Sponsor: -; Number: 21301111,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(21301111), Research Project Supported by Shanxi Scholarship Council of China (2016-105) and the Research Foundation of Datong City (2017129).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lastRenderedPageBreak/>
        <w:t>Porous carbon-coated Li2MoO4 as high-performance anode materials for lithium-ion batteries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20183705805484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Jianyin (1); Li, Rongli (1); Chen, Qian (1); Zhao, Guohua (1); Jia, Jianfeng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Ministry of Education, School of Chemical and Material Science, Shanxi Normal University, No. 1, Gongyuan Street,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Jianyin(jyzhang@sxnu.edu.cn)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Materials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Mater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233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15 December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302-305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0167577X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18734979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MLETDJ</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10.1016/j.matlet.2018.09.032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0109/02020001, Acronym: -, Sponsor: Natural Science Foundation of Shanxi Province; Number: ZR1508/050502080102, Acronym: -, Sponsor: Natural Science Foundation of Shanxi Province; Number: 0505/02070305,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Financial supports from the Natural Science Foundation of Shanxi Normal University ( ZR1508/050502080102 ), Doctoral fund of Shanxi Normal University ( 0505/02070305 ) and 1331 project of Shanxi province ( 0109/02020001 ).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Adsorption activity of coconut (: Cocos nucifera L.) cake dietary fibers: Effect of acidic treatment, cellulase hydrolysis, particle size and pH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20180404678938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Zheng, Yajun (1, 2); Li, Yan (1, 2); Xu, Jianguo (1); Gao, Gang (1); Niu, Fuge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Institute of Food Sciences of Shanxi Normal University, Linfen; 041004, China; (2) College of Life Sciences and Food Engineering of Hebei Engineering University, Handan; 056038, China; (3) School of Food Science and Biotechnology, Zhejiang Gongshang University, Hangzhou; 310018,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RSC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RSC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Pages: </w:t>
      </w:r>
      <w:r>
        <w:rPr>
          <w:rFonts w:ascii="sans-serif" w:hAnsi="sans-serif" w:cs="sans-serif"/>
          <w:color w:val="000000"/>
          <w:kern w:val="0"/>
          <w:sz w:val="20"/>
          <w:szCs w:val="20"/>
        </w:rPr>
        <w:t>2844-2850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20462069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RSCACL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10.1039/c7ra13332d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2016C32011, Acronym: -, Sponsor: Department of Education of Zhejiang Province; Number: ZDYF2017061, Acronym: -, Sponsor: Education Department of Hainan Province; Number: 31771858,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key project of Hainan province (No. ZDYF2017061), the National Natural Science Foundation of China (31771858) and </w:t>
      </w:r>
      <w:r>
        <w:rPr>
          <w:rFonts w:ascii="MingLiU_HKSCS" w:eastAsia="MingLiU_HKSCS" w:hAnsi="MingLiU_HKSCS" w:cs="MingLiU_HKSCS" w:hint="eastAsia"/>
          <w:color w:val="000000"/>
          <w:kern w:val="0"/>
          <w:sz w:val="20"/>
          <w:szCs w:val="20"/>
        </w:rPr>
        <w:t></w:t>
      </w:r>
      <w:r>
        <w:rPr>
          <w:rFonts w:ascii="sans-serif" w:hAnsi="sans-serif" w:cs="sans-serif"/>
          <w:color w:val="000000"/>
          <w:kern w:val="0"/>
          <w:sz w:val="20"/>
          <w:szCs w:val="20"/>
        </w:rPr>
        <w:t>nancial supported by the public welfare projects of Zhejiang province (2016C32011).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 assessment of the changes of biomass and riparian buffer width in the terminal reservoir under the impact of the South-to-North Water Diversion Project in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20175004520150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Yang, Shengtian (1); Bai, Juan (2, 3); Zhao, Changsen (1); Lou, Hezhen (1); Zhang, Chunbin (2); Guan, Yabing (2); Zhang, Yichi (2); Wang, Zhiwei (2, 4); Yu, Xinyi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Water Sciences, Beijing Normal University, Beijing Key Laboratory for Remote Sensing of Environment and Digital Cities, Beijing; 100875, China; (2) State Key Laboratory of Remote Sensing Science, Faculty of Geographical Science, Beijing Normal University, Beijing Key Laboratory for Remote Sensing of Environment and Digital Cities, Beijing; 100875, China; (3) College of Geographical Science, Shanxi Normal University, Linfen; 041004, China; (4) Key Laboratory of Radiometric Calibration and Validation for Environmental Satellites, National Satellite Meteorological Center, China Meteorological Administration, Beijing,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Bai, Juan(baijuanaction@163.com)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Ecological Indicators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Ecol. Indic.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932-943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1470160X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10.1016/j.ecolind.2017.11.011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 xml:space="preserve">Number: 14RC-09, Acronym: -, Sponsor: -; Number: 2016YFC0402409, Acronym: -, Sponsor: -; Number: 2016YFC0402403, Acronym: -, Sponsor: -; Number: 41271414, Acronym: NSFC, </w:t>
      </w:r>
      <w:r>
        <w:rPr>
          <w:rFonts w:ascii="sans-serif" w:hAnsi="sans-serif" w:cs="sans-serif"/>
          <w:color w:val="000000"/>
          <w:kern w:val="0"/>
          <w:sz w:val="20"/>
          <w:szCs w:val="20"/>
        </w:rPr>
        <w:lastRenderedPageBreak/>
        <w:t>Sponsor: National Natural Science Foundation of China; Number: U1603241, Acronym: NSFC, Sponsor: National Natural Science Foundation of China; Number: 51779099, Acronym: IPM, Sponsor: Institute for Research in Fundamental Sciences; Number: HKY-JBYW-2017-10, Acronym: IPM, Sponsor: Institute for Research in Fundamental Sciences;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acknowledge all of the editors and reviewers for their valuable advice. The authors would also thank the financial support from the impact of rising water levels on riparian ecological environment in Miyun Reservoir ( 230200019 ), the National Natural Science Foundation of China (Grant Nos. U1603241 , 41271414 ), the National Key Project for R&amp;D (No. 2016YFC0402403 , 2016YFC0402409 ), the Fundamental Research Funds for the Central Universities and the Young-people Cultivation Project of the State Key Laboratory of Remote Sensing Science , China [Grant Number 14RC-09 ], the Central non-profit research institutes fundamental research of Yellow River Institute of Hydraulic Research ( HKY-JBYW-2017-10 ), the National Natural Science Foundation of China (Grant No. 51779099 ).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Highly selective turn-on fluorogenic chemosensor for Zn(II) detection based on aggregation-induced emission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20174404329090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Wen, Xiaoye (1); Wang, Qi (1); Fan, Zhefeng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Chemistry,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Fan, Zhefeng(zhefengfan@126.com)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Luminescence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Lumin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194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366-373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00222313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JLUMA8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10.1016/j.jlumin.2017.10.064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An Improved Watermarking Algorithm Robust to Camcorder Recording Based on DT-CWT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20190406426277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Liu, Pei (1); Wang, Daoshun (1); Li, Shundong (2); Zhao, Xianghui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Department of Computer Science and Technology, Tsinghua University, Beijing, </w:t>
      </w:r>
      <w:r>
        <w:rPr>
          <w:rFonts w:ascii="sans-serif" w:hAnsi="sans-serif" w:cs="sans-serif"/>
          <w:color w:val="000000"/>
          <w:kern w:val="0"/>
          <w:sz w:val="20"/>
          <w:szCs w:val="20"/>
        </w:rPr>
        <w:lastRenderedPageBreak/>
        <w:t>China; (2) School of Computer Science, Shanxi Normal University, Shanxi, China; (3) China Information Technology Security Evaluation Center, Beijing,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Proceedings of 2018 IEEE 3rd Advanced Information Technology, Electronic and Automation Control Conference, IAEAC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Proc. IEEE Adv. Inf. Technol., Electron. Autom. Control Conf., IAEAC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Part number: </w:t>
      </w:r>
      <w:r>
        <w:rPr>
          <w:rFonts w:ascii="sans-serif" w:hAnsi="sans-serif" w:cs="sans-serif"/>
          <w:color w:val="000000"/>
          <w:kern w:val="0"/>
          <w:sz w:val="20"/>
          <w:szCs w:val="20"/>
        </w:rPr>
        <w:t>1 of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title: </w:t>
      </w:r>
      <w:r>
        <w:rPr>
          <w:rFonts w:ascii="sans-serif" w:hAnsi="sans-serif" w:cs="sans-serif"/>
          <w:color w:val="000000"/>
          <w:kern w:val="0"/>
          <w:sz w:val="20"/>
          <w:szCs w:val="20"/>
        </w:rPr>
        <w:t>Proceedings of 2018 IEEE 3rd Advanced Information Technology, Electronic and Automation Control Conference, IAEAC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December 14,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71-77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8577877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ISBN-13: </w:t>
      </w:r>
      <w:r>
        <w:rPr>
          <w:rFonts w:ascii="sans-serif" w:hAnsi="sans-serif" w:cs="sans-serif"/>
          <w:color w:val="000000"/>
          <w:kern w:val="0"/>
          <w:sz w:val="20"/>
          <w:szCs w:val="20"/>
        </w:rPr>
        <w:t>9781538645086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Conference article (CA)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Conference name: </w:t>
      </w:r>
      <w:r>
        <w:rPr>
          <w:rFonts w:ascii="sans-serif" w:hAnsi="sans-serif" w:cs="sans-serif"/>
          <w:color w:val="000000"/>
          <w:kern w:val="0"/>
          <w:sz w:val="20"/>
          <w:szCs w:val="20"/>
        </w:rPr>
        <w:t>3rd IEEE Advanced Information Technology, Electronic and Automation Control Conference, IAEAC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Conference date: </w:t>
      </w:r>
      <w:r>
        <w:rPr>
          <w:rFonts w:ascii="sans-serif" w:hAnsi="sans-serif" w:cs="sans-serif"/>
          <w:color w:val="000000"/>
          <w:kern w:val="0"/>
          <w:sz w:val="20"/>
          <w:szCs w:val="20"/>
        </w:rPr>
        <w:t>October 12, 2018 - October 14,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Conference location: </w:t>
      </w:r>
      <w:r>
        <w:rPr>
          <w:rFonts w:ascii="sans-serif" w:hAnsi="sans-serif" w:cs="sans-serif"/>
          <w:color w:val="000000"/>
          <w:kern w:val="0"/>
          <w:sz w:val="20"/>
          <w:szCs w:val="20"/>
        </w:rPr>
        <w:t>Chongqing,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Conference code: </w:t>
      </w:r>
      <w:r>
        <w:rPr>
          <w:rFonts w:ascii="sans-serif" w:hAnsi="sans-serif" w:cs="sans-serif"/>
          <w:color w:val="000000"/>
          <w:kern w:val="0"/>
          <w:sz w:val="20"/>
          <w:szCs w:val="20"/>
        </w:rPr>
        <w:t>143703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Sponsor: </w:t>
      </w:r>
      <w:r>
        <w:rPr>
          <w:rFonts w:ascii="sans-serif" w:hAnsi="sans-serif" w:cs="sans-serif"/>
          <w:color w:val="000000"/>
          <w:kern w:val="0"/>
          <w:sz w:val="20"/>
          <w:szCs w:val="20"/>
        </w:rPr>
        <w:t>Chongqing Geeks Education Technology Co., Ltd; Chongqing Global Union Academy of Science and Technology; Global Union Academy of Science and Technology; IEEE Beijing Section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Electrical and Electronics Engineers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10.1109/IAEAC.2018.8577877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61373020, Acronym: NSFC, Sponsor: National Natural Science Foundation of China; Number: U1536102, Acronym: NSFC, Sponsor: National Natural Science Foundation of China; Number: U1536116,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in part by the National Natural Science Foundation of China under Grant 61373020, Grant U1536102, and Grant U1536116, in part by China Mobile Research Fund Project (MCM20170407).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Relationship between meteorological factors and diffusion of atmospheric pollutants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20190206356786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Cui, Hong (1); Ma, Ruiqing (2); Gao, Feng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Geographical Sciences, Shanxi Normal University, Linfen; 041000, China; (2) Weather Bureau of Xiangfen, Linfen; 041000, China; (3) School of General Education, North Minzu University, Yinchuan; 750021,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Gao, Feng(gaofeng0502@163.com)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Chemical Engineering Transactions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Chem. Eng. Trans.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Volume: </w:t>
      </w:r>
      <w:r>
        <w:rPr>
          <w:rFonts w:ascii="sans-serif" w:hAnsi="sans-serif" w:cs="sans-serif"/>
          <w:color w:val="000000"/>
          <w:kern w:val="0"/>
          <w:sz w:val="20"/>
          <w:szCs w:val="20"/>
        </w:rPr>
        <w:t>71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1417-4122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22839216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Italian Association of Chemical Engineering - AIDIC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10.3303/CET1871237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Optimal control of a delayed SIRC epidemic model with saturated incidence rate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20185206307440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 Lele (1); Sun, Caixia (1); Jia, Jianwen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Jia, Jianwen(jiajw.2008@163.com)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Optimal Control Applications and Methods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Optim Control Appl Methods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March/April 2019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367-374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01432087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10991514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OCAMD5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John Wiley and Sons Ltd, Southern Gate, Chichester, West Sussex, PO19 8SQ, United Kingdom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10.1002/oca.2482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01053003, Acronym: -, Sponsor: Shanxi Normal University;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are grateful to the editor and reviewers for their valuable comments and suggestions that greatly improved the presentation of this paper. This work is supported by the Postgraduate Innovation Project of Shanxi Normal University (01053003).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Theoretical Studies on Excited-State Properties of Au(III) Emitters with Thermally Activated Delayed Fluorescence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Accession number: </w:t>
      </w:r>
      <w:r>
        <w:rPr>
          <w:rFonts w:ascii="sans-serif" w:hAnsi="sans-serif" w:cs="sans-serif"/>
          <w:color w:val="000000"/>
          <w:kern w:val="0"/>
          <w:sz w:val="20"/>
          <w:szCs w:val="20"/>
        </w:rPr>
        <w:t>20185006239326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Gao, Yuan-Jun (1); Chen, Wen-Kai (1); Zhang, Ting-Ting (1, 2); Fang, Wei-Hai (1); Cui, Ganglong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Theoretical and Computational Photochemistry, Ministry of Education, Chemistry College, Beijing Normal University, Beijing; 100875, China; (2) Key Laboratory of Magnetic Molecules and Magnetic Information Materials, Ministry of Education, School of Chemistry and Materials Science, Shanxi Normal University, Linfen;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Ting-Ting(zhangtt@bnu.edu.cn)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Physical Chemistry 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Phys. Chem. 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19327447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19327455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10.1021/acs.jpcc.8b08772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 structures and the connections on four types of covering rough sets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20184606068950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Zhaohao (1); Wang, Hong (1); Feng, Qinrong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Shanxi,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Wang, Zhaohao(nysywzh@163.com)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Soft Computing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Soft Comput.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14327643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14337479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Verlag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10.1007/s00500-018-3616-9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Phase transition of a diblock copolymer and homopolymer hybrid system induced by different properties of nanorods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Accession number: </w:t>
      </w:r>
      <w:r>
        <w:rPr>
          <w:rFonts w:ascii="sans-serif" w:hAnsi="sans-serif" w:cs="sans-serif"/>
          <w:color w:val="000000"/>
          <w:kern w:val="0"/>
          <w:sz w:val="20"/>
          <w:szCs w:val="20"/>
        </w:rPr>
        <w:t>20182305286021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Geng, Xiao-Bo (2); Pan, Jun-Xing (1); Zhang, Jin-Jun (1); Sun, Min-Na (2); Cen, Jian-Yong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Physics and Information Engineering, Shanxi Normal University, Linfen; 041004, China; (2) School of Chemistry and Materials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Pan, Jun-Xing(panjunxing2007@163.com)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Chinese Physics 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Chin. Phys.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058102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16741056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20583834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Physics Publishing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10.1088/1674-1056/27/5/058102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2015011004, Acronym: NSFC, Sponsor: National Natural Science Foundation of China; Number: 21373131,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t>
      </w:r>
      <w:r>
        <w:rPr>
          <w:rFonts w:ascii="Cambria Math" w:hAnsi="Cambria Math" w:cs="Cambria Math"/>
          <w:color w:val="000000"/>
          <w:kern w:val="0"/>
          <w:sz w:val="20"/>
          <w:szCs w:val="20"/>
        </w:rPr>
        <w:t>∗</w:t>
      </w:r>
      <w:r>
        <w:rPr>
          <w:rFonts w:ascii="sans-serif" w:hAnsi="sans-serif" w:cs="sans-serif"/>
          <w:color w:val="000000"/>
          <w:kern w:val="0"/>
          <w:sz w:val="20"/>
          <w:szCs w:val="20"/>
        </w:rPr>
        <w:t>Project supported by the National Natural Science Foundation of China (Grant No. 21373131), the Provincial Natural Science Foundation of Shanxi, China (Grant No. 2015011004), and the Research Foundation for Excellent Talents of Shanxi Provincial Department of Human Resources and Social Security, China. †Corresponding author. E-mail: panjunxing2007@163.com ‡Corresponding author. E-mail: zhangjinjun@sxun.edu.cn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Photochromic Porous and Nonporous Viologen-Based Metal-Organic Frameworks for Visually Detecting Oxygen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20182305292999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 Shi-Li (1); Han, Min (1); Wu, Bin (1); Wang, Jie (1); Zhang, Xian-Ming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Ministry of Education, School of Chemistry and Material Science, Shanxi Normal University, Linfen; 041004, China; (2) Institute of Crystalline Materials, Shanxi University, Taiyuan; 030006,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Li, Shi-Li(lsl830828@163.com)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Crystal Growth and Design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Cryst. Growth Des.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July 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Pages: </w:t>
      </w:r>
      <w:r>
        <w:rPr>
          <w:rFonts w:ascii="sans-serif" w:hAnsi="sans-serif" w:cs="sans-serif"/>
          <w:color w:val="000000"/>
          <w:kern w:val="0"/>
          <w:sz w:val="20"/>
          <w:szCs w:val="20"/>
        </w:rPr>
        <w:t>3883-3889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15287483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15287505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CGDEFU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10.1021/acs.cgd.8b00189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201701D221034, Acronym: -, Sponsor: Shanxi Province Science Foundation for Youths; Number: 21701105, Acronym: NSFC, Sponsor: National Natural Science Foundation of China; Number: 20925101,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financially supported by NSFC (Grants 21701105, 20925101), 10000 Talents Plan, Shanxi Province Science Foundation for Youths (201701D221034) and Shanjin Scholars.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Observation of Superconductivity in the LaNiO3/La0.7Sr0.3MnO3Superlattice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20180404671418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Zhou, Guowei (1, 2); Jiang, Fengxian (1, 2); Zang, Julu (1); Quan, Zhiyong (1, 2);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Key Laboratory of Magnetic Molecules and Magnetic Information Materials, Ministry of Education, Shanxi Normal University, Linfen; 041004, China; (2) Research Institute of Materials Science, Shanxi Normal University, Collaborative Innovation Center for Shanxi Advanced Permanent Magnetic Materials and Techonology,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Xiaohong(xuxh@sxnu.edu.cn)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ACS Applied Materials and Interfaces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ACS Appl. Mater. Interfaces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17,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1463-1467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19448244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19448252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10.1021/acsami.7b17603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2017YFB0405703, Acronym: -, Sponsor: -; Number: -, Acronym: SSRF, Sponsor: Salt Science Research Foundation; Number: -, Acronym: CAS, Sponsor: Chinese Academy of Sciences; Number: 61434002, Acronym: NSFC, Sponsor: National Natural Science Foundation of China; Number: 11274214, Acronym: NSFC, Sponsor: National Natural Science Foundation of China; Number: 51571136,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Funding text:</w:t>
      </w:r>
      <w:r>
        <w:rPr>
          <w:rFonts w:ascii="sans-serif" w:hAnsi="sans-serif" w:cs="sans-serif"/>
          <w:color w:val="000000"/>
          <w:kern w:val="0"/>
          <w:sz w:val="20"/>
          <w:szCs w:val="20"/>
        </w:rPr>
        <w:t xml:space="preserve"> We are thankful for fruitful discussion with Hai-Hu Wen at Nanjing University and Hong Ding at the Chinese Academy of Sciences. We also thank Wen-Sheng Yan for XAS measurements at Beamline BL12-a in the National Synchrotron Radiation Laboratory and XLD measurements at Beamline BL08U1A in the SSRF. This work is financially supported by the National Key R&amp;D Program of China (No. 2017YFB0405703), National Natural Science Foundation of China (Nos. 61434002, 11274214, and 51571136), and Special Funds of Sanjin Scholars Program.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Photodetachment in a cavity: From rectangles to parallel plates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20174704422526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Zhao, H.J. (1); Du, M.L.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Physics and Information Science and Center for Molecules Research, Shanxi Normal University, Linfen; 041004, China; (2) State Key Laboratory of Theoretical Physics, Institute of Theoretical Physics, Chinese Academy of Sciences, Beijing; 100190,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Du, M.L.(duml@itp.ac.cn)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Physica B: Condensed Matter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Phys B Condens Matter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530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121-126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09214526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PHYBE3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10.1016/j.physb.2017.10.109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2017YZKC-35, Acronym: -, Sponsor: -; Number: 2009011004, Acronym: -, Sponsor: -; Number: 11474079, Acronym: NSFC, Sponsor: National Natural Science Foundation of China; Number: 11421063,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NSFC grant Nos. 11421063 and 11474079 , SXNSF grant No. 2009011004 , 2017YZKC-35 and TYAL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2D lateral heterostructures of group-III monochalcogenide: Potential photovoltaic applications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20181504990724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Cheng, Kai (1); Guo, Yu (1); Han, Nannan (1); Jiang, Xue (1); Zhang, Junfeng (2); Ahuja, Rajeev (3); Su, Yan (1); Zhao, Jijun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Author affiliation: </w:t>
      </w:r>
      <w:r>
        <w:rPr>
          <w:rFonts w:ascii="sans-serif" w:hAnsi="sans-serif" w:cs="sans-serif"/>
          <w:color w:val="000000"/>
          <w:kern w:val="0"/>
          <w:sz w:val="20"/>
          <w:szCs w:val="20"/>
        </w:rPr>
        <w:t>(1) Key Laboratory of Materials Modification by Laser, Ion and Electron Beams (Dalian University of Technology), Ministry of Education, Dalian; 116024, China; (2) School of Physics and Information Engineering, Shanxi Normal University, Linfen; 041000, China; (3) Department of Physics and Astronomy, Uppsala University, Box 516, Uppsala; 751 23, Sweden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Su, Yan(su.yan@dlut.edu.cn)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Applied Physics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Appl Phys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April 2,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143902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00036951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APPLAB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Institute of Physics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10.1063/1.5020618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DUT16LAB01, Acronym: -, Sponsor: -; Number: DUT17LAB19, Acronym: -, Sponsor: -; Number: -, Acronym: DUT, Sponsor: Dalian University of Technology; Number: 11404050, Acronym: NSFC, Sponsor: National Natural Science Foundation of China; Number: 51711530163,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(11404050 and 51711530163), the Fundamental Research Funds for the Central Universities of China [DUT16LAB01, DUT16RC(4)50, DUT16JJ(G)05, and DUT17LAB19], and the Supercomputing Center of Dalian University of Technology.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stochastic chemostat model with an inhibitor and noise independent of population sizes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20174804464707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Sun, Shulin (1); Zhang, Xiaolu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Shanxi;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Sun, Shulin(sunshulin2013@163.com)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Physica A: Statistical Mechanics and its Applications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Phys A Stat Mech Appl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492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15,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1763-1781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ISSN: </w:t>
      </w:r>
      <w:r>
        <w:rPr>
          <w:rFonts w:ascii="sans-serif" w:hAnsi="sans-serif" w:cs="sans-serif"/>
          <w:color w:val="000000"/>
          <w:kern w:val="0"/>
          <w:sz w:val="20"/>
          <w:szCs w:val="20"/>
        </w:rPr>
        <w:t>03784371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PHYADX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10.1016/j.physa.2017.11.096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2013011002-2, Acronym: -, Sponsor: Natural Science Foundation of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supported by Natural Science Foundation of Shanxi province (2013011002-2).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Hierarchically responsive and photochromic imidazopyridazinium iodoargentate hybrid materials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20182805527207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Lin, Shulin (1); Hao, Pengfei (1); Shen, Junju (1); Fu, Yunlong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Magnetic Information Materials Ministry of Education, School of Chemical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Hao, Pengfei(haopengfei_2015@126.com)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Dyes and Pigments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Dyes Pigm.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159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December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457-463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01437208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18733743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DYPIDX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10.1016/j.dyepig.2018.07.012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20131404110001, Acronym: -, Sponsor: -; Number: 201701D121022, Acronym: -, Sponsor: Natural Science Foundation of Shanxi Province; Number: 201601D202025, Acronym: -, Sponsor: Natural Science Foundation of Shanxi Province; Number: 21171110,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( 21171110 ), the Research Fund for the Doctoral Program of Higher Education of China ( 20131404110001 ), the Natural Science Foundation of Science and Technology Agency of Shanxi Province ( 201601D202025 , 201701D121022 ), and 1331 Project of Shanxi Province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lastRenderedPageBreak/>
        <w:t>Physicochemical and functional properties of coconut (Cocos nucifera L) cake dietary fibres: Effects of cellulase hydrolysis, acid treatment and particle size distribution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20181104890583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Zheng, Yajun (1, 2); Li, Yan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Food Science, Shanxi Normal University, Linfen; 041004, China; (2) College of Life Sciences and Food Engineering of Hebei Engineering University, Handan; 056038,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Zheng, Yajun(zyj_coconut@163.com)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Food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Food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15,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135-142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03088146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18737072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FOCHDJ</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10.1016/j.foodchem.2018.03.012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ZDYF2017069, Acronym: -, Sponsor: -; Number: 31771858,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Key Research Project of Hainan Province of China ( ZDYF2017069 ) and the National Natural Science Foundation of China ( 31771858 ).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Periodic DFT Study on Structural Transformations of Crystalline Hydrazinium 5-Nitramino-3,4-dinitropyrazolate Under High Pressures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20183105618376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Zhao, Guozheng (1); Fan, Rongrong (1); Yan, Xilin (2); Tang, Wei (2); Tang, Mingfeng (2); Jia, Jianfeng (1); Wu, Haishun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 Science, Shanxi Normal University, Linfen; 041004, China; (2) Institute of Chemical Materials, China Academy of Engineering Physics, Mianyang; 621999,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Yan, Xilin(linyxl_306@sina.com)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Gaodeng Xuexiao Huaxue Xuebao/Chemical Journal of Chinese Universities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Gaodeng Xuexiao Huaxue Xuebao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10,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Pages: </w:t>
      </w:r>
      <w:r>
        <w:rPr>
          <w:rFonts w:ascii="sans-serif" w:hAnsi="sans-serif" w:cs="sans-serif"/>
          <w:color w:val="000000"/>
          <w:kern w:val="0"/>
          <w:sz w:val="20"/>
          <w:szCs w:val="20"/>
        </w:rPr>
        <w:t>292-298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02510790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KTHPDM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Higher Education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10.7503/cjcu20170465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11302198,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Supported by the Scientific and Technological Innovation Programs of Higher Education Institutions in Shanxi Province, China(No.2016157) and the National Natural Science Foundation of China(No.11302198).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Quality-related and process-related fault monitoring with online monitoring dynamic concurrent PLS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20184105933102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Kong, Xiangyu (1); Cao, Zehao (1); An, Qiusheng (2); Gao, Yingbin (1); Du, Boyang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Xi’An Research Institute of High Technology, Xi’an; 710025, China; (2) Shanxi Normal University, Xi’an;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Cao, Zehao(578021174@qq.com)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IEEE Access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IEEE Access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59074-59086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8485695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21693536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Electrical and Electronics Engineers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10.1109/ACCESS.2018.2872790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61374120, Acronym: -, Sponsor: National Natural Science Foundation of China; Number: 61673387, Acronym: -,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in part by the National Natural Science Foundation of China under Grants 61673387 and 61374120.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 xml:space="preserve">High-performance electrochemical glucose sensing enabled by Cu(TCNQ) </w:t>
      </w:r>
      <w:r>
        <w:rPr>
          <w:rFonts w:ascii="sans-serif" w:hAnsi="sans-serif" w:cs="sans-serif"/>
          <w:b/>
          <w:bCs/>
          <w:color w:val="000000"/>
          <w:kern w:val="0"/>
          <w:sz w:val="24"/>
        </w:rPr>
        <w:lastRenderedPageBreak/>
        <w:t>nanorod array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20180904835635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Wu, Xiufeng (1); Lu, Wenbo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(Ministry of Education), School of Chemistry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Nanotechnology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Nanotechnology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14,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135502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09574484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13616528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NNOTER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Physics Publishing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10.1088/1361-6528/aaaa2c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0505/ 02080123, Acronym: -, Sponsor: Natural Science Foundation of Shanxi Province; Number: 0505/02070404, Acronym: -, Sponsor: -; Number: 21705103,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(No. 21705103), the Doctor Fund of Shanxi Normal University (0505/02070404), the Natural Science Foundation of Shanxi Normal University (0505/ 02080123), and the 1331 Engineering of Shanxi Province. There are no conflicts to declare.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Temperature-tuned ferromagnetism in hydrogenated multilayer graphene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20181605034027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Zhao, Man (1, 2); Xiao, He (1, 2); Chen, Shuai (3); Hu, Tianjun (1, 2); Jia, Jianfeng (1, 2); Wu, Haishun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Ministry of Education, Shanxi Normal University, Linfen; 041004, China; (2) School of Chemical and Material Science, Shanxi Normal University, No. 1, Gongyuan Street, Linfen; 041004, China; (3) State Key Laboratory of Coal Conversion, Institute of Coal Chemistry, Chinese Academy of Sciences, Taiyuan; 030001,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Xiao, He(xiaohe200808@sxnu.edu.cn)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RSC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RSC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13148-13153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20462069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RSCACL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10.1039/c8ra02648c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NCET-12-1035, Acronym: NCET, Sponsor: Program for New Century Excellent Talents in University; Number: 21373131, Acronym: NSFC, Sponsor: National Natural Science Foundation of China; Number: 21571110,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w:t>
      </w:r>
      <w:r>
        <w:rPr>
          <w:rFonts w:ascii="MingLiU_HKSCS" w:eastAsia="MingLiU_HKSCS" w:hAnsi="MingLiU_HKSCS" w:cs="MingLiU_HKSCS" w:hint="eastAsia"/>
          <w:color w:val="000000"/>
          <w:kern w:val="0"/>
          <w:sz w:val="20"/>
          <w:szCs w:val="20"/>
        </w:rPr>
        <w:t></w:t>
      </w:r>
      <w:r>
        <w:rPr>
          <w:rFonts w:ascii="sans-serif" w:hAnsi="sans-serif" w:cs="sans-serif"/>
          <w:color w:val="000000"/>
          <w:kern w:val="0"/>
          <w:sz w:val="20"/>
          <w:szCs w:val="20"/>
        </w:rPr>
        <w:t>nancially supported by the National Natural Science Foundation of China (21373131, 21571110) and the Program for New Century Excellent Talents in University (NCET-12-1035).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Localization of gravitino field on f(R)-thick branes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20183405717774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Zhou, XiangNan (1); Du, YunZhi (2); Yu, Hao (3); Liu, YuXiao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Physics and Information Engineering, Shanxi Normal University, Linfen; 041004, China; (2) Institute of Theoretical Physics, Datong University, Datong; 037009, China; (3) Research Center of Gravitation and Institute of Theoretical Physics, Lanzhou University, Lanzhou; 730000,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Liu, YuXiao(liuyx@lzu.edu.cn)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Science China: Physics, Mechanics and Astronomy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SCI. CHINA Phys. Mech. Astron.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110411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16747348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18691927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Science in China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10.1007/s11433-018-9246-2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11305095, Acronym: NSFC, Sponsor: National Natural Science Foundation of China; Number: 11647016, Acronym: NSFC, Sponsor: National Natural Science Foundation of China; Number: 11522541, Acronym: NSFC, Sponsor: National Natural Science Foundation of China; Number: 11705106, Acronym: NSFC, Sponsor: National Natural Science Foundation of China; Number: lzujbky-2016-k04, Acronym: -, Sponsor: Support Program for Longyuan Youth and Fundamental Research Funds for the Universities of Gansu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Funding text:</w:t>
      </w:r>
      <w:r>
        <w:rPr>
          <w:rFonts w:ascii="sans-serif" w:hAnsi="sans-serif" w:cs="sans-serif"/>
          <w:color w:val="000000"/>
          <w:kern w:val="0"/>
          <w:sz w:val="20"/>
          <w:szCs w:val="20"/>
        </w:rPr>
        <w:t xml:space="preserve"> This work was supported by the National Natural Science Foundation of China (Grant Nos. 11647016, 11522541, 11705106, and 11305095), and the Fundamental Research Funds for the Central Universities (Grant No. lzujbky-2016-k04).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Ethanol synthesis catalyzed by single Ni atom supported on Mo6S8support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20180404669524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Zheng, Xiaoli (1, 2); Guo, Sibei (3); Guo, Ling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&amp; Magnetic Information Materials Ministry of Education, Shanxi Normal University, Linfen; 041004, China; (2) The School of Chemical and Material Science, Shanxi Normal University, No. 1, Gongyuan Street, Linfen; 041004, China; (3) Linfen First Middle School in Shanxi Province, Linfen;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Guo, Ling(jisuanhuaxue0@163.com)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Applied Catalysis A: General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Appl Catal A Gen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553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52-64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0926860X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ACAGE4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10.1016/j.apcata.2018.01.010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 Acronym: -, Sponsor: Natural Science Foundation of Shanxi Province; Number: WL2015JGXM-YJ-13, Acronym: SXNU, Sponsor: Shanxi Normal University; Number: WL2015CXCY-YJ-18, Acronym: SXNU, Sponsor: Shanxi Normal University; Number: 2015537, Acronym: -, Sponsor: -; Number: 105088, Acronym: -, Sponsor: -; Number: WL2015CXCY-SJ-01,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financially supported by the “1331” project of Shanxi Province, High School 131 Leading Talent Project of Shanxi, Graduate student innovation project of Shanxi Normal University, Undergraduate Training Programs for Innovation and Entrepreneurship of Shanxi Province (Grant No. 105088 , 2015537 , WL2015CXCY-SJ-01 ) and Shanxi Normal University ( WL2015CXCY-YJ-18 ), Teaching Reform Project of Shanxi Normal University ( WL2015JGXM-YJ-13 ).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Quantitative evaluation of the rainfall influence on streamflow in an inland mountainous river basin within Central Asia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Accession number: </w:t>
      </w:r>
      <w:r>
        <w:rPr>
          <w:rFonts w:ascii="sans-serif" w:hAnsi="sans-serif" w:cs="sans-serif"/>
          <w:color w:val="000000"/>
          <w:kern w:val="0"/>
          <w:sz w:val="20"/>
          <w:szCs w:val="20"/>
        </w:rPr>
        <w:t>20174304309646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Sun, Congjian (1, 2, 3); Shen, Yanjun (3); Chen, Yaning (2); Chen, Wei (1); Liu, Weibo (4); Zhang, Yongqing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Geographical Science, Shanxi Normal University, Linfen, China; (2) State Key Laboratory of Desert and Oasis Ecology, Xinjiang Institute of Ecology and Geography, Chinese Academy of Sciences (CAS), Urumqi, China; (3) Key Laboratory of Agricultural Water Resources, Hebei Key Laboratory of Agricultural Water-Saving, Center for Agricultural Resources Research, Institute of Genetics and Developmental Biology, Chinese Academy of Sciences, Shijiazhuang, China; (4) Department of Geosciences, Florida Atlantic University, Boca Raton; FL, United States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Shen, Yanjun(suncongjian@sina.com)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Hydrological Sciences Journal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Hydrol. Sci. J.</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2,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17-30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02626667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21503435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HSJODN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Taylor and Francis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10.1080/02626667.2017.1390314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2016M590989, Acronym: -, Sponsor: China Postdoctoral Science Foundation; Number: KFKT201601, Acronym: CAS, Sponsor: Chinese Academy of Sciences; Number: 2015LH0048, Acronym: -, Sponsor: -; Number: 41630859, Acronym: NSFC, Sponsor: National Natural Science Foundation of China; Number: 41101042,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research was supported by the Key Laboratory of Agricultural Water Resources, Chinese Academy of Sciences [no. KFKT201601]; CPSF-CAS Joint Foundation for Excellent Postdoctoral Fellows [2015LH0048] and China Postdoctoral Science Foundation funded project [2016M590989] and the National Natural Science Foundation of China [grant 41101042]; the National Natural Science Foundation of China [grant 41630859].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Ferromagnetic Cr2Te3nanorods with ultrahigh coercivity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20182505348131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Fang (1, 2); Du, Juan (1, 2); Sun, Fan (3); Sabirianov, Renat F. (4); Al-Aqtash, Nabil (4); Sengupta, Debasis (5); Zeng, Hao (3);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School of Chemistry and Materials Science of Shanxi, Normal University, Key Laboratory of Magnetic Molecules and Magnetic Information Materials of, Ministry of Education, Linfen; 041004, China; (2) Research Institute of Materials Science of Shanxi, Normal University, Collaborative </w:t>
      </w:r>
      <w:r>
        <w:rPr>
          <w:rFonts w:ascii="sans-serif" w:hAnsi="sans-serif" w:cs="sans-serif"/>
          <w:color w:val="000000"/>
          <w:kern w:val="0"/>
          <w:sz w:val="20"/>
          <w:szCs w:val="20"/>
        </w:rPr>
        <w:lastRenderedPageBreak/>
        <w:t>Innovation Center for Shanxi Advanced Permanent Magnetic Materials and Technology, Linfen; 041004, China; (3) Department of Physics, University at Buffalo-SUNY, Buffalo; NY; 14260, United States; (4) Department of Physics, University of Nebraska-Omaha, Omaha; NE; 68182, United States; (5) CFD Research Corporation, Huntsville; AL; 35806, United States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Zeng, Hao(haozeng@buffalo.edu)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Nanoscale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Nanoscale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June 21,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11028-11033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20403364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20403372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10.1039/c8nr02272k</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61434002, Acronym: NSFC, Sponsor: National Natural Science Foundation of China; Number: 11274214, Acronym: NSFC, Sponsor: National Natural Science Foundation of China; Number: FA9550-14-C-0055, Acronym: NSFC, Sponsor: National Natural Science Foundation of China; Number: 51571135,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(Grant Number: 51571135, 61434002, and 11274214), DoD STTR-Phase II (Contract Number: FA9550-14-C-0055) and “One Hundred Talented People” of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Research on hot-rolling steel products quality control based on BP neural network inverse model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20183405723155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Xing, Shiyi (1); Ju, Jianguo (2); Xing, Jinsheng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Information Engineering, Northwest A&amp;F University, No. 3 Taicheng Road, Yangling, Xi’an; Shaanxi; 712100, China; (2) School of Mathematics and Computer Science, Shanxi Normal University, No. 1 Gongyuan Street, Yaodu District, Linfen City; Shanxi;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Ju, Jianguo(jjg@dns.sxun.edu.cn)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Neural Computing and Applications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Neural Comput. Appl.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09410643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Publisher: </w:t>
      </w:r>
      <w:r>
        <w:rPr>
          <w:rFonts w:ascii="sans-serif" w:hAnsi="sans-serif" w:cs="sans-serif"/>
          <w:color w:val="000000"/>
          <w:kern w:val="0"/>
          <w:sz w:val="20"/>
          <w:szCs w:val="20"/>
        </w:rPr>
        <w:t>Springer London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10.1007/s00521-018-3547-5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Theoretical study of the single noble metal stabilized on metal oxide clusters catalyze the water-gas shift reaction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20183105633047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Xing, Minmin (1, 2); Guo, Ling (1, 2); Hao, Zijun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Ministry of Education, Shanxi Normal University, Linfen, China; (2) The School of Chemical and Material Science, Shanxi Normal University, Linfen,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Guo, Ling(jisuanhuaxue0@163.com)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International Journal of Quantum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Int J Quantum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15,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e25767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00207608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1097461X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IJQCB2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John Wiley and Sons Inc., P.O.Box 18667, Newark, NJ 07191-8667, United States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10.1002/qua.25767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Solvent incorporated sequential [3 + 2] annulation/substitution reaction of azomethine imines and propargyl sulfur ylide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20180804818253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Shen, Shoujie (1); Yang, Yanli (1); Duan, Jiangyan (2); Jia, Zhenhu (2); Liang, Jinyan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Magnetic Information Materials Ministry of Education, School of Chemical and Materia Science, Shanxi Normal University, Linfen; 041004, China; (2) College of Life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Shen, Shoujie(shoujie_shen@outlook.com)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Organic and Biomolecular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Org. Biomol.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Issue: </w:t>
      </w:r>
      <w:r>
        <w:rPr>
          <w:rFonts w:ascii="sans-serif" w:hAnsi="sans-serif" w:cs="sans-serif"/>
          <w:color w:val="000000"/>
          <w:kern w:val="0"/>
          <w:sz w:val="20"/>
          <w:szCs w:val="20"/>
        </w:rPr>
        <w:t>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1068-1072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14770520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OBCRAK</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10.1039/c7ob03012f</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Detection of Protamine Based on Nitrogen Doped Carbon Quantum Dot/DNA Self-assembled Nano Probe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20183605777654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Title of translation: </w:t>
      </w:r>
      <w:r>
        <w:rPr>
          <w:rFonts w:ascii="sans-serif" w:hAnsi="sans-serif" w:cs="sans-serif"/>
          <w:color w:val="000000"/>
          <w:kern w:val="0"/>
          <w:sz w:val="20"/>
          <w:szCs w:val="20"/>
        </w:rPr>
        <w:t>/DNA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Wu, Jian-Lu (1); Yan, Gui-Qin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Schooll of Life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Yan, Gui-Qin(gqyan2013@163.com)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Faguang Xuebao/Chinese Journal of Luminescence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Faguang Xuebao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June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870-876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10007032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FAXUEW</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Chines Academy of Sciences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10.3788/fgxb20183906.0870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Enhancement of plasmon-photon coupling in grating coupled graphene inside a Fabry-Pérot cavity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20182505354654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Zhao, C.X. (1); Xu, W. (2, 3); Dong, H.M. (4); Yu, Y. (5); Qin, H. (5); Peeters, F.M. (6)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College of Physics and Information Engineering, Shanxi Normal University, Linfen; </w:t>
      </w:r>
      <w:r>
        <w:rPr>
          <w:rFonts w:ascii="sans-serif" w:hAnsi="sans-serif" w:cs="sans-serif"/>
          <w:color w:val="000000"/>
          <w:kern w:val="0"/>
          <w:sz w:val="20"/>
          <w:szCs w:val="20"/>
        </w:rPr>
        <w:lastRenderedPageBreak/>
        <w:t>041004, China; (2) Key Laboratory of Materials Physics, Institute of Solid State Physics, Chinese Academy of Sciences, Hefei; 230031, China; (3) Department of Physics and Astronomy, Yunnan University, Kunming; 650091, China; (4) School of Physical Science and Technology, China University of Mining and Technology, Xuzhou; 221116, China; (5) Key Laboratory of Nanodevices and Applications, Suzhou Institute of Nano-tech and Nano-bionics, Chinese Academy of Sciences, Suzhou; 215123, China; (6) Department of Physics, University of Antwerp, Groenenborgerlaan 171, Antwerpen; B-2020, Belgium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W.(wenxu_issp@aliyun.com)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Solid State Communications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Solid State Commun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280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October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45-49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00381098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SSCOA4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10.1016/j.ssc.2018.06.005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2011YQ130018, Acronym: MOST, Sponsor: Ministry of Science and Technology of the People’s Republic of China; Number: -, Acronym: -, Sponsor: Yunnan Provincial Science and Technology Department; Number: -, Acronym: CAS, Sponsor: Chinese Academy of Sciences; Number: -, Acronym: CASHIPS, Sponsor: Hefei Institutes of Physical Science, Chinese Academy of Sciences; Number: 11604192, Acronym: NSFC, Sponsor: National Natural Science Foundation of China; Number: 11574319,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supported by the National Natural Science Foundation of China (Grand No. 11604192 and Grant No. 11574319 ); the Center of Science and Technology of Hefei Academy of Science ; the Ministry of Science and Technology of China (Grant No. 2011YQ130018 ); Department of Science and Technology of Yunnan Province ; Chinese Academy of Sciences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Two photochromic iodoargentate hybrids with adjustable photoresponsive mechanism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20181805136214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 Xia (1); Hao, Pengfei (1); Shen, Junju (1); Fu, Yunlong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Magnetic Information Materials Ministry of Education, School of Chemical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Hao, Pengfei(haopengfei_2015@126.com)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Dalton Transactions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Dalton Trans.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6031-6035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14779226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14779234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DTARAF</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10.1039/c8dt00829a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20131404110001, Acronym: -, Sponsor: -; Number: 201701D121022, Acronym: -, Sponsor: Natural Science Foundation of Shanxi Province; Number: 201601D202025, Acronym: -, Sponsor: Natural Science Foundation of Shanxi Province; Number: 21171110,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(21171110), the Research Fund for the Doctoral Program of Higher Education of China (20131404110001), the Natural Science Foundation of Science and Technology Agency of Shanxi Province (201601D202025, 201701D121022), and 1331 Project of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Tunable Pd–Sn Alloy Electrocatalyst for CO2Reduction to Value Added Products from DFT Study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20182205247795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Xing, Minmin (1, 2); Guo, Ling (1, 2); Hao, Zijun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&amp; Magnetic Information Materials Ministry of Education, Shanxi Normal University, Linfen; 041004, China; (2) The School of Chemical and Material Science, Shanxi Normal University, No. 1, Gongyuan Street,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Guo, Ling(jisuanhuaxue0@163.com)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Catalysis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Catal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148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July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2117-2126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1011372X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1572879X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CALEER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New York LLC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10.1007/s10562-018-2430-4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Funding Details: </w:t>
      </w:r>
      <w:r>
        <w:rPr>
          <w:rFonts w:ascii="sans-serif" w:hAnsi="sans-serif" w:cs="sans-serif"/>
          <w:color w:val="000000"/>
          <w:kern w:val="0"/>
          <w:sz w:val="20"/>
          <w:szCs w:val="20"/>
        </w:rPr>
        <w:t>Number: -, Acronym: -, Sponsor: Natural Science Foundation of Shanxi Province; Number: -, Acronym: -, Sponsor: Natural Science Foundation of Shanxi Province; Number: WL2015JGXM-YJ-13, Acronym: SXNU, Sponsor: Shanxi Normal University; Number: WL2015CXCY-YJ-18, Acronym: SXNU, Sponsor: Shanxi Normal University; Number: 2015537, Acronym: -, Sponsor: -; Number: 105088, Acronym: -, Sponsor: -; Number: WL2015CXCY-SJ-01,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Acknowledgements This work was financially supported by the “1331” project of Shanxi Province, High School 131 Leading Talent Project of Shanxi, The Natural Science Foundation of Shanxi. Undergraduate Training Programs for Innovation and Entrepreneurship of Shanxi Province (Grant Nos. 105088, 2015537, WL2015CXCY-SJ-01) and Shanxi Normal University (WL2015CXCY-YJ-18), Teaching Reform Project of Shanxi Normal University (WL2015JGXM-YJ-13) and funded by Graduate student innovation project of Shanxi Normal University. Graduate Student Innovation Project of Shanxi.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Electric field induced simultaneous change of transport and magnetic properties in multilayered NiOX/Pt nanowires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20181004850819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Lanfang (1, 2); Li, Xiaoli (1, 2); Xue, Wuhong (1, 2); Quan, Zhiyong (2); Qin, Xiufang (2); Wang, Fang (1, 2);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Shanxi Normal University, Key Laboratory of Magnetic Molecules and Magnetic Information Materials of Ministry of Education, Linfen; 041004, China; (2) Research Institute of Materials Science, Shanxi Normal University, Collaborative Innovation Center for Shanxi Advanced Permanent Magnetic Materials and Techonology,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Xiaohong(xuxh@sxnu.edu.cn)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Materials Chemistry 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Mater. Chem. 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1996-2003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20507534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20507526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JMCCCX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10.1039/c7tc04620k</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2014-044, Acronym: -, Sponsor: -; Number: 2017YFB0405703, Acronym: -, Sponsor: -; Number: 61434002, Acronym: NSFC, Sponsor: National Natural Science Foundation of China; Number: 11611540333, Acronym: NSFC, Sponsor: National Natural Science Foundation of China; Number: 51571136,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Funding text:</w:t>
      </w:r>
      <w:r>
        <w:rPr>
          <w:rFonts w:ascii="sans-serif" w:hAnsi="sans-serif" w:cs="sans-serif"/>
          <w:color w:val="000000"/>
          <w:kern w:val="0"/>
          <w:sz w:val="20"/>
          <w:szCs w:val="20"/>
        </w:rPr>
        <w:t xml:space="preserve"> This work is financially supported by the National Key R&amp;D Program of China (No. 2017YFB0405703), the NSFC (Grant No. 61434002, 11611540333 and 51571136), the Special Funds of the Sanjin Scholars Program, and the Project of Returness Scholarship of Shanxi Province (Grant No. 2014-044 and [2014] 779).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Electron density measurement of a lightning stepped leader by oxygen spectral lines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20183605769762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Cen, Jianyong (1); Hou, Qiang (1); Yuan, Ping (2); Zhang, Jinjun (1); Sun, Minna (1); Pan, Junxing (1); Cao, Zengli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Physics and Information Engineering, Shanxi Normal University, Linfen, Shanxi; 041000, China; (2) Key Laboratory of Atomic and Molecular Physics and Functional Materials of Gansu Province, College of Physics and Electronic Engineering, Northwest Normal University, Lanzhou; Gansu; 730070,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AIP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AIP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085019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21583226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Institute of Physics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10.1063/1.5042509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201601D202009, Acronym: -, Sponsor: Natural Science Foundation of Shanxi Province; Number: 11475139, Acronym: NSFC, Sponsor: National Natural Science Foundation of China; Number: 11605108,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supported by National Natural Science Foundation of China under Grants Nos. 11605108 and 11475139 and Natural Science Foundation of Shanxi Province under Grant No. 201601D202009.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Development characteristics of cloud-to-ground lightning with multiple grounding points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20182105224343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 xml:space="preserve">Fan, Bin (1); Yuan, Ping (1); Wang, Xuejuan (1, 2); Zhao, Yang (2); Cen, Jianyong (3); Su, </w:t>
      </w:r>
      <w:r>
        <w:rPr>
          <w:rFonts w:ascii="sans-serif" w:hAnsi="sans-serif" w:cs="sans-serif"/>
          <w:color w:val="000000"/>
          <w:kern w:val="0"/>
          <w:sz w:val="20"/>
          <w:szCs w:val="20"/>
        </w:rPr>
        <w:lastRenderedPageBreak/>
        <w:t>Yanling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Atomic and Molecular Physics and Functional Materials of Gansu Province, College of Physics and Electronic Engineering, Northwest Normal University, Lanzhou; 730070, China; (2) School of Atmospheric Physics, Nanjing University of Information Science and Technology, Nanjing; 210044, China; (3) College of Physics and Information Engineering,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Yuan, Ping(yuanp@nwnu.edu.cn)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Science China Earth Sciences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Sci. China Earth Sci.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1127-1135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16747313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18691897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Science in China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10.1007/s11430-017-9204-4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1506RJZA119, Acronym: -, Sponsor: Gansu Science and Technology Department; Number: 11475139, Acronym: NSFC, Sponsor: National Natural Science Foundation of China; Number: 11605108, Acronym: NSFC, Sponsor: National Natural Science Foundation of China; Number: 11365019,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Acknowledgements This work was supported by the National Natural Science Foundations of China (Grants Nos. 11475139, 11365019 &amp; 11605108) and the Gansu Provincial Science and Technology Program (Grant No. 1506RJZA119).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Normal-mode splitting induced by homogeneous electromagnetic fields in cavities filled with effective zero-index metamaterials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20181605032119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Xu, Xiao-Hu (1); Chen, Yong-Qiang (2); Guo, Zhi-Wei (3); Sun, Yong (3); Miao, Xiang-Yang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Physics and Information Engineering, Shanxi Normal University, Linfen; 041004, China; (2) Jiangsu Key Laboratory of Micro and Nano Heat Fluid Flow Technology and Energy Application, School of Physics and Technology, Soochow University, Suzhou; 215009, China; (3) Key Laboratory of Advanced Microstructure Materials, Department of Physics Science and Engineering, Tongji University, Shanghai; 200092,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Miao, Xiang-Yang(sxxymiao@126.com)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Wuli Xuebao/Acta Physica Sinica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Wuli Xuebao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Issue: </w:t>
      </w:r>
      <w:r>
        <w:rPr>
          <w:rFonts w:ascii="sans-serif" w:hAnsi="sans-serif" w:cs="sans-serif"/>
          <w:color w:val="000000"/>
          <w:kern w:val="0"/>
          <w:sz w:val="20"/>
          <w:szCs w:val="20"/>
        </w:rPr>
        <w:t>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20,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024210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10003290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WLHPAR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Physics, Chinese Academy of Sciences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10.7498/aps.67.20171880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51607119, Acronym: NSFC, Sponsor: National Natural Science Foundation of China; Number: 11404204, Acronym: NSFC, Sponsor: National Natural Science Foundation of China; Number: 11674247,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Project supported by the National Natural Science Foundation of China (Grant Nos. 11404204, 51607119, 11674247). Corresponding author. E-mail: bigbrowm@163.com Corresponding author. E-mail: sxxymiao@126.com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Spin dependence of crossed Andreev reflection and electron tunneling induced by Majorana fermions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20184906202053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Kunhua (1); Zeng, Junjie (1); Dong, Xinlong (1, 2); Cheng, Qiang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ICQD, Hefei National Laboratory for Physical Sciences at Microscale, University of Science and Technology of China, Hefei, Anhui; 230026, China; (2) College of Physics and Information Engineering, Shanxi Normal University, Linfen, Shanxi; 041004, China; (3) School of Science, Qingdao University of Technology, Qingdao, Shandong; 266520,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Physics Condensed Matter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Phys Condens Matter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50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26,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505302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09538984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1361648X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JCOMEL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Physics Publishing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10.1088/1361-648X/aaedf6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 xml:space="preserve">Number: 2016M590569, Acronym: -, Sponsor: China Postdoctoral Science Foundation; Number: 2017YZKC-35, Acronym: -, Sponsor: -; Number: ZR2017QA009, Acronym: -, Sponsor: Natural </w:t>
      </w:r>
      <w:r>
        <w:rPr>
          <w:rFonts w:ascii="sans-serif" w:hAnsi="sans-serif" w:cs="sans-serif"/>
          <w:color w:val="000000"/>
          <w:kern w:val="0"/>
          <w:sz w:val="20"/>
          <w:szCs w:val="20"/>
        </w:rPr>
        <w:lastRenderedPageBreak/>
        <w:t>Science Foundation of Shandong Province; Number: 11747124, Acronym: NSFC, Sponsor: National Natural Science Foundation of China; Number: 11704366, Acronym: NSFC, Sponsor: National Natural Science Foundation of China; Number: 11474265,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acknowledge the insightful discussions with Zhenhua Qiao and Yafei Ren. This work was supported by National Natural Science Foundation of China (grant nos. 11704366, 11747124, and 11474265), the China Postdoctoral Science Foundation (grant no. 2016M590569), the China Government Youth 1000-Plan Talent Program, Quality Course (grant no. 2017YZKC-35), and the Natural Science Foundation of Shandong Province (grant no. ZR2017QA009).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Flexible quasi-solid-state 2.4 v aqueous asymmetric microsupercapacitors with ultrahigh energy density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20184406008508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Qichong (1, 2, 4); Zhang, Jun (2, 5); Zhou, Zhenyu (2, 3); Wei, Lei (4); Yao, Yagang (1, 2,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National Laboratory of Solid State Microstructures, College of Engineering and Applied Sciences, Collaborative Innovation Center of Advanced Microstructures, Nanjing University, Nanjing; 210093, China; (2) Division of Advanced Nanomaterials, Key Laboratory of Nanodevices and Applications, Joint Key Laboratory of Functional Nanomaterials and Devices, CAS Center for Excellence in Nanoscience, Suzhou Institute of Nano-Tech and Nano-Bionics, Chinese Academy of Sciences, Suzhou; 215123, China; (3) Division of Nanomaterials, Suzhou Institute of Nano-Tech and Nano-Bionics, Chinese Academy of Sciences, Nanchang; 330200, China; (4) School of Electrical and Electronic Engineering, Nanyang Technological University, 50 Nanyang Avenue, 639798, Singapore; (5) School of Chemistry and Materials Science, Key Laboratory for Magnetic Molecules and Magnetic Information Materials, Education Ministry of China, Research Institute of Materials Science, Collaborative Innovation Center for Shanxi Advanced Permanent Magnetic Materials and Technology,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Wei, Lei(wei.lei@ntu.edu.sg)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Materials Chemistry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Mater. Chem.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41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20145-20151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20507488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20507496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JMCAET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10.1039/c8ta07727d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Funding Details: </w:t>
      </w:r>
      <w:r>
        <w:rPr>
          <w:rFonts w:ascii="sans-serif" w:hAnsi="sans-serif" w:cs="sans-serif"/>
          <w:color w:val="000000"/>
          <w:kern w:val="0"/>
          <w:sz w:val="20"/>
          <w:szCs w:val="20"/>
        </w:rPr>
        <w:t>Number: 17ZR1447700, Acronym: -, Sponsor: Natural Science Foundation of Shanghai; Number: 16ZR1439400, Acronym: -, Sponsor: Natural Science Foundation of Shanghai; Number: BA2016026, Acronym: -, Sponsor: -; Number: 1601065B, Acronym: -, Sponsor: Jiangsu Province Postdoctoral Science Foundation; Number: RG85/16, Acronym: -, Sponsor: -; Number: MOE2015-T2-1-066, Acronym: -, Sponsor: -; Number: MOE2015-T2-2-010, Acronym: -, Sponsor: -; Number: BK20140392, Acronym: -, Sponsor: Natural Science Foundation of Jiangsu Province; Number: BK20160399, Acronym: -, Sponsor: Natural Science Foundation of Jiangsu Province; Number: QYZDB-SSW-SLH031, Acronym: CAS, Sponsor: Chinese Academy of Sciences; Number: 2017-SJSYS-008, Acronym: -, Sponsor: Science and Technology Bureau of Nanchang City; Number: 51602339, Acronym: NSFC, Sponsor: National Natural Science Foundation of China; Number: 51522211, Acronym: NSFC, Sponsor: National Natural Science Foundation of China; Number: U1710122, Acronym: NSFC, Sponsor: National Natural Science Foundation of China; Number: 51703241, Acronym: NSFC, Sponsor: National Natural Science Foundation of China; Number: M4081515, Acronym: NTU, Sponsor: Nanyang Technological University;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(No. 51522211, 51602339, 51703241 and U1710122), the Key Research Program of Frontier Science of Chinese Academy of Sciences (No. QYZDB-SSW-SLH031), the Natural Science Foundation of Shanghai (No. 16ZR1439400 and 17ZR1447700), the Natural Science Foundation of Jiangsu Province, China (No. BK20160399 and BK20140392), the Transformation of Scienti</w:t>
      </w:r>
      <w:r>
        <w:rPr>
          <w:rFonts w:ascii="MingLiU_HKSCS" w:eastAsia="MingLiU_HKSCS" w:hAnsi="MingLiU_HKSCS" w:cs="MingLiU_HKSCS" w:hint="eastAsia"/>
          <w:color w:val="000000"/>
          <w:kern w:val="0"/>
          <w:sz w:val="20"/>
          <w:szCs w:val="20"/>
        </w:rPr>
        <w:t></w:t>
      </w:r>
      <w:r>
        <w:rPr>
          <w:rFonts w:ascii="sans-serif" w:hAnsi="sans-serif" w:cs="sans-serif"/>
          <w:color w:val="000000"/>
          <w:kern w:val="0"/>
          <w:sz w:val="20"/>
          <w:szCs w:val="20"/>
        </w:rPr>
        <w:t>c and Technological Achievements in Jiangsu Province (No. BA2016026), the Postdoctoral Foundation of Jiangsu Province (No. 1601065B), and the Science and Technology Project of Nanchang (2017-SJSYS-008). This work was supported in part by the Singapore Ministry of Education Academic Research Fund Tier 2 (MOE2015-T2-1-066 and MOE2015-T2-2-010), Singapore Ministry of Education Academic Research Fund Tier 1 (RG85/16), and Nanyang Technological University (Start-up grant M4081515: Lei Wei).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An aptamer-mediated CdSe/ZnS QDs@graphene oxid composite fluorescent probe for specific detection of insulin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20173804182445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Yang, Jiajia (1); Zhang, Zhifeng (1); Yan, Guiqin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Shanxi Normal University, Linfen; Shanxi;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Zhifeng(zzfsx2012@126.com)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Sensors and Actuators, B: Chemical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Sens Actuators, B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2339-2346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09254005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SABCEB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DOI: </w:t>
      </w:r>
      <w:r>
        <w:rPr>
          <w:rFonts w:ascii="sans-serif" w:hAnsi="sans-serif" w:cs="sans-serif"/>
          <w:color w:val="000000"/>
          <w:kern w:val="0"/>
          <w:sz w:val="20"/>
          <w:szCs w:val="20"/>
        </w:rPr>
        <w:t>10.1016/j.snb.2017.09.046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201601D021098, Acronym: -, Sponsor: Natural Science Foundation of Shanxi Province; Number: 912019,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partially supported by the Natural Science Foundation of Shanxi Province of China (NO: 201601D021098 ), Fund for Construction Program of Chemical Advantage and Key Discipline of Shanxi Province of China (NO: 912019 ).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Spin-orbit coupling effect on structural and magnetic properties of ConRh13−n(n=0–13) clusters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20174804457632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Bai, Xi (1, 2); Lv, Jin (1); Zhang, Fu-Qiang (1); Jia, Jian-Feng (1); Wu, Hai-Shun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 Science, Shanxi Normal University, Linfen; 041004, China; (2) Pharmaceutical Department, Changzhi Medical College, Changzhi; 046000,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Lv, Jin(lvjin_sxnu@163.com)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Magnetism and Magnetic Materials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Magn Magn Mater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451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April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360-367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03048853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JMMMDC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10.1016/j.jmmm.2017.11.079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2016174, Acronym: -, Sponsor: -; Number: 20131404120001, Acronym: -, Sponsor: -; Number: 21301112,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supported by the National Science Foundation of China (Grant No. 21301112 ), the Ph. D. Program Foundation of Ministry of China (Grant No. 20131404120001 ) and the Scientific and Technological Innovation Programs of Higher Education Institutions in Shanxi (Grant No. 2016174 ). The wavefunction plots are drawn with the help of the vaspmo program developed by Yang Wang.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novel approach to fuzzy soft set-based group decision-making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20191006580655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Feng, Qinrong (1); Guo, Xiao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School of Mathematics and Computer Science, Shanxi Normal University, Linfen, </w:t>
      </w:r>
      <w:r>
        <w:rPr>
          <w:rFonts w:ascii="sans-serif" w:hAnsi="sans-serif" w:cs="sans-serif"/>
          <w:color w:val="000000"/>
          <w:kern w:val="0"/>
          <w:sz w:val="20"/>
          <w:szCs w:val="20"/>
        </w:rPr>
        <w:lastRenderedPageBreak/>
        <w:t>Shanxi; 041004, China; (2) Computer and Information Engineering Academy, Shanxi Technology and Business College, Taiyuan, Shanxi; 030006,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Feng, Qinrong(fengqr72@163.com)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Complexity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Complexity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2501489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10762787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10990526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Hindawi Limited, 410 Park Avenue, 15th Floor, 287 pmb, New York, NY 10022, United States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10.1155/2018/2501489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201601D011043, Acronym: -, Sponsor: Natural Science Foundation of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partially supported by the Natural Science Foundation of Shanxi Province (no. 201601D011043).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Synthesis of Urea Ammonium Halide Cocrystal and Theoretical Study of Its Influencing Factors in Water System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20190806532290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 Xuan (1); Xue, Bingchun (1); Liu, Erbao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Shanxi Normal University, Linfen; 041001,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Xue, Bingchun(bcxue@sxnu.edu.cn)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Gaodeng Xuexiao Huaxue Xuebao/Chemical Journal of Chinese Universities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Gaodeng Xuexiao Huaxue Xuebao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December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2700-2706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02510790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KTHPDM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Higher Education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10.7503/cjcu20180481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 xml:space="preserve">Number: 2012011009-3, Acronym: -, Sponsor: Natural Science Foundation of Shanxi </w:t>
      </w:r>
      <w:r>
        <w:rPr>
          <w:rFonts w:ascii="sans-serif" w:hAnsi="sans-serif" w:cs="sans-serif"/>
          <w:color w:val="000000"/>
          <w:kern w:val="0"/>
          <w:sz w:val="20"/>
          <w:szCs w:val="20"/>
        </w:rPr>
        <w:lastRenderedPageBreak/>
        <w:t>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Supported by the Natural Science Foundation of Shanxi Province, China(No.2012011009-3).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Small Carbon Quantum Dots, Large Photosynthesis Enhancement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20183705811748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Gong, Yan (1); Zhao, Jie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Life Sciences,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Gong, Yan(crush_bc@163.com)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Agricultural and Food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Agric. Food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September 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00218561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15205118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JAFCAU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10.1021/acs.jafc.8b01788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Synthesis of mesoporous silica-included heteropolyacids materials and the utilization for the alkylation of phenol with cyclohexene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20174704415705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Yang, Yongxing (1); Lv, Guangqiang (2); Guo, Wei (1); Zhang, Limin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Chemical Engineering, Shanxi University, Wucheng Road 92, Taiyuan; 030006, China; (2) School of Chemistry and Pharmaceutical Engineering, Qilu University of Technology, Jinan; 250353, China; (3) School of Chemistry and Material Science, Shanxi Normal University, Linfen; Shanxi;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Yang, Yongxing(yangyongxing@sxu.edu.cn)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Microporous and Mesoporous Materials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Microporous Mesoporous Mater.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May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214-219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13871811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MIMMFJ</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10.1016/j.micromeso.2017.11.018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U1610108, Acronym: -, Sponsor: -; Number: 21403273, Acronym: -, Sponsor: -; Number: Y6SW9613B1, Acronym: -, Sponsor: Jiangsu Provincial Department of Human Resources and Social Security; Number: 201601D011024, Acronym: -, Sponsor: Natural Science Foundation of Shanxi Province; Number: 2015-122, Acronym: SXSCC, Sponsor: Shanxi Scholarship Council of China; Number: 201705D211001, Acronym: -, Sponsor: Department of Science and Technology of Shandong Province; Number: 201605D211006, Acronym: -, Sponsor: Department of Science and Technology of Shandong Province; Number: -,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financially supported by the National Natural Science Foundation of China (NNSFC) ( U1610108 &amp; 21403273 ), the Shanxi Scholarship Council of China ( 2015-122 ), the Department of Human Resource and Social Security of Shanxi Province ( Y6SW9613B1 ) and the Department of Science and Technology of Shanxi Province ( 201705D211001 &amp; 201605D211006 ), Shanxi Provincial Natural Science Foundation of China ( 201601D011024 ).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Nanosized graphitic carbon with balanced micro/mesoporosity for robust supercapacitor with superior volumetric capacitance and cyclic performance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20184606067534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Xue, Chunfeng (1); Yang, Fujuan (1); Wang, Enyang (1); Feng, Lin (1); Du, Xiao (1); Hao, Xiaogang (1); Li, Xupeng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Chemistry and Chemical Engineering, Taiyuan University of Technology, Taiyuan; 030024, China; (2) School of Chemistry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Xue, Chunfeng(cfxue@fudan.edu.cn)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Electrochimica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Electrochim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271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 May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406-416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00134686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ELCAAV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10.1016/j.electacta.2018.03.172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 xml:space="preserve">Number: 201506935028, Acronym: CSC, Sponsor: China Scholarship Council; Number: </w:t>
      </w:r>
      <w:r>
        <w:rPr>
          <w:rFonts w:ascii="sans-serif" w:hAnsi="sans-serif" w:cs="sans-serif"/>
          <w:color w:val="000000"/>
          <w:kern w:val="0"/>
          <w:sz w:val="20"/>
          <w:szCs w:val="20"/>
        </w:rPr>
        <w:lastRenderedPageBreak/>
        <w:t>2015MS015, Acronym: TUT, Sponsor: Taiyuan University of Technology; Number: MD2014-09, Acronym: -, Sponsor: -; Number: 21776191, Acronym: -, Sponsor: National Natural Science Foundation of China; Number: 21476156, Acronym: -,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authors acknowledge the financial supports from China Scholarship Council (No. 201506935028 ), National Natural Science Foundation of China (No. 21476156 , 21776191 ), Key Scientific and Technological Projects of Shanxi Province (No. MD2014-09 ), and Youth Foundation of Taiyuan University of Technology (No. 2015MS015 ).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Dual catalysis system for ring-opening polymerization of lactones and 2,2-dimethyltrimethylene carbonate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20184205943641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Bai, Junhua (1); Wang, Jinhua (1); Wang, Yan (1); Zhang, Lifang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 Science, Shanxi Normal University, Linfen; 041004, China; (2) Research Institute of Materials Science, Shanxi Normal University, Collaborative Innovation Center for Shanxi Advanced Permanent Magnetic Materials and Techonology,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Lifang(zhanglf201609@126.com)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Polymer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Polym.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October 21,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4875-4881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17599954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17599962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10.1039/c8py01230j</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2015011029, Acronym: -, Sponsor: -; Number: 2015BY38,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Basic Research Project of Shanxi Province of China (No. 2015011029), and Shanxi Province Education Innovation Project for Postgraduate (No. 2015BY38).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Design of high-activity single-atom catalysts via n-p codoping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20174304291913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Authors: </w:t>
      </w:r>
      <w:r>
        <w:rPr>
          <w:rFonts w:ascii="sans-serif" w:hAnsi="sans-serif" w:cs="sans-serif"/>
          <w:color w:val="000000"/>
          <w:kern w:val="0"/>
          <w:sz w:val="20"/>
          <w:szCs w:val="20"/>
        </w:rPr>
        <w:t>Wang, Xiaonan (1, 2); Zhou, Haiyan (1, 2); Zhang, Xiaoyang (1, 2); Jia, Jianfeng (1, 2); Wu, Haishun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&amp; Magnetic Information Materials Ministry of Education, Shanxi Normal University, Linfen; 041004, China; (2) The School of Chemical and Material Science, Shanxi Normal University,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Jia, Jianfeng(jiajf@dns.sxnu.edu.cn)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Applied Surface Science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Appl Surf Sci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433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60-65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01694332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ASUSEE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10.1016/j.apsusc.2017.09.242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21373131, Acronym: NSFC, Sponsor: National Natural Science Foundation of China; Number: 21571119, Acronym: NSFC, Sponsor: National Natural Science Foundation of China; Number: NCET-12-1035, Acronym: NCET, Sponsor: Program for New Century Excellent Talents in University;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financially supported by the National Natural Science Foundation of China (21373131, 21571119), the Program for New Century Excellent Talents in University (NCET-12-1035). The calculations were mainly performed at the National Supercomputer Center in Tianjin.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Moving object detection based on smoothing three frame difference method fused with RPCA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20184105910886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Ju, Jianguo (1, 2); Xing, Jinsheng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041004, China; (2) Linfen City,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Xing, Jinsheng(xjs19640408@163.com)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Multimedia Tools and Applications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Multimedia Tools Appl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13807501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15737721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MTAPFB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New York LLC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10.1007/s11042-018-6710-1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rumor transmission model with incubation in social networks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20174104264641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Jia, Jianwen (1); Wu, Wenjiang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Jia, Jianwen(jiajw.2008@163.com)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Physica A: Statistical Mechanics and its Applications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Phys A Stat Mech Appl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491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453-462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03784371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PHYADX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10.1016/j.physa.2017.09.063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Spatial-temporal variation of ozone in Yangtze River Delta urban agglomeration in 2016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20190406413034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Huang, Xiao-Gang (1, 2, 3); Zhao, Jing-Bo (1,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Geography and Tourism, Shaanxi Normal University, Xi’an; 710119, China; (2) School of Geographical Sciences, Shanxi Normal University, Linfen; 041004, China; (3) National Demonstration Center for Experimental Geography Education, Shaanxi Normal University, Xi’an; 710119,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Zhao, Jing-Bo(zhaojb@snnu.edu.cn)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Zhongguo Huanjing Kexue/China Environmental Science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Zhongguo Huanjing Kexue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October 20,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3611-3620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10006923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ZHKEEI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Chinese Society for Environmental Sciences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Projectile fragment emission in the fragmentation of 20Ne on C, Al and CH2 targets at 400 MeV/u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20182505335456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Dong-Hai (1); Shi, Rui (1); Li, Jun-Sheng (1); Kodaira, S. (2); Yasuda, N.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Institute of Modern Physics, Shanxi Normal University, Linfen; 041004, China; (2) Radiation Measurement Research Section, National Institute of Radiological Sciences, 4-9-1 Anagawa, Inage; Chiba; 263-8555, Japan; (3) The Research Institute of Nuclear Engineering, University of Fukui, Kanawa 1-2-4, Tsuruga; Fukui; 914-0055, Japan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Dong-Hai(zhangdh@sxnu.edu.cn)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Nuclear Instruments and Methods in Physics Research, Section B: Beam Interactions with Materials and Atoms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Nucl Instrum Methods Phys Res Sect 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15 November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174-179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0168583X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NIMBEU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10.1016/j.nimb.2018.05.045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11075100, Acronym: -, Sponsor: -; Number: 11565001, Acronym: -, Sponsor: -; Number: 2011011001-2, Acronym: -, Sponsor: Natural Science Foundation of Shanxi Province; Number: 2011-058,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has been supported by the Chinese National Science Foundation under Grant Nos: 11075100 and 11565001 , the Natural Foundation of Shanxi Province under Grant 2011011001-2 , the Shanxi Provincial Foundation for Returned Overseas Chinese Scholars, China (Grant No. 2011-058 ). We are grateful to staff of the HIMAC for helping to expose the stacks.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lastRenderedPageBreak/>
        <w:t>Weak ultrasonic signal detection in strong noise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20191106643659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Da-Wei (1, 2); Wang, Zhao-Ba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Information and Communication Engineering, North University of China, Taiyuan; 030051, China; (2) School of Physics and Information Engineering, Shanxi Normal University, Linfen;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Wang, Zhao-Ba(wangzb@nuc.edu.cn)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Wuli Xuebao/Acta Physica Sinica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Wuli Xuebao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210501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10003290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WLHPAR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Physics, Chinese Academy of Sciences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10.7498/aps.67.20180789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11604304, Acronym: -,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Project supported by the National Natural Science Foundation of China (Grant No. 11604304), the Shanxi Province Science and Technology Tackling Key Project, China (Grant No. 201603D121006-1), the Shanxi Provincial Foundation for Returned Scholars, China (Grant No. 2016-084), and the Scientific and Technological Innovation Programs of Higher Education Institutions in Shanxi, China (Grant No. 201657).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Macroporous defective tungsten oxide nanostructure electrodes deliver ultrahigh capacitance and remarkable long cyclic durability in LiCl electrolyte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20183805819414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Yang, Min (1); Li, Lin (1); Ma, Li (1); Wei, Bohui (2); Yao, Chenzhong (1, 3); Li, Jun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Shanxi Normal University, Linfen; Shanxi; 041004, China; (2) Science Experiment Center, Yuncheng University, Yuncheng; Shanxi; 044000, China; (3) Department of Applied Chemistry, Yuncheng University, Yuncheng; Shanxi; 044000,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Yao, Chenzhong(yaochzh1999@126.com)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Ceramics International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Ceram Int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15 December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22718-22724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02728842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CINNDH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10.1016/j.ceramint.2018.09.054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201701D211004, Acronym: -, Sponsor: Natural Science Foundation of Shanxi Province; Number: 21576230, Acronym: NSFC, Sponsor: National Natural Science Foundation of China; Number: -,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authors acknowledge the financial support of this work by the National Natural Science Foundation of China (NSFC, No. 21576230 ) and the Natural Science Foundation of Shanxi Province For Outstand Young Scholars (No. 201701D211004 ).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Electrochemical cathode exfoliation of bulky black phosphorus into few-layer phosphorene nanosheets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20180904832873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Xiao, He (1, 2); Zhao, Man (1, 2); Zhang, Jingjuan (1, 2); Ma, Xiaofang (1, 2); Zhang, Jun (1, 2); Hu, Tianjun (1, 2); Tang, Tao (1, 2); Jia, Jianfeng (1, 2); Wu, Haishun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&amp; Magnetic Information Materials Ministry of Education, Shanxi Normal University, Linfen; 041004, China; (2) The School of Chemical and Material Science, Shanxi Normal University, No. 1, Gongyuan Street,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Zhao, Man(zm03030225@sxnu.edu.cn)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Electrochemistry Communications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Electrochem. Commun.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April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10-13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13882481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ECCMF9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10.1016/j.elecom.2018.02.010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2012-057, Acronym: SXSCC, Sponsor: Shanxi Scholarship Council of China; Number: NCET-12-1035, Acronym: NCET, Sponsor: Program for New Century Excellent Talents in University; Number: 21373131, Acronym: NSFC, Sponsor: National Natural Science Foundation of China; Number: 21571110,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financially supported by the National Natural Science Foundation of China ( 21373131 , 21571110 ), the Program for New Century Excellent Talents in University ( NCET-12-1035 ) and Shanxi Scholarship Council of China ( 2012-057 ).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Enhanced adsorption performance of hierarchical S-doped Ni(OH)2 hollow nanocomposites for the removal of Congo red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20183105626148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Yang, Ming (1, 2); Rao, Richuan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Magnetic Information Materials Ministry of Education, School of Chemistry and Material Science, Shanxi Normal University, Linfen; 041004, China; (2) Research Institute of Materials Science of Shanxi Normal University, Collaborative Innovation Center for Shanxi Advanced Permanent Magnetic Materials and Technology, Linfen; 041004, China; (3) Department of Chemistry and Chemical Engineering, Hefei Normal University, Hefei; 230601,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Yang, Ming(meyoung@foxmail.com)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Materials Science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Mater Sci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15487-15499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00222461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15734803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JMTSAS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New York LLC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10.1007/s10853-018-2721-6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KJ2017A929, Acronym: -, Sponsor: Natural Science Foundation of Anhui Province; Number: gxyqZD2016230, Acronym: -, Sponsor: Provincial Foundation for Excellent Young Talents of Colleges and Universities of Anhui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acknowledge the contribution from Analytical and Testing Center of Shanxi Normal University for the XRD and SEM analyses. This work is financially supported by the 1331 Engineering of Shanxi Province, Excellent Talent Foundation of Education Department of Anhui Province (No. gxyqZD2016230) and the Natural Science Foundation of Education Department of Anhui Province (No. KJ2017A929).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Novel photo- and/or hydrochromic organometallics derived from methyl viologen 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20181004862529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Authors: </w:t>
      </w:r>
      <w:r>
        <w:rPr>
          <w:rFonts w:ascii="sans-serif" w:hAnsi="sans-serif" w:cs="sans-serif"/>
          <w:color w:val="000000"/>
          <w:kern w:val="0"/>
          <w:sz w:val="20"/>
          <w:szCs w:val="20"/>
        </w:rPr>
        <w:t>Liu, Jinjian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Magnetic Information Materials Ministry of Education, The School of Chemical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Dyes and Pigments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Dyes Pigm.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154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July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92-99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01437208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18733743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DYPIDX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10.1016/j.dyepig.2018.02.040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201701D221063, Acronym: -, Sponsor: Natural Science Foundation of Shanxi Province; Number: 20161112,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supported by the Natural Science Foundation of Shanxi Province (no. 201701D221063 ) and the Scientific and Technological Innovation Foundation of Higher Education of Shanxi Province (no. 20161112 ).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Detection of ultra-low oxygen concentration based on the fluorescence blinking dynamics of single molecules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20180604752020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Wu, Ruixiang (1, 2, 3); Chen, Ruiyun (1, 2); Zhou, Haitao (1, 2); Qin, Yaqiang (1, 2); Zhang, Guofeng (1, 2); Qin, Chengbing (1, 2); Gao, Yan (1, 2); Gao, Yajun (1, 2); Xiao, Liantuan (1, 2); Jia, Suotang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State Key Laboratory of Quantum Optics and Quantum Optics Devices, Institute of Laser Spectroscopy, Shanxi University, Taiyuan, Shanxi; 030006, China; (2) Collaborative Innovation Center of Extreme Optics, Shanxi University, Taiyuan, Shanxi; 030006, China; (3) College of Physics and Information Engineering, Shanxi Normal University, Linfen, Shanxi;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Applied Physics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Appl Phys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29,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053101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00036951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CODEN: </w:t>
      </w:r>
      <w:r>
        <w:rPr>
          <w:rFonts w:ascii="sans-serif" w:hAnsi="sans-serif" w:cs="sans-serif"/>
          <w:color w:val="000000"/>
          <w:kern w:val="0"/>
          <w:sz w:val="20"/>
          <w:szCs w:val="20"/>
        </w:rPr>
        <w:t>APPLAB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Institute of Physics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10.1063/1.5005157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IRT13076, Acronym: -, Sponsor: -; Number: 2017YFA0304203, Acronym: -, Sponsor: -; Number: 201601D021016, Acronym: -, Sponsor: Applied Basic Research Program of Sichuan Province; Number: 11404200, Acronym: NSFC, Sponsor: National Natural Science Foundation of China; Number: 11504216, Acronym: NSFC, Sponsor: National Natural Science Foundation of China; Number: 11434007, Acronym: NSFC, Sponsor: National Natural Science Foundation of China; Number: U1510133, Acronym: NSFC, Sponsor: National Natural Science Foundation of China; Number: 11374196, Acronym: NSFC, Sponsor: National Natural Science Foundation of China; Number: 61675119, Acronym: NSFC, Sponsor: National Natural Science Foundation of China; Number: 61527824,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Key Research and Development Program of China (No. 2017YFA0304203), the National Natural Science Foundation of China (Nos. 61527824, 11504216, 11374196, 61675119, 11434007, 11404200, and U1510133), PCSIRT (No. IRT13076), 1331KSC, and the Applied Basic Research Program of Shanxi Province (No. 201601D021016).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jc w:val="left"/>
        <w:rPr>
          <w:rFonts w:ascii="sans-serif" w:hAnsi="sans-serif" w:cs="sans-serif"/>
          <w:color w:val="000000"/>
          <w:kern w:val="0"/>
          <w:sz w:val="20"/>
          <w:szCs w:val="20"/>
        </w:rPr>
      </w:pPr>
      <w:r>
        <w:rPr>
          <w:rFonts w:ascii="sans-serif" w:hAnsi="sans-serif" w:cs="sans-serif"/>
          <w:color w:val="000000"/>
          <w:spacing w:val="-10"/>
          <w:kern w:val="0"/>
          <w:sz w:val="20"/>
          <w:szCs w:val="20"/>
        </w:rPr>
        <w:tab/>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Mn3O4 Nanocube: An Efficient Electrocatalyst Toward Artificial N2 Fixation to NH3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20184305981228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Wu, Xiufeng (1); Xia, Li (2); Wang, Yuan (2); Lu, Wenbo (1); Liu, Qian (3); Shi, Xifeng (4); Sun, Xuping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(Ministry of Education), School of Chemistry and Material Science, Shanxi Normal University, Linfen; Shanxi; 041004, China; (2) Institute of Fundamental and Frontier Sciences, University of Electronic Science and Technology of China, Chengdu; Sichuan; 610054, China; (3) School of Materials and Energy, University of Electronic Science and Technology of China, Chengdu; Sichuan; 611731, China; (4) College of Chemistry, Chemical Engineering and Materials Science, Shandong Normal University, Jinan; Shandong; 250014,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Lu, Wenbo(luwb@sxnu.edu.cn)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Small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Small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48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28,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1803111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16136810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16136829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CODEN: </w:t>
      </w:r>
      <w:r>
        <w:rPr>
          <w:rFonts w:ascii="sans-serif" w:hAnsi="sans-serif" w:cs="sans-serif"/>
          <w:color w:val="000000"/>
          <w:kern w:val="0"/>
          <w:sz w:val="20"/>
          <w:szCs w:val="20"/>
        </w:rPr>
        <w:t>SMALBC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Wiley-VCH Verlag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10.1002/smll.201803111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2018SY136, Acronym: -, Sponsor: -; Number: 21705103, Acronym: NSFC, Sponsor: National Natural Science Foundation of China; Number: 21575137,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(Nos. 21575137 and 21705103), the graduate Education Innovation Project of Shanxi Province (2018SY136), and the 1331 Engineering of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jc w:val="left"/>
        <w:rPr>
          <w:rFonts w:ascii="sans-serif" w:hAnsi="sans-serif" w:cs="sans-serif"/>
          <w:color w:val="000000"/>
          <w:kern w:val="0"/>
          <w:sz w:val="20"/>
          <w:szCs w:val="20"/>
        </w:rPr>
      </w:pPr>
      <w:r>
        <w:rPr>
          <w:rFonts w:ascii="sans-serif" w:hAnsi="sans-serif" w:cs="sans-serif"/>
          <w:color w:val="000000"/>
          <w:spacing w:val="-10"/>
          <w:kern w:val="0"/>
          <w:sz w:val="20"/>
          <w:szCs w:val="20"/>
        </w:rPr>
        <w:tab/>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Investigation on the electronic structures and nonlinear optical properties of alkali metal atom doped all-cis 1,2,3,4,5,6-hexafluorocyclohexane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20181004856419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Hou, Na (1, 2); Wu, Yuan-Yuan (1, 2); Wang, Bing-Qiang (1, 2); Wu, Hai-Shun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Key Laboratory of Magnetic Molecules &amp; Magnetic Information Materials Ministry of Education, Shanxi Normal University, Linfen; 041004, China; (2) School of Chemistry and Materials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Hou, Na(houna20072008@126.com)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International Journal of Quantum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Int J Quantum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00207608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1097461X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IJQCB2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John Wiley and Sons Inc., P.O.Box 18667, Newark, NJ 07191-8667, United States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10.1002/qua.25619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 xml:space="preserve">Number: 21373131, Acronym: NSFC, Sponsor: National Natural Science Foundation of China; Number: 21373131, Acronym: NSFC, Sponsor: National Natural Science Foundation of China; Number: 21373131, Acronym: NSFC, Sponsor: National Natural Science Foundation of China; Number: 21373131, Acronym: NSFC, Sponsor: National Natural Science Foundation of China; Number: 21373131, Acronym: NSFC, Sponsor: National Natural Science Foundation of China; Number: 21373131, Acronym: NSFC, Sponsor: National Natural Science Foundation of China; Number: 21373131, Acronym: NSFC, Sponsor: National Natural Science Foundation of China; Number: 21373131, Acronym: NSFC, Sponsor: </w:t>
      </w:r>
      <w:r>
        <w:rPr>
          <w:rFonts w:ascii="sans-serif" w:hAnsi="sans-serif" w:cs="sans-serif"/>
          <w:color w:val="000000"/>
          <w:kern w:val="0"/>
          <w:sz w:val="20"/>
          <w:szCs w:val="20"/>
        </w:rPr>
        <w:lastRenderedPageBreak/>
        <w:t>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National Natural Science Foundation of China, Grant/Award Number: 21373131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Directed self-assembly structure of a diblock copolymer with homopolymer-grafted particles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20183005602072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Sun, Minna (1, 2); Zhang, Jinjun (2); Tang, Dachun (2); Pan, Junxing (2); Kong, Xiangming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Civil Engineering, Tsinghua University, Beijing, China; (2) School of Physics and Information Engineering, Shanxi Normal University, Linfen,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Kong, Xiangming(kxm@mail.tsinghua.edu.cn)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Molecular Simulation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Mol. Simul.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08927022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10290435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MOSIEA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Taylor and Francis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10.1080/08927022.2018.1496247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Fluorescence Spectrometric Determination of Cellulase in the rhizosphere of Buckwheat Soil under Low Nitrogen Stress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20184906178433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Chen, Wei (1); Sun, Cong-Jian (1); Li, Wei-Hong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Geographical Science, Shanxi Normal University, Linfen; 041000, China; (2) State Key Laboratory of Desert and Oasis Ecology, Xinjiang Institute of Ecology and Geography, Chinese Academy of Sciences, Urumqi; 830046,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Li, Wei-Hong(chenwanxin0225@sina.com)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Guang Pu Xue Yu Guang Pu Fen Xi/Spectroscopy and Spectral Analysis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Guang Pu Xue Yu Guang Pu Fen Xi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October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3159-3162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10000593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GYGFED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Science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10.3964/j.issn.1000-0593(2018)10-3159-04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Theoretical elucidation on the mechanism of 1H-1,2,4-diazaphospholes synthesis from 1,3-bis (amino)-2-phosphaallyl chlorides with hydrazine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20184005900485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Huo, Rui-Ping (1, 3); Zhang, Xiang (2); Zhang, Cai-Feng (1,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Chemistry, Taiyuan Normal University, Taiyuan, China; (2) School of Chemistry and Materials Science, Shanxi Normal University, Linfen, China; (3) Humic Acid Engineering and Technology Research Center of Shanxi Province, Taiyuan,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Xiang(xiangzh2000@hotmail.com)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Physical Organic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Phys Org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e3899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08943230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10991395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JPOCEE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John Wiley and Sons Ltd, Southern Gate, Chichester, West Sussex, PO19 8SQ, United Kingdom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10.1002/poc.3899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Nanocavity induced light concentration for energy efficient heat assisted magnetic recording media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20182505342297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Deng, Chenhua (1, 2, 3); Song, Haomin (4); Parry, James (2); Liu, Yihao (5); He, Shuli (5); Xu, Xiaohong (1); Gan, Qiaoqiang (4); Zeng, Hao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College of Chemistry and Materials Science, Shanxi Normal University, Linfen; 041004, China; (2) Department of Physics, University at Buffalo, SUNY, Buffalo, New York; 14260, United States; (3) College of Chemistry, Taiyuan Normal University, Jinzhong; 030619, China; (4) Department of Electrical Engineering, University at Buffalo, SUNY, Buffalo, New York; 14260, United States; (5) </w:t>
      </w:r>
      <w:r>
        <w:rPr>
          <w:rFonts w:ascii="sans-serif" w:hAnsi="sans-serif" w:cs="sans-serif"/>
          <w:color w:val="000000"/>
          <w:kern w:val="0"/>
          <w:sz w:val="20"/>
          <w:szCs w:val="20"/>
        </w:rPr>
        <w:lastRenderedPageBreak/>
        <w:t>Department of Physics, Capital Normal University, Beijing; 100048,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Gan, Qiaoqiang(qqgan@buffalo.edu)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Nano Energy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Nano Energy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50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750-755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22112855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10.1016/j.nanoen.2018.06.036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CMMI1562057, Acronym: -, Sponsor: -; Number: ECCS1507312, Acronym: -, Sponsor: -; Number: CBET1510121, Acronym: -, Sponsor: -; Number: MRI1229208, Acronym: -, Sponsor: -; Number: 61434002, Acronym: NSFC, Sponsor: National Natural Science Foundation of China; Number: 51771124, Acronym: NSFC, Sponsor: National Natural Science Foundation of China; Number: 51571146, Acronym: NSFC, Sponsor: National Natural Science Foundation of China; Number: 11611540333,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thank the financial support from the US National Science Foundation (Grant No. CMMI1562057 , ECCS1507312 , CBET1510121 and MRI1229208 ), and the National Natural Science Foundation of China (Grant No. 61434002 , 11611540333 , 51571146 , 51771124 ).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Growth control, interface behavior, band alignment, and potential device applications of 2D lateral heterostructures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20174904496836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Zhao, Jijun (1); Cheng, Kai (1); Han, Nannan (1); Zhang, Junfeng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Materials Modification by Laser, Ion and Electron Beams (Dalian University of Technology), Ministry of Education, Dalian, China; (2) School of Physics and Information Engineering, Shanxi Normal University, Linfen,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Zhao, Jijun(zhaojj@dlut.edu.cn)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Wiley Interdisciplinary Reviews: Computational Molecular Science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Wiley Interdiscip. Rev. Comput. Mol. Sci.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March/April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e1353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17590876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17590884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Blackwell Publishing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10.1002/wcms.1353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DUT16LAB01, Acronym: -, Sponsor: -; Number: DUT17LAB19, Acronym: -, Sponsor: -; Number: -, Acronym: DUT, Sponsor: Dalian University of Technology; Number: 11504041, Acronym: NSFC, Sponsor: National Natural Science Foundation of China; Number: 11574040,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(11574040, 11504041), the Fundamental Research Funds for the Central Universities of China (DUT16LAB01, DUT17LAB19), and the Supercomputing Center of Dalian University of Technology. We thank Prof. Shengbai Zhang for stimulating discussions.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Mechanical and electronic properties of lateral graphene and hexagonal boron nitride heterostructures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20182505336125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Ge, Mei (1); Si, Chen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Physics and Information Engineering, Shanxi Normal University, Linfen; 041004, China; (2) School of Materials Science and Engineering, Beihang University, Beijing; 100191,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Ge, Mei(gemei@sxnu.edu.cn)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Carbon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Carbon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136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September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286-291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00086223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CRBNAH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10.1016/j.carbon.2018.04.069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 Acronym: DUT, Sponsor: Dalian University of Technology; Number: 2015021011, Acronym: -, Sponsor: Natural Science Foundation of Shanxi Province; Number: 11304191, Acronym: NSFC, Sponsor: National Natural Science Foundation of China; Number: 11504015,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( 11504015 and 11304191 ) and the Natural Science Foundation of Shanxi province ( 2015021011 ). We thank Prof. Jijun Zhao in Dalian University of Technology of China for helpful discussions.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Asymptotic behavior of a stochastic delayed chemostat model with nonmonotone uptake function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20183305697500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Sun, Shulin (1); Zhang, Xiaofeng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Sun, Shulin(sunshulin2013@163.com)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Physica A: Statistical Mechanics and its Applications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Phys A Stat Mech Appl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512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15 December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38-56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03784371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PHYADX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10.1016/j.physa.2018.08.010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2013011002-2, Acronym: -, Sponsor: Natural Science Foundation of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authors would like to thank the referees and the editor for their very helpful comments and suggestions leading to much improvement. This research was supported by Natural Science Foundation of Shanxi province, China ( 2013011002-2 ).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Transport Properties of Charge Carriers in Pyrazolo-[3,4-b]-quinoline Derivative Doped Poly (N-vinylcarbazole) Film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20184706112780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Mu, Lin-Ping (1); He, Zhi-Qun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Physics and Information Engineering, Shanxi Normal University, Linfen; Shanxi; 041004, China; (2) Key Laboratory of Luminescence and Optical Information, Institute of Optoelectronic Technology, Beijing Jiaotong University, Beijing; 100044,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He, Zhi-Qun(zhqhe@bjtu.edu.cn)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Guangzi Xuebao/Acta Photonica Sinica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Guangzi Xuebao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0831001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10044213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GUXUED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Chinese Optical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10.3788/gzxb20184708.0831001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11474017, Acronym: NSFC, Sponsor: National Natural Science Foundation of China; Number: 20811120041,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National Natural Science Foundation of China (Nos.11474017, 20811120041) and the Doctoral Research Start-up Funds of Shanxi Normal University.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Patterned FePt nanostructures using ultrathin self-organized templates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20174004234231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Deng, Chen Hua (1); Zhang, Min (2); Wang, Fang (2); Xu, Xiao Hong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Chemistry, Taiyuan Normal University, Jinzhong; 030619, China; (2) Key Laboratory of Magnetic Molecules and Magnetic Information Materials of Ministry of Education, School of Chemistry and Materials Science of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Xiao Hong(xuxh@dns.sxnu.edu.cn)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Magnetism and Magnetic Materials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Magn Magn Mater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81-87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03048853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JMMMDC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10.1016/j.jmmm.2017.09.061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2014AA032904, Acronym: -, Sponsor: -; Number: -, Acronym: SXSCC, Sponsor: Shanxi Scholarship Council of China; Number: 61434002, Acronym: NSFC, Sponsor: National Natural Science Foundation of China; Number: 51025101, Acronym: NSFC, Sponsor: National Natural Science Foundation of China; Number: 11274214, Acronym: NSFC, Sponsor: National Natural Science Foundation of China; Number: 20121404130001, Acronym: MOE, Sponsor: Ministry of Education of the People’s Republic of China; Number: IRT 1156, Acronym: MOE, Sponsor: Ministry of Education of the People’s Republic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in part by the National High Technology Research and Development Program of China through the 863 Program under Grant 2014AA032904 , in part by the Ministry of Education of China under Grant 20121404130001 and Grant IRT 1156, in part by the National Natural Science Foundation of China under Grant 11274214 , Grant 51025101 , and Grant 61434002 and in part by </w:t>
      </w:r>
      <w:r>
        <w:rPr>
          <w:rFonts w:ascii="sans-serif" w:hAnsi="sans-serif" w:cs="sans-serif"/>
          <w:color w:val="000000"/>
          <w:kern w:val="0"/>
          <w:sz w:val="20"/>
          <w:szCs w:val="20"/>
        </w:rPr>
        <w:lastRenderedPageBreak/>
        <w:t>the Special Funds of Shanxi Scholars Program.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Simultaneous regulation of photoabsorption and ferromagnetism of NaTaO3 by Fe doping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20183505747315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Yang, Huan (1, 2); Zhang, Liguo (1, 2); Yu, Lifang (1, 2); Wang, Fang (1, 2); Ma, Zhenzhen (1, 2); Zhou, Jie (1, 2);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of Shanxi Normal University &amp; Key Laboratory of Magnetic Molecules and Magnetic Information Materials of Ministry of Education, Linfen; 041004, China; (2) Research Institute of Materials Science of Shanxi Normal University &amp; Collaborative Innovation Center for Shanxi Advanced Permanent Magnetic Materials and Technology,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Wang, Fang(wf_0716@163.com)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Current Applied Physics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Curr. Appl. Phys.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1422-1425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15671739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10.1016/j.cap.2018.08.009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61434002, Acronym: NSFC, Sponsor: National Natural Science Foundation of China; Number: 51571135,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National Natural Science Foundation of China ( 51571135 , 61434002 ).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Recent advances in facile synthesis and applications of covalent organic framework materials as superior adsorbents in sample pretreatment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20183905869498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 Na (1, 2); Du, Junjie (2); Wu, Di (5); Liu, Jichao (1); Li, Ning (3); Sun, Zhiwei (3); Li, Guoliang (1, 3, 4); Wu, Yongning (4)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School of Food and Biological Engineering, Shaanxi University of Science and Technology, Xi’an, 710021, China; (2) College of Food Science, Shanxi Normal University, Linfen; 041004, </w:t>
      </w:r>
      <w:r>
        <w:rPr>
          <w:rFonts w:ascii="sans-serif" w:hAnsi="sans-serif" w:cs="sans-serif"/>
          <w:color w:val="000000"/>
          <w:kern w:val="0"/>
          <w:sz w:val="20"/>
          <w:szCs w:val="20"/>
        </w:rPr>
        <w:lastRenderedPageBreak/>
        <w:t>China; (3) Key Laboratory of Life-Organic Analysis of Shandong Province, Qufu Normal University, Qufu; 273165, China; (4) Key Laboratories of Chemical Safety and Health, China National Center for Food Safety Risk Assessment, Beijing; 100050, China; (5) Yangtze Delta Region Institute of Tsinghua University, Zhejiang; 314006,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Li, Guoliang(61254368@163.com)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TrAC - Trends in Analytical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TrAC Trends Anal.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154-166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01659936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18793142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TTAEDJ</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10.1016/j.trac.2018.08.025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2017-ZJ-Y10, Acronym: -, Sponsor: China Postdoctoral Science Foundation; Number: 2016M590071, Acronym: -, Sponsor: China Postdoctoral Science Foundation; Number: ZR2017JL012, Acronym: -, Sponsor: Natural Science Foundation of Shandong Province; Number: 21537001, Acronym: NSFC, Sponsor: National Natural Science Foundation of China; Number: 21677085, Acronym: NSFC, Sponsor: National Natural Science Foundation of China; Number: 81472986,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( 21677085, 81472986 and 21537001 ), the Natural Science Foundation of Shandong Province ( ZR2017JL012 ), the Project funded by China Postdoctoral Science Foundation ( 2016M590071 ), and the Development Project of Qinghai Key Laboratory ( 2017-ZJ-Y10 ).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Time-resolved harmonic emission from aligned molecules in orthogonal two-color fields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20190106336708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Chen, C. (1, 2); Ren, D.X. (2); Han, X. (2, 3); Yang, S.P. (1); Chen, Y.J.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Physics and Information Engineering, Hebei Normal University, Shijiazhuang, China; (2) College of Physics and Information Technology, Shaanxi Normal University, Xi’an, China; (3) College of Physics and Information Engineering, Shanxi Normal University, Linfen,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Physical Review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Phys. Rev.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98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December 26,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063425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24699926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24699934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Physical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10.1103/PhysRevA.98.063425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A2015205161, Acronym: NSFC, Sponsor: National Natural Science Foundation of China; Number: SNNU.GK201801009, Acronym: -, Sponsor: -; Number: 91750111,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(Grant No. 91750111), the Natural Science Foundation of Heibei Province, China (Grant No. A2015205161), and the Fundamental Research Funds for the Central Universities, China (Grant No. SNNU.GK201801009).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Theoretical Studies on Excited-State Properties of Au(III) Emitters with Thermally Activated Delayed Fluorescence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20185006239383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Gao, Yuan-Jun (1); Chen, Wen-Kai (1); Zhang, Ting-Ting (1, 2); Fang, Wei-Hai (1); Cui, Ganglong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Theoretical and Computational Photochemistry, Ministry of Education, Chemistry College, Beijing Normal University, Beijing; 100875, China; (2) Key Laboratory of Magnetic Molecules and Magnetic Information Materials, Ministry of Education, School of Chemistry and Materials Science, Shanxi Normal University, Linfen;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Ting-Ting(zhangtt@bnu.edu.cn)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Physical Chemistry 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Phys. Chem. 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122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48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December 6,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27608-27619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19327447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19327455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10.1021/acs.jpcc.8b08772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21522302,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(G.C.: </w:t>
      </w:r>
      <w:r>
        <w:rPr>
          <w:rFonts w:ascii="sans-serif" w:hAnsi="sans-serif" w:cs="sans-serif"/>
          <w:color w:val="000000"/>
          <w:kern w:val="0"/>
          <w:sz w:val="20"/>
          <w:szCs w:val="20"/>
        </w:rPr>
        <w:lastRenderedPageBreak/>
        <w:t>21522302); G.C. is also grateful for the financial support from the “Recruitment Program of Global Youth Experts” and “Fundamental Research Funds for Central Universities”.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Summer cooling driven by large volcanic eruptions over the Tibetan Plateau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20185006242187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Duan, Jianping (1, 2); Li, Lun (3); Ma, Zhuguo (1); Esper, Jan (4); Büntgen, Ulf (5); Xoplaki, Elena (6); Zhang, Dujuan (7); Wang, Lily (8); Yin, Hong (9); Luterbacher, Jürg (6, 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Regional Climate-Environment for Temperate East Asia, Institute of Atmospheric Physics, Chinese Academy of Sciences, Beijing, China; (2) State Key Laboratory of Vegetation and Environmental Change, Institute of Botany, Chinese Academy of Sciences, Beijing, China; (3) Chinese Academy of Meteorological Sciences, Beijing, China; (4) Department of Geography, Johannes Gutenberg University, Mainz, Germany; (5) Department of Geography, University of Cambridge, Cambridge, United Kingdom; (6) Department of Geography, Justus Liebig University of Giessen, Giessen, Germany; (7) Department of Geographic Science, Shanxi Normal University, Linfen, China; (8) Institute of Geographic Sciences and Natural Resources Research, Chinese Academy of Sciences, Beijing, China; (9) National Climate Center, China Meteorological Administration, Beijing, China; (10) Centre of International Development and Environmental Research, Justus Liebig University of Giessen, Giessen, Germany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Duan, Jianping(duanjp@tea.ac.cn)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Climate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Clim.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December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9869-9879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08948755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Meteorological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10.1175/JCLI-D-17-0664.1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 Acronym: NOAA, Sponsor: National Oceanic and Atmospheric Administration; Number: 41101043, Acronym: NSFC, Sponsor: National Natural Science Foundation of China; Number: 41405054, Acronym: NSFC, Sponsor: National Natural Science Foundation of China; Number: 41471035,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research was supported by the National KeyR&amp;DProgram ofChina (2016YFA0600404), the National Natural Science Foundation of China (Grants 41471035, 41101043, and 41405054).We thank Dr.Hongbin Liu for assistance in MXD measurement, and also greatly appreciate the Laboratory for Climate Studies, China Meteorological Administration for allowing us to use the densitometric devices. We thank the National Meteorological Information Center of China Meteorological Administration for making meteorological station data available. Jianping Duan acknowledges support from the Alexander vonHumboldt Foundation. Lun Liwas also supported from the Basic Scientific Research and Operation Foundation of </w:t>
      </w:r>
      <w:r>
        <w:rPr>
          <w:rFonts w:ascii="sans-serif" w:hAnsi="sans-serif" w:cs="sans-serif"/>
          <w:color w:val="000000"/>
          <w:kern w:val="0"/>
          <w:sz w:val="20"/>
          <w:szCs w:val="20"/>
        </w:rPr>
        <w:lastRenderedPageBreak/>
        <w:t>CAMS (2016Y001). Jürg Luterbacher was supported from the German Science Foundation (DFG) project AFICHE and the Belmont Forum and JPI-Climate Collaborative Research Action ‘’INTEGRATE: An integrated data-model study of interactions between tropical monsoons and extra-tropical climate variability and extremes.’’ The meteorological stations data used in this study are available for application at China Meteorological Data Sharing Service System (http://data.cma.cn/data/cdcdetail/ dataCode/SURF_CLI_CHN_MUL_MON.html). The regional tree-ring series and temperature reconstruction will be archived at the NOAA paleodataset. Additional data related to this paper may be requested from the corresponding author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Preparation of core/shell nanocomposite adsorbents based on amine polymer-modified magnetic materials for the efficient adsorption of anionic dyes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20181605031744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Huo, Yaoxing (1); Wu, Hao (1); Wang, Zhuliang (1); Wang, Fang (1); Liu, Yanli (1); Feng, Yiyang (1); Zhao, Yani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of Shanxi Normal University &amp; Key Laboratory of Magnetic Molecules and Magnetic Information Materials of Ministry of Education &amp; Collaborative Innovation Center for Shanxi Advanced Permanent Magnetic Materials and Technology, Linfen; Shanxi;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Wu, Hao(wuhao@sxnu.edu.cn)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Colloids and Surfaces A: Physicochemical and Engineering Aspects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Colloids Surf. A Physicochem. Eng. Asp.</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549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 July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174-183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09277757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18734359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CPEAEH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10.1016/j.colsurfa.2018.04.021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51571135,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work was supported by the National Natural Science Foundation of China (Grant Nos. 51571135 ). Helpful suggestions by anonymous referees are also gratefully.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 xml:space="preserve">Pyrolysis behavior of corncob and coal gangue with modified medical stone and </w:t>
      </w:r>
      <w:r>
        <w:rPr>
          <w:rFonts w:ascii="sans-serif" w:hAnsi="sans-serif" w:cs="sans-serif"/>
          <w:b/>
          <w:bCs/>
          <w:color w:val="000000"/>
          <w:kern w:val="0"/>
          <w:sz w:val="24"/>
        </w:rPr>
        <w:lastRenderedPageBreak/>
        <w:t>HZSM-5 based additives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20174104264664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Baofeng (1, 2); Liu, Xiaohong (2); Zhang, Jinjun (2); Cheng, Fangqin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Institute of Resources and Environment Engineering, Shanxi University, Taiyuan; 030006, China; (2) School of Chemistry &amp;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Wang, Baofeng(wangbaofeng1234@sina.com)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Fuel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Fuel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816-826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00162361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FUELAC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10.1016/j.fuel.2017.09.116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MD2015-01, Acronym: -, Sponsor: -; Number: U1610254, Acronym: -, Sponsor: -; Number: -, Acronym: WKU, Sponsor: Western Kentucky University; Number: 201603D421041,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Financial supports of this work by the Foundation of NSFC-Shanxi Coal-based Low Carbon Joint Fund ( U1610254 ), Key Research and Development program of Shanxi province (International Cooperation) ( 201603D421041 ) and Provincial Key Scientific Research Projects Coal-based Low Carbon Energy of Shanxi Province ( MD2015-01 ) are gratefully acknowledged. Furthermore, professor Yan Cao of Western Kentucky University is also acknowledged.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Novel magnetic g-C3N4/α-Fe2O3/Fe3O4composite for the very effective visible-light-fenton degradation of Orange II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20180504698770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Zhuliang (1, 2); Fan, Yiping (1); Wu, Rong (1); Huo, Yaoxing (1); Wu, Hao (1, 2); Wang, Fang (1, 2);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Shanxi Normal University, Key Laboratory of Magnetic Molecules and Magnetic Information Materials of Ministry of Education, Linfen; 041004, China; (2) Research Institute of Materials Science, Shanxi Normal University, Collaborative Innovation Center for Shanxi Advanced Permanent Magnetic Materials and Techonology,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RSC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RSC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Issue: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5180-5188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20462069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RSCACL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10.1039/c7ra13291c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61434002,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Science Foundation of China (Grant No. 61434002), the Special Funds of Sanjin Scholars Program.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Theoretical investigation of the isolated attosecond pulse generation by restraining the spatial distribution of high-order harmonic emission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20173804184618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Xia, Chang-Long (1); Liu, Qi-Ying (1); Miao, Xiang-Yang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Physics and Information Engineering,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Miao, Xiang-Yang(sxxymiao@126.com)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Optics Communications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Opt Commun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15,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127-131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00304018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OPCOB8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10.1016/j.optcom.2017.09.030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170, Acronym: -, Sponsor: -; Number: 2015021023, Acronym: -, Sponsor: -; Number: 11447208, Acronym: NSFC, Sponsor: National Natural Science Foundation of China; Number: 11504221, Acronym: NSFC, Sponsor: National Natural Science Foundation of China; Number: 11404204, Acronym: NSFC, Sponsor: National Natural Science Foundation of China; Number: -,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Project supported by National Natural Science Foundation of China (NSFC) (Grant Nos. 11504221 , 11404204 and 11447208 ), Natural Science Foundation for Young Scientists of Shanxi Province, </w:t>
      </w:r>
      <w:r>
        <w:rPr>
          <w:rFonts w:ascii="sans-serif" w:hAnsi="sans-serif" w:cs="sans-serif"/>
          <w:color w:val="000000"/>
          <w:kern w:val="0"/>
          <w:sz w:val="20"/>
          <w:szCs w:val="20"/>
        </w:rPr>
        <w:lastRenderedPageBreak/>
        <w:t>China (Grant No. 2015021023 ), and Program for the Top Young Academic Leaders of Higher learning Institutions of Shanxi Province, China . Innovation project of undergraduate of Shanxi Province (No. 170 ).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Identification of the ~ 810Ma Qianlishan mafic dyke swarm and its implication for geological evolution of the western North China Craton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20190306388939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Peng, Peng (1, 2); Wang, XinPing (3); Zhou, XiaoTong (1, 2); Wang, Chong (1, 2); Sun, FengBo (1, 2); Su, XiangDon (1, 2); Chen, Liang (4); Guo, JingHui (1, 2); Zhai, MingGuo (1, 2, 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Earth and Planetary Sciences, University of Chinese Academy of Sciences, Beijing; 100049, China; (2) State Key Laboratory of Lithospheric Evolution, Institute of Geology and Geophysics, Chinese Academy of Sciences, Beijing; 100029, China; (3) School of Geographic Sciences, Shanxi Normal University, Linfen; 041004, China; (4) Department of Geology, Northwest University, XV an; 710069,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Yanshi Xuebao/Acta Petrologica Sinica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Yanshi Xuebao/Acta Petrol. Sin.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1191-1203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10000569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20958927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Science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Review of partial least squares linear models and their nonlinear dynamic expansion models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20185206314434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Kong, Xiang-Yu (1); Cao, Ze-Hao (1); An, Qiu-Sheng (2); Xu, Zhong-Ying (1); Luo, Jia-Yu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Missile Engineering, Rocket Force University of Engineering, Xi’an; 710025, China; (2) School of Mathematics and Computer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Cao, Ze-Hao(578021174@qq.com)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Kongzhi yu Juece/Control and Decision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Kongzhi yu Juece Control Decis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Issue: </w:t>
      </w:r>
      <w:r>
        <w:rPr>
          <w:rFonts w:ascii="sans-serif" w:hAnsi="sans-serif" w:cs="sans-serif"/>
          <w:color w:val="000000"/>
          <w:kern w:val="0"/>
          <w:sz w:val="20"/>
          <w:szCs w:val="20"/>
        </w:rPr>
        <w:t>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September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1537-1548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10010920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KYJUEF</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Northeast University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10.13195/j.kzyjc.2017.1306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Synthesis and Thermodynamic Properties of Two N-heterocyclic Nitramine Precursors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20182205241879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Zhao, Guo-Zheng (1); Lu, Ming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 Science, Shanxi Normal University, Linfen; 041004, China; (2) School of Chemical Engineering, Nanjing University of Science &amp; Technology, Nanjing; 210094,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Lu, Ming(lumingchem@163.com)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Hanneng Cailiao/Chinese Journal of Energetic Materials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Hanneng Cailiao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25,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138-143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10069941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Chemical Materials, China Academy of Engineering Physics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10.11943/j.issn.1006-9941.2018.02.005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Five monocyclic pyridinium derivative based halo-argentate/cuprate hybrids or iodide salts: influence of composition on photochromic behaviors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20183805846019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Yu, Tan-Lai (1); Wu, Guo-Xing (1); Xue, Mei (1); Wang, Zhong-Hui (1); Fu, Yun-Long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Department of Chemistry and Chemical Engineering, Lvliang University, Lishi; </w:t>
      </w:r>
      <w:r>
        <w:rPr>
          <w:rFonts w:ascii="sans-serif" w:hAnsi="sans-serif" w:cs="sans-serif"/>
          <w:color w:val="000000"/>
          <w:kern w:val="0"/>
          <w:sz w:val="20"/>
          <w:szCs w:val="20"/>
        </w:rPr>
        <w:lastRenderedPageBreak/>
        <w:t>033001, China; (2) School of Chemistry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Yu, Tan-Lai(tanlaiyu@llhc.edu.cn)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Dalton Transactions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Dalton Trans.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12172-12180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14779226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14779234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DTARAF</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10.1039/C8DT02574F</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201701D121022, Acronym: -, Sponsor: Natural Science Foundation of Shanxi Province; Number: 2016BY096, Acronym: -, Sponsor: -; Number: 20131404110001, Acronym: -, Sponsor: -; Number: 21171110,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gratefully acknowledge the financial support from the National Natural Science Foundation of China (No. 21171110), the Specialized Research Fund for the Doctoral Program of Higher Education of China (No. 20131404110001), the Graduate Student Education Innovation Project of Shanxi Province (No. 2016BY096), the Natural Science Foundation of Shanxi Province (No. 201701D121022) and the 1331 Project of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Li6Na3Sr14Al11P22O90: An oxo-centered Al3cluster based phosphate constructed from two types of (3,6)-connected kgd layers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20180204637380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Yao, Xiao-Ni (1); Chen, Yi-Gang (1); Guo, Yao (2); Jia, Ying-Jie (1); Jiang, Xing-Xing (3); Zhang, Xian-Ming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 Ministry of Education, School of Chemistry and Material Science, Shanxi Normal University, Linfen; 041004, China; (2) Department of Chemical and Environmental Engineering, Anyang Institute of Technology, Anyang; 455000, China; (3) Beijing Center for Crystal Research and Development, Key Laboratory of Functional Crystals and Laser Technology, Technical Institute of Physics and Chemistry, Chinese Academy of Sciences, Beijing; 100190,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Chen, Yi-Gang(yg_chen80@sina.com)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Dalton Transactions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Dalton Trans.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Issue: </w:t>
      </w:r>
      <w:r>
        <w:rPr>
          <w:rFonts w:ascii="sans-serif" w:hAnsi="sans-serif" w:cs="sans-serif"/>
          <w:color w:val="000000"/>
          <w:kern w:val="0"/>
          <w:sz w:val="20"/>
          <w:szCs w:val="20"/>
        </w:rPr>
        <w:t>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298-301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14779226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14779234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DTARAF</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10.1039/c7dt03854b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20925101, Acronym: -, Sponsor: China National Funds for Distinguished Young Scientists; Number: -, Acronym: -, Sponsor: Natural Science Foundation of Shanxi Province; Number: 21406134,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financially supported by the Plan for 10000 Talents in China, the National Science Fund for Distinguished Young Scholars (20925101), the Shanxi Province Foundation for Key Subject and the National Natural Science Foundation of China (Grant No. 21406134).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Statistical inference for heteroscedastic semi-varying coefficient EV models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20180704791312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Zhao, Fanrong (1); Song, Weixing (2); Shi, Jianhong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China; (2) Department of Statistics, Kansas State University, Manhattan; KS, United States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Shi, Jianhong(shijh70@163.com)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Communications in Statistics - Theory and Methods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Commun Stat Theory Methods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May 19,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2432-2455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03610926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1532415X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CSTMDC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Taylor and Francis Inc., 325 Chestnut St, Suite 800, Philadelphia, PA 19106, United States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10.1080/03610926.2016.1242735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 Acronym: -, Sponsor: Natural Science Foundation of Shanxi Province; Number: NSF DMS 1205276, Acronym: ANSEF, Sponsor: Armenian National Science and Education Fund; Number: 2013011002-1, Acronym: -, Sponsor: -; Number: 1205276,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Funding text:</w:t>
      </w:r>
      <w:r>
        <w:rPr>
          <w:rFonts w:ascii="sans-serif" w:hAnsi="sans-serif" w:cs="sans-serif"/>
          <w:color w:val="000000"/>
          <w:kern w:val="0"/>
          <w:sz w:val="20"/>
          <w:szCs w:val="20"/>
        </w:rPr>
        <w:t xml:space="preserve"> Armenian National Science and Education Fund [NSF DMS 1205276]; Natural Science Foundation of Shanxi Province [2013011002-1].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discernibility matrix approach to fuzzy soft sets based decision making problems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20182105238230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Feng, Qinrong (1); Wang, Fenfen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Shanxi;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Feng, Qinrong(fengqr72@163.com)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Intelligent Data Analysis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Intell. Data Anal.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659-674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1088467X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15714128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IOS Press, Nieuwe Hemweg 6B, Amsterdam, 1013 BG, Netherlands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10.3233/IDA-163345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201601D011043, Acronym: -, Sponsor: Natural Science Foundation of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partially supported by the Natural Science Foundation of Shanxi Province (No. 201601D011043).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novel K2Ti8O17 nanorod photocatalyst rich in surface OH groups for efficient hydrogen production by water splitting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20183505756415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Yu, Zhuobin (1, 2); Wang, Ruiyi (1); Jia, Jianfeng (3); Yuan, Yong (4); Waclawik, Eric R. (5); Zheng, Zhanfeng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State Key Laboratory of Coal Conversion, Institute of Coal Chemistry, Chinese Academy of Sciences, Taiyuan; 030001, China; (2) Taiyuan University of Technology, Taiyuan; 030024, China; (3) The School of Chemical and Material Science, Shanxi Normal University, Linfen; Shanxi; 041004, China; (4) Xi’an Thermal Power Research Institute Co. Ltd, Xi’an; 710032, China; (5) School of Chemistry, </w:t>
      </w:r>
      <w:r>
        <w:rPr>
          <w:rFonts w:ascii="sans-serif" w:hAnsi="sans-serif" w:cs="sans-serif"/>
          <w:color w:val="000000"/>
          <w:kern w:val="0"/>
          <w:sz w:val="20"/>
          <w:szCs w:val="20"/>
        </w:rPr>
        <w:lastRenderedPageBreak/>
        <w:t>Physics and Mechanical Engineering, Queensland University of Technology, Brisbane; QLD; 4000, Australia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Zheng, Zhanfeng(zfzheng@sxicc.ac.cn)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International Journal of Hydrogen Energy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Int J Hydrogen Energy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27 September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18115-18124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03603199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IJHEDX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10.1016/j.ijhydene.2018.07.169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2015081044, Acronym: -, Sponsor: -; Number: 21703276, Acronym: NSFC, Sponsor: National Natural Science Foundation of China; Number: 51401233, Acronym: NSFC, Sponsor: National Natural Science Foundation of China; Number: 21773284,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are grateful for the support of this work from the National Natural Science Foundation of China ( No. 21773284 , 21703276 , 51401233 ), the Shanxi Science and Technology Department ( No. 2015081044 ), and the Hundred Talents Program of the Chinese Academy of Sciences and Shanxi Province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Process Optimization for Extraction of Millet Small Bran Oil by Aqueous Ethanol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20183505759636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Guifeng, Li (1); Jianhu, Wu (1); Huijuan, Bai (1); Lei, Zhang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Food Science, Shanxi Normal University, Linfen;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IOP Conference Series: Materials Science and Engineering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IOP Conf. Ser. Mater. Sci. Eng.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392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Part number: </w:t>
      </w:r>
      <w:r>
        <w:rPr>
          <w:rFonts w:ascii="sans-serif" w:hAnsi="sans-serif" w:cs="sans-serif"/>
          <w:color w:val="000000"/>
          <w:kern w:val="0"/>
          <w:sz w:val="20"/>
          <w:szCs w:val="20"/>
        </w:rPr>
        <w:t>5 of 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title: </w:t>
      </w:r>
      <w:r>
        <w:rPr>
          <w:rFonts w:ascii="sans-serif" w:hAnsi="sans-serif" w:cs="sans-serif"/>
          <w:color w:val="000000"/>
          <w:kern w:val="0"/>
          <w:sz w:val="20"/>
          <w:szCs w:val="20"/>
        </w:rPr>
        <w:t>International Conference on Manufacturing Technology, Materials and Chemical Engineering, MTMCE - 4. Biological Chemical and Technology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3,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052023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17578981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1757899X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Document type: </w:t>
      </w:r>
      <w:r>
        <w:rPr>
          <w:rFonts w:ascii="sans-serif" w:hAnsi="sans-serif" w:cs="sans-serif"/>
          <w:color w:val="000000"/>
          <w:kern w:val="0"/>
          <w:sz w:val="20"/>
          <w:szCs w:val="20"/>
        </w:rPr>
        <w:t>Conference article (CA)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Conference name: </w:t>
      </w:r>
      <w:r>
        <w:rPr>
          <w:rFonts w:ascii="sans-serif" w:hAnsi="sans-serif" w:cs="sans-serif"/>
          <w:color w:val="000000"/>
          <w:kern w:val="0"/>
          <w:sz w:val="20"/>
          <w:szCs w:val="20"/>
        </w:rPr>
        <w:t>2018 International Conference on Manufacturing Technology, Materials and Chemical Engineering, MTMCE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Conference date: </w:t>
      </w:r>
      <w:r>
        <w:rPr>
          <w:rFonts w:ascii="sans-serif" w:hAnsi="sans-serif" w:cs="sans-serif"/>
          <w:color w:val="000000"/>
          <w:kern w:val="0"/>
          <w:sz w:val="20"/>
          <w:szCs w:val="20"/>
        </w:rPr>
        <w:t>June 22, 2018 - June 24,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Conference location: </w:t>
      </w:r>
      <w:r>
        <w:rPr>
          <w:rFonts w:ascii="sans-serif" w:hAnsi="sans-serif" w:cs="sans-serif"/>
          <w:color w:val="000000"/>
          <w:kern w:val="0"/>
          <w:sz w:val="20"/>
          <w:szCs w:val="20"/>
        </w:rPr>
        <w:t>Zhuhai,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Conference code: </w:t>
      </w:r>
      <w:r>
        <w:rPr>
          <w:rFonts w:ascii="sans-serif" w:hAnsi="sans-serif" w:cs="sans-serif"/>
          <w:color w:val="000000"/>
          <w:kern w:val="0"/>
          <w:sz w:val="20"/>
          <w:szCs w:val="20"/>
        </w:rPr>
        <w:t>138695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Physics Publishing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10.1088/1757-899X/392/5/052023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An insight into the structures, stabilities and magnetic properties of Fe2Bn(n = 1–10) clusters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20180604761802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Hao, Ai-Qin (2); Xu, Bi-Zhi (1); Jia, Jianfeng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&amp; Magnetic Information Materials Ministry of Education, The School of Chemical and Material Science, Shanxi Normal University, Linfen; 041004, China; (2) Analytical Instrumentation Center, Shanxi Normal University,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Jia, Jianfeng(jiajf@dns.sxnu.edu.cn)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Materials Chemistry and Physics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Mater Chem Phys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 February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02540584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MCHPDR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10.1016/j.matchemphys.2017.10.066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 Acronym: SXSCC, Sponsor: Shanxi Scholarship Council of China; Number: NCET-12-1035, Acronym: NCET, Sponsor: Program for New Century Excellent Talents in University; Number: 21571119, Acronym: NSFC, Sponsor: National Natural Science Foundation of China; Number: 21373131,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financially supported by the National Natural Science Foundation of China ( 21571119 , 21373131 ) the Program for New Century Excellent Talents in University ( NCET-12-1035 ) and Shanxi Scholarship Council of China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 xml:space="preserve">Synthesis, characterisation, and evaluation of core-shell Fe3O4/SiO2/polypyrrole </w:t>
      </w:r>
      <w:r>
        <w:rPr>
          <w:rFonts w:ascii="sans-serif" w:hAnsi="sans-serif" w:cs="sans-serif"/>
          <w:b/>
          <w:bCs/>
          <w:color w:val="000000"/>
          <w:kern w:val="0"/>
          <w:sz w:val="24"/>
        </w:rPr>
        <w:lastRenderedPageBreak/>
        <w:t>composite nanoparticles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20182805544202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 Bei (1, 2); Qiao, Yongsheng (3); An, Jinhui (1, 2); Shen, Lazhen (2); Ma, Qi (2); Guo, Yong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Shanxi Normal University, Linfen; 041004, China; (2) School of Chemistry and Environmental Engineering, Institute of Applied Chemistry, Shanxi Datong University, Datong; 037009, China; (3) Department of Chemistry, Xinzhou Teachers University, Xinzhou; 034000,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Shen, Lazhen(shenlazhen@163.com)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Micro and Nano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Micro. Nano.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902-906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17500443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Institution of Engineering and Technology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10.1049/mnl.2017.0907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2017171, Acronym: -, Sponsor: -; Number: 51303098, Acronym: NSFC, Sponsor: National Natural Science Foundation of China; Number: 21477069, Acronym: NSFC, Sponsor: National Natural Science Foundation of China; Number: -,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5. Acknowledgments: This work was supported by the National Natural Science Foundation of China (NSFC grant nos. 21477069, 51303098) and Scientific and Technological Innovation Programs of Higher Education Institutions in Shanxi, China (grant no. 2017171).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Co/CoO/C@B three-phase composite derived from ZIF67 modified with NaBH4solution as the electrocatalyst for efficient oxygen evolution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20180604773724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Wei, Xuedong (1, 2); Li, Na (1); Zhang, Xianming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&amp; Magnetic Information Materials Ministry of Education, School of Chemistry &amp; Material Science, Shanxi Normal University, Linfen; 041004, China; (2) Collaborative Innovation Center for Shanxi Advanced Permanent Magnetic Materials and Technology,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Wei, Xuedong(weixd@sxnu.edu.cn)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Electrochimica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Electrochim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264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20,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36-45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00134686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ELCAAV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10.1016/j.electacta.2018.01.006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2017-078, Acronym: SXSCC, Sponsor: Shanxi Scholarship Council of China; Number: 0505/02070260, Acronym: -, Sponsor: -; Number: -, Acronym: SXNU, Sponsor: Shanxi Normal University; Number: ZK1501,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study was supported by Research Project Supported by Shanxi Scholarship Council of China (Grant No. 2017-078 ), Science &amp;Technology Development and Application Foundation (Grant No. ZK1501 ) of Shanxi Normal University, and Doctor Startup Scientific Research Foundation of Shanxi Normal University (Grant No. 0505/02070260 ).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Twin iterative positive solutions of fractional q-difference Schrödinger equations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20173704143020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Guotao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Shanxi;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Applied Mathematics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Appl Math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76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103-109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08939659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18735452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AMLEEL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10.1016/j.aml.2017.08.008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201701D221007, Acronym: -, Sponsor: -; Number: 11501342,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author would like to express our gratitude to the anonymous reviewer and editor for their valuable comments and suggestions which improve the quality of present paper. The author was supportedby National Natural Science Foundation of China (No. 11501342 ) and the Natural Science Foundation for Young Scientists of Shanxi Province, China (No. 201701D221007 ).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lastRenderedPageBreak/>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“turn on” room-temperature phosphorescent biosensors for detection of hyaluronic acid based on manganese-doped ZnS quantum dots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20180404678899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 Dongxia (1); Qin, Jin (1); Lv, Jinzhi (1); Yang, Jiajia (1); Yan, Guiqin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RSC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RSC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2873-2879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20462069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RSCACL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10.1039/c7ra11858a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912019, Acronym: -, Sponsor: -; Number: 31700862, Acronym: NSFC, Sponsor: National Natural Science Foundation of China; Number: 31700876,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(Grant 31700862 and 31700876), the Fund for Construction Program of Chemical Advantage and Key discipline of Shanxi Province of China (Grant 912019).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Nonlocal Hadamard fractional boundary value problem with Hadamard integral and discrete boundary conditions on a half-line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20182105226061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Guotao (1); Pei, Ke (1); Agarwal, Ravi P. (2, 3); Zhang, Lihong (1); Ahmad, Bashir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Shanxi; 041004, China; (2) Department of Mathematics, Texas A&amp;M University, Kingsville; TX 78363-8202, United States; (3) Nonlinear Analysis and Applied Mathematics (NAAM)-Research Group, Department of Mathematics, Faculty of Science, King Abdulaziz University, P.O. Box 80203, Jeddah; 21589, Saudi Arabia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Wang, Guotao(wgt2512@163.com)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Computational and Applied Mathematics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Comput. Appl. Math.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Issue date: </w:t>
      </w:r>
      <w:r>
        <w:rPr>
          <w:rFonts w:ascii="sans-serif" w:hAnsi="sans-serif" w:cs="sans-serif"/>
          <w:color w:val="000000"/>
          <w:kern w:val="0"/>
          <w:sz w:val="20"/>
          <w:szCs w:val="20"/>
        </w:rPr>
        <w:t>1 December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230-239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03770427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10.1016/j.cam.2018.04.062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11501342,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Supported by National Natural Science Foundation of China (No. 11501342) and the Natural Science Foundation for Young Scientists of Shanxi Province, China (No. 201701D221007). The authors thank the reviewers for their useful comments that led to the improvement of the original manuscript. All authors contributed equally to this work.</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Exonuclease I assisted fluorometric aptasensor for adenosine detection using 2-AP modified DNA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20174404322449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Liu, Haiyan (1, 2); Bai, Yunfeng (2); Qin, Jun (2); Wang, Haiyan (2); Wang, Yuzhen (2); Chen, Zezhong (2); Feng, Feng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 science, Shanxi Normal University, Linfen; 041004, China; (2) Institute of organic chemistry, Shanxi Datong University, Datong; 037009,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Bai, Yunfeng(baiyunfeng1130@126.com)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Sensors and Actuators, B: Chemical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Sens Actuators, B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413-419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09254005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SABCEB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10.1016/j.snb.2017.10.117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2014-B-03, Acronym: SDU, Sponsor: Shanxi Datong University; Number: 2011Q6, Acronym: SDU, Sponsor: Shanxi Datong University; Number: 2015179, Acronym: -, Sponsor: -; Number: 21375083, Acronym: NSFC, Sponsor: National Natural Science Foundation of China; Number: 2015025, Acronym: -, Sponsor: -; Number: 2015023,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acknowledge the financial support from the National Natural Science Foundation of China ( 21375083 ), Scientific and Technological Innovation Programs of Higher Education Institutions in Shanxi </w:t>
      </w:r>
      <w:r>
        <w:rPr>
          <w:rFonts w:ascii="sans-serif" w:hAnsi="sans-serif" w:cs="sans-serif"/>
          <w:color w:val="000000"/>
          <w:kern w:val="0"/>
          <w:sz w:val="20"/>
          <w:szCs w:val="20"/>
        </w:rPr>
        <w:lastRenderedPageBreak/>
        <w:t>( 2015179 ), Key Scientific and Technological Projects of Datong City ( 2015023 and 2015025 ) and Science Research Foundation Project of Shanxi Datong University ( 2011Q6 and 2014-B-03 ).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novel strategy for the construction of photoelectrochemical sensing platform based on multifunctional photosensitizer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20174504365244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Hao, Yuanqiang (1, 4); Cui, Yali (2); Qu, Peng (1); Sun, Wenzhong (1); Liu, Shuping (1); Zhang, Yintang (1); Li, Deliang (2); Zhang, Fuqiang (3); Xu, Maotian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Henan Key Laboratory of Biomolecular Recognition and Sensing, College of Chemistry and Chemical Engineering, Shangqiu Normal University, Shangqiu; 476000, China; (2) Institute of Environmental and Analytical Sciences, College of Chemistry and Chemical Engineering, Center for Environment and Health Engineering, Henan University, Kaifeng; Henan; 475004, China; (3) Department of Chemistry &amp; Material Science, Shanxi Normal University, Linfen; Shanxi; 041004, China; (4) Henan Province of Key Laboratory of New Optoelectronic Functional Materials, College of Chemistry and Chemical Engineering, Anyang Normal University, Anyang; Henan; 455000,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Maotian(xumaotian@sqnu.edu.cn)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Electrochimica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Electrochim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259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179-187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00134686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ELCAAV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10.1016/j.electacta.2017.10.178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21405102, Acronym: NSFC, Sponsor: National Natural Science Foundation of China; Number: 21405103, Acronym: NSFC, Sponsor: National Natural Science Foundation of China; Number: 21475084, Acronym: NSFC, Sponsor: National Natural Science Foundation of China; Number: U1404215,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are grateful to the National Natural Science Foundation of China (Nos. U1404215 , 21475084 , 21405103 , and 21405102 ) and Innovation Scientists and Technicians Troop Construction Projects of Henan Province (No: 41 ) for support.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Triassic magma mixing and mingling at the the eastern section of Eastern Kunlun: A case study from Xiangjiananshan granitic batholith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Accession number: </w:t>
      </w:r>
      <w:r>
        <w:rPr>
          <w:rFonts w:ascii="sans-serif" w:hAnsi="sans-serif" w:cs="sans-serif"/>
          <w:color w:val="000000"/>
          <w:kern w:val="0"/>
          <w:sz w:val="20"/>
          <w:szCs w:val="20"/>
        </w:rPr>
        <w:t>20190306395314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Chen, Guochao (1, 2); Pei, Xianzhi (1); Li, Ruibao (1); Li, Zuochen (1); Pei, Lei (1); Liu, Chengjun (1); Chen, Youxin (1); Li, Xiaobing (1,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MOE Key Laboratory of Western China’s Mineral Resources and Geological Engineering, MLR Key Laboratory for the Study of Focused Magmatism and Giant Ore Deposits, Faculty of Earth Science and Resources, Chang’an University, Xi’an; 710054, China; (2) School of Civil Engineeringy, Nanyang Institutte of Technolog, Nanyang; 473000, China; (3) College of Geographical Sciences, Shanxi Normal University, Linfen;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Chen, Guochao(chaoschen@126.com)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Yanshi Xuebao/Acta Petrologica Sinica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Yanshi Xuebao/Acta Petrol. Sin.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2441-2480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10000569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20958927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Science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Improved plasmon-assisted photoelectric conversion efficiency across entire ultraviolet–visible region based on antenna-on zinc oxide/silver three-dimensional nanostructured films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20172603858790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Yan, Lijuan (1); Liu, Yang (2); Yan, Yaning (1); Wang, Lanfang (1); Han, Juan (1); Wang, Yanan (1); Zhou, Guowei (1); Swihart, Mark T. (2); Xu, Xiaohong (1,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of Shanxi Normal University &amp; Key Laboratory of Magnetic Molecules and Magnetic Information Materials of Ministry of Education, Linfen; 041004, China; (2) Department of Chemical and Biological Engineering, University at Buffalo (SUNY), Buffalo; NY; 14260-4200, United States; (3) Research Institute of Materials Science of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Xiaohong(xuxh@dns.sxnu.edu.cn)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Nano Research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Nano. Res.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520-529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19980124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19980000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Tsinghua University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10.1007/s12274-017-1663-7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jc w:val="left"/>
        <w:rPr>
          <w:rFonts w:ascii="sans-serif" w:hAnsi="sans-serif" w:cs="sans-serif"/>
          <w:color w:val="000000"/>
          <w:kern w:val="0"/>
          <w:sz w:val="20"/>
          <w:szCs w:val="20"/>
        </w:rPr>
      </w:pPr>
      <w:r>
        <w:rPr>
          <w:rFonts w:ascii="sans-serif" w:hAnsi="sans-serif" w:cs="sans-serif"/>
          <w:color w:val="000000"/>
          <w:spacing w:val="-10"/>
          <w:kern w:val="0"/>
          <w:sz w:val="20"/>
          <w:szCs w:val="20"/>
        </w:rPr>
        <w:tab/>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Chiral metal-organic frameworks constructed from four-fold helical chain SBUs for enantioselective recognition of α-hydroxy/amino acids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20184806137428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Yao, Ru-Xin (1); Fu, Huan-Huan (1); Yu, Bo (1); Zhang, Xian-Ming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Shanxi Normal University, Linfen, Shanxi;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Xian-Ming(zhangxm@dns.sxnu.edu.cn)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Inorganic Chemistry Frontiers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Inorg. Chem. Front.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153-159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20521553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10.1039/c7qi00615b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20925101, Acronym: NSFC, Sponsor: National Natural Science Foundation of China; Number: 21401119, Acronym: NSFC, Sponsor: National Natural Science Foundation of China; Number: IRT1156, Acronym: MOE, Sponsor: Ministry of Education of the People’s Republic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Financial support from 10000 Talents Plan, the Ministry of Education of China (Grant IRT1156), and NSFC (Grant 21401119 &amp; 20925101) is greatly appreciated. We also gratefully acknowledge the assistance in the fitting of magnetic properties provided by Jun-Liang Liu.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 generic technology identification of saline–alkali land management and improvement based on social network analysis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20181404974145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Authors: </w:t>
      </w:r>
      <w:r>
        <w:rPr>
          <w:rFonts w:ascii="sans-serif" w:hAnsi="sans-serif" w:cs="sans-serif"/>
          <w:color w:val="000000"/>
          <w:kern w:val="0"/>
          <w:sz w:val="20"/>
          <w:szCs w:val="20"/>
        </w:rPr>
        <w:t>Liu, Li (1, 2); Bai, Xiuguang (1); Jiang, Zhide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Economics and Management, Northwest Agriculture and Forestry University, Shaanxi; Yangling; 712100, China; (2) College of History and Tourism Culture, Shanxi Normal University, Shanxi; Linfen;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Jiang, Zhide(zhidej@hotmail.com)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Cluster Computing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Cluster Comput.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31,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13867857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15737543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New York LLC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10.1007/s10586-018-2705-y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Detection of resveratrol by phosphorescence quantum dots without conjunction and mutual impact exploration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20183105639088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Qin, Jin (1); Zheng, Ji (1); Fang, Xiaoxing (1); Yan, Guiqin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Yan, Guiqin(gqyan2013@163.com)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RSC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RSC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46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25997-26003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20462069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RSCACL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10.1039/c8ra02630k</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20111404110002, Acronym: -, Sponsor: -; Number: 912019,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Research Fund for the Doctoral Program of Higher Education of China (No.: 20111404110002) and the Fund for Construction Program of Chemical Advantage and Key Discipline of Shanxi Province of China (No.: 912019).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room-temperature phosphorescence sensor for the detection of alkaline phosphatase activity based on Mn-doped ZnS quantum dots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20183205653110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 Dongxia (1); Qin, Jin (1); Xu, Qiang (1); Yan, Guiqin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Yan, Guiqin(gqyan2013@163.com)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Sensors and Actuators, B: Chemical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Sens Actuators, B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274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 November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78-84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09254005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SABCEB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10.1016/j.snb.2018.07.108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912019, Acronym: -, Sponsor: -; Number: 31700862, Acronym: NSFC, Sponsor: National Natural Science Foundation of China; Number: 31700876,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(Grants 31700862 and 31700876 ), the Fund for Construction Program of Chemical Advantage and Key discipline of Shanxi Province of China (Grant 912019 ).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novel biosensor based on DNA hybridization for ultrasensitive detection of NOS terminator gene sequences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20174504369078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He, Yanhua (1); Fan, Zhefeng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Chemistry,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Fan, Zhefeng(zhefengfan@126.com)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Sensors and Actuators, B: Chemical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Sens Actuators, B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Pages: </w:t>
      </w:r>
      <w:r>
        <w:rPr>
          <w:rFonts w:ascii="sans-serif" w:hAnsi="sans-serif" w:cs="sans-serif"/>
          <w:color w:val="000000"/>
          <w:kern w:val="0"/>
          <w:sz w:val="20"/>
          <w:szCs w:val="20"/>
        </w:rPr>
        <w:t>538-544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09254005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SABCEB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10.1016/j.snb.2017.10.183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Diblock and triblock copolymers catalyzed by benzo-12-crown-4 bridged N-heterocyclic carbene: synthesis, characterization and degradation behavior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20184606077820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Yan (1); Wu, Ni (1); Bai, Junhua (1); Li, Qianru (1); Zhang, Lifang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Institute of Material Chemistry,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Lifang(zhanglf0015@163.com)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Polymer Research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Polym Res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December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254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10229760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15728935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JPOREP</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Netherlands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10.1007/s10965-018-1639-7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Basic Research Project of Shanxi Province of China (No.2015011029), Undergraduate Innovative Experiment Program of Shanxi Normal University (No.SD2014CXXM-36) and Shanxi Province Education Innovation Project for Postgraduate (No.2015BY38).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Magnetic and plasmonic properties in noncompensated Fe-Sn codoped In2O3 nanodot arrays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20180704802355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Ya-Nan (1); Jiang, Feng-Xian (1); Yan, Li-Juan (1); Xu, Xiao-Hong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School of Chemistry and Materials Science of Shanxi Normal University &amp; Key </w:t>
      </w:r>
      <w:r>
        <w:rPr>
          <w:rFonts w:ascii="sans-serif" w:hAnsi="sans-serif" w:cs="sans-serif"/>
          <w:color w:val="000000"/>
          <w:kern w:val="0"/>
          <w:sz w:val="20"/>
          <w:szCs w:val="20"/>
        </w:rPr>
        <w:lastRenderedPageBreak/>
        <w:t>Laboratory of Magnetic Molecules and Magnetic Information Materials of Ministry of Education, Linfen, 041004, China; Research Institute of Materials Science of Shanxi Normal University &amp; Collaborative Innovation Center for Shanxi Advanced Permanent Magnetic Materials and Technology,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Xiao-Hong(xuxh@sxnu.edu.cn)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Applied Surface Science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Appl Surf Sci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441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May 31,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415-419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01694332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ASUSEE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10.1016/j.apsusc.2018.02.050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61434002,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financially supported by National Key R&amp;D Program of China (No. 2017YFB0405703), NSFC (61434002), and the Special Funds of Shanxi Scholars Program.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Structural and photochromic modulation of dimethylbenzotriazolium iodoargentate hybrid materials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20180904843239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Hao, Pengfei (1); Zhang, Lifang (1); Shen, Junju (1); Fu, Yunlong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Magnetic Information Materials Ministry of Education, School of Chemical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Fu, Yunlong(yunlongfu@sxnu.edu.cn)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Dyes and Pigments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Dyes Pigm.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June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284-290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01437208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18733743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DYPIDX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DOI: </w:t>
      </w:r>
      <w:r>
        <w:rPr>
          <w:rFonts w:ascii="sans-serif" w:hAnsi="sans-serif" w:cs="sans-serif"/>
          <w:color w:val="000000"/>
          <w:kern w:val="0"/>
          <w:sz w:val="20"/>
          <w:szCs w:val="20"/>
        </w:rPr>
        <w:t>10.1016/j.dyepig.2018.02.027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20131404110001, Acronym: -, Sponsor: -; Number: 201701D121022, Acronym: -, Sponsor: Natural Science Foundation of Shanxi Province; Number: 201601D202025, Acronym: -, Sponsor: Natural Science Foundation of Shanxi Province; Number: 21171110,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( 21171110 ), the Research Fund for the Doctoral Program of Higher Education of China ( 20131404110001 ), the Natural Science Foundation of Science and Technology Agency of Shanxi Province ( 201601D202025 , 201701D121022 ), and 1331 Project of Shanxi Province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New Proximal Iterative Hard Thresholding Method with Extrapolation for ℓ0 Minimization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20184806149531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Xue (1); Zhang, Xiaoqun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Shanxi, China; (2) Department of Mathematics and Institute of Natural Sciences, Shanghai Jiao Tong University, Shanghai,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Xiaoqun(xqzhang@sjtu.edu.cn)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Scientific Computing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Sci Comput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08857474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JSCOEB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New York LLC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10.1007/s10915-018-0874-8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Periodic DFT study of structural transformations of cocrystal NTO/TZTN under high pressure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20183905861891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Zhao, Guo-Zheng (1); Yang, Dong-Fang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Ministry of Education, School of Chemical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RSC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RSC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32241-32251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20462069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RSCACL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10.1039/c8ra05029e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2016157, Acronym: -, Sponsor: -; Number: 2018JCYJ03,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Scienti</w:t>
      </w:r>
      <w:r>
        <w:rPr>
          <w:rFonts w:ascii="MingLiU_HKSCS" w:eastAsia="MingLiU_HKSCS" w:hAnsi="MingLiU_HKSCS" w:cs="MingLiU_HKSCS" w:hint="eastAsia"/>
          <w:color w:val="000000"/>
          <w:kern w:val="0"/>
          <w:sz w:val="20"/>
          <w:szCs w:val="20"/>
        </w:rPr>
        <w:t></w:t>
      </w:r>
      <w:r>
        <w:rPr>
          <w:rFonts w:ascii="sans-serif" w:hAnsi="sans-serif" w:cs="sans-serif"/>
          <w:color w:val="000000"/>
          <w:kern w:val="0"/>
          <w:sz w:val="20"/>
          <w:szCs w:val="20"/>
        </w:rPr>
        <w:t>c and Technological Innovation Programs of Higher Education Institutions in Shanxi (No. 2016157), and Natural Science Foundation of Shanxi Normal University Modern College of Humanities and Sciences (No. 2018JCYJ03). We are indebted to Associate Prof. Lei Zhang and Prof. Jun Chen for providing the crystal structure of the TZTN explosive.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DABCO-catalyzed Knoevenagel condensation of aldehydes with ethyl cyanoacetate using hydroxy ionic liquid as a promoter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20183605786552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Meng, Dan (1); Qiao, Yongsheng (2); Wang, Xin (2); Wen, Wei (2); Zhao, Sanhu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Chemistry and Material Science, Shanxi Normal University, Linfen Shanxi; 041001, China; (2) Department of Chemistry, Xinzhou Teachers University, Xinzhou Shanxi; 034000,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Zhao, Sanhu(sanhuzhao@163.com)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RSC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RSC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30180-30185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20462069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RSCACL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10.1039/c8ra06506c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201601D102015, Acronym: -, Sponsor: Natural Science Foundation of Shanxi Province; Number: 171,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are grateful for the </w:t>
      </w:r>
      <w:r>
        <w:rPr>
          <w:rFonts w:ascii="MingLiU_HKSCS" w:eastAsia="MingLiU_HKSCS" w:hAnsi="MingLiU_HKSCS" w:cs="MingLiU_HKSCS" w:hint="eastAsia"/>
          <w:color w:val="000000"/>
          <w:kern w:val="0"/>
          <w:sz w:val="20"/>
          <w:szCs w:val="20"/>
        </w:rPr>
        <w:t></w:t>
      </w:r>
      <w:r>
        <w:rPr>
          <w:rFonts w:ascii="sans-serif" w:hAnsi="sans-serif" w:cs="sans-serif"/>
          <w:color w:val="000000"/>
          <w:kern w:val="0"/>
          <w:sz w:val="20"/>
          <w:szCs w:val="20"/>
        </w:rPr>
        <w:t xml:space="preserve">nancial support for this work from Natural Science Foundation of Shanxi Province (No. 201601D102015), the Higher School Science &amp; Technology Development Project of </w:t>
      </w:r>
      <w:r>
        <w:rPr>
          <w:rFonts w:ascii="sans-serif" w:hAnsi="sans-serif" w:cs="sans-serif"/>
          <w:color w:val="000000"/>
          <w:kern w:val="0"/>
          <w:sz w:val="20"/>
          <w:szCs w:val="20"/>
        </w:rPr>
        <w:lastRenderedPageBreak/>
        <w:t>Shanxi Province Education Department (No. [2017]171), the Key Research and Development Project of Xinzhou City ([2017]0302) and the College Students Innovation Project of Xinzhou Teachers University ([2016]32).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Novel aptasensor for the ultrasensitive detection of kanamycin based on grapheneoxide quantum-dot-linked single-stranded DNA-binding protein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20181104906282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He, Yanhua (1); Wen, Xiaoye (1); Zhang, Bingyan (1); Fan, Zhefeng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Chemistry,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Fan, Zhefeng(zhefengfan@126.com)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Sensors and Actuators, B: Chemical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Sens Actuators, B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265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July 15,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20-26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09254005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SABCEB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10.1016/j.snb.2018.03.029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ZR1602, Acronym: -, Sponsor: -; Number: 201601D021106, Acronym: -, Sponsor: Shanxi Province Science Foundation for Youths; Number: 31700876,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National Natural Science Foundation of China ( 31700876 ), Shanxi Province Science Foundation for Youths ( 201601D021106 ), Basic Research Program of Shanxi Normal University ( ZR1602 ).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Dual-cooled solvent-free microwave extraction of Salvia officinalis L. essential oil and evaluation of its antimicrobial activity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20181805128931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Wei, Zuo-Fu (1); Zhao, Ren-Na (1); Dong, Li-Jia (2); Zhao, Xiang-Yu (1); Su, Jun-Xia (1); Zhao, Meng (1); Li, Lin (1); Bian, Yan-Jie (1); Zhang, Lin-Jing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Shanxi Normal University, Linfen; 041004, China; (2) Shaoxing University, Shaoxing; 312000,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Lin-Jing(linjingzh@aliyun.com)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Source title: </w:t>
      </w:r>
      <w:r>
        <w:rPr>
          <w:rFonts w:ascii="sans-serif" w:hAnsi="sans-serif" w:cs="sans-serif"/>
          <w:color w:val="000000"/>
          <w:kern w:val="0"/>
          <w:sz w:val="20"/>
          <w:szCs w:val="20"/>
        </w:rPr>
        <w:t>Industrial Crops and Products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Ind. Crops Prod.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15 September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71-76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09266690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ICRDEW</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10.1016/j.indcrop.2018.04.058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201701D221246, Acronym: -, Sponsor: Natural Science Foundation of Shanxi Province; Number: 31170177,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authors gratefully acknowledge the financial supports by National Natural Science Foundation of China ( 31170177 ) and Natural Science Foundation for Young Scientists of Shanxi Province ( 201701D221246 ).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Pure Organic Hexagonal-Channels Constructed by C-I···-O-N+ Halogen Bond and π-Hole···π Bond under Mediation of Guest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20184205945114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Wu, Wen Xin (1); Wang, Hui (2); Jin, Wei Jun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Chemistry, Beijing Normal University, Beijing; 100875, China; (2) College of Chemistry and Material Science, Shanxi Normal University, Linfen Shanxi;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Wang, Hui(wanghui@sxnu.edu.cn)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Crystal Growth and Design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Cryst. Growth Des.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7,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6742-6747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15287483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15287505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CGDEFU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10.1021/acs.cgd.8b01021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21675013, Acronym: -,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authors thank the National Natural Science Foundation of China (No. 21675013) for the </w:t>
      </w:r>
      <w:r>
        <w:rPr>
          <w:rFonts w:ascii="sans-serif" w:hAnsi="sans-serif" w:cs="sans-serif"/>
          <w:color w:val="000000"/>
          <w:kern w:val="0"/>
          <w:sz w:val="20"/>
          <w:szCs w:val="20"/>
        </w:rPr>
        <w:lastRenderedPageBreak/>
        <w:t>support.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Effect of multiple rescattering processes on harmonic emission in spatially inhomogeneous field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20181504990794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Cai-Ping (1, 2); Xia, Chang-Long (1); Jia, Xiang-Fu (1); Miao, Xiang-Yang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Physics and Information Engineering, Shanxi Normal University, Linfen; 041004, China; (2) College of Chemistry and Materials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Jia, Xiang-Fu(jiaxf@dns.sxnu.edu.cn)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Chinese Physics 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Chin. Phys.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034206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16741056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20583834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Physics Publishing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10.1088/1674-1056/27/3/034206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2017BY085, Acronym: -, Sponsor: -; Number: 2015021023, Acronym: -, Sponsor: -; Number: 11504221, Acronym: NSFC, Sponsor: National Natural Science Foundation of China; Number: 11404204, Acronym: NSFC, Sponsor: National Natural Science Foundation of China; Number: 11274215,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t>
      </w:r>
      <w:r>
        <w:rPr>
          <w:rFonts w:ascii="Cambria Math" w:hAnsi="Cambria Math" w:cs="Cambria Math"/>
          <w:color w:val="000000"/>
          <w:kern w:val="0"/>
          <w:sz w:val="20"/>
          <w:szCs w:val="20"/>
        </w:rPr>
        <w:t>∗</w:t>
      </w:r>
      <w:r>
        <w:rPr>
          <w:rFonts w:ascii="sans-serif" w:hAnsi="sans-serif" w:cs="sans-serif"/>
          <w:color w:val="000000"/>
          <w:kern w:val="0"/>
          <w:sz w:val="20"/>
          <w:szCs w:val="20"/>
        </w:rPr>
        <w:t>Project supported by the National Natural Science Foundation of China (Grant Nos. 11404204, 11274215, and 11504221), the Natural Science Foundation for Young Scientists of Shanxi Province, China (Grant No. 2015021023), Program for the Top Young Academic Leaders of Higher Learning Institutions of Shanxi Province, China, and Innovation Project for Postgraduates of Shanxi Province, China (Grant No. 2017BY085). †Corresponding author. E-mail: jiaxf@dns.sxnu.edu.cn ‡Corresponding author. E-mail: sxxymiao@126.com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Surface plasmon aided high sensitive non-enzymatic glucose sensor using Au/NiAu multilayered nanowire arrays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20184606063310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Authors: </w:t>
      </w:r>
      <w:r>
        <w:rPr>
          <w:rFonts w:ascii="sans-serif" w:hAnsi="sans-serif" w:cs="sans-serif"/>
          <w:color w:val="000000"/>
          <w:kern w:val="0"/>
          <w:sz w:val="20"/>
          <w:szCs w:val="20"/>
        </w:rPr>
        <w:t>Wang, Lanfang (1, 2); Zhu, Weiqi (1); Lu, Wenbo (1); Qin, Xiufang (1, 2);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of Shanxi Normal University &amp; Key Laboratory of Magnetic Molecules and Magnetic Information Materials of Ministry of Education, Linfen; 041004, China; (2) Research Institute of Materials Science of Shanxi Normal University &amp; Collaborative Innovation Center for Shanxi Advanced Permanent Magnetic Materials and Technology,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Xiaohong(xuxh@sxnu.edu.cn)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Biosensors and Bioelectronics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Biosens. Bioelectron.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15 July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41-46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09565663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18734235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BBIOE4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10.1016/j.bios.2018.03.067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61434002, Acronym: NSFC, Sponsor: National Natural Science Foundation of China; Number: 51701106,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Science Foundation of China (Grant No. 61434002 and 51701106 ).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 luminescence characteristics and propagation speed of lightning leaders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20181805130753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 Qinqin (1); Yuan, Ping (1); Cen, Jianyong (2); Wang, Xuejuan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Atomic and Molecular Physics and Materials of Gansu Province, College of Physics and Electronic Engineering, Northwest Normal University, Lanzhou; 730070, China; (2) College of Physics and Information Engineering,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Yuan, Ping(yuanp@nwnu.edu.cn)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Atmospheric and Solar-Terrestrial Physics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Atmos. Sol.-Terr. Phys.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173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128-139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13646826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10.1016/j.jastp.2018.03.006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1506RJZA119, Acronym: -, Sponsor: Gansu Science and Technology Department; Number: 11475139, Acronym: NSFC, Sponsor: National Natural Science Foundation of China; Number: 11605108, Acronym: NSFC, Sponsor: National Natural Science Foundation of China; Number: 11365019,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is supported by National Natural Science Foundation of China under Grant Nos. 11475139 , 11365019 and 11605108 , and the Gansu Provincial Science and Technology Program under Grant No. 1506RJZA119 . The authors are indebted the two anonymous reviewers for their valuable comments that greatly improved the original manuscript.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Quantum oscillation in carrier transport in two-dimensional junctions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20181905179538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Junfeng (1, 2); Xie, Weiyu (2); Agiorgousis, Michael L. (2); Choe, Duk-Hyun (2); Meunier, Vincent (2); Xu, Xiaohong (1); Zhao, Jijun (3); Zhang, Shengbai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Research Institute of Materials Science, Shanxi Normal University, Collaborative Innovation Center for Shanxi Advanced Permanent Magnetic Materials and Technology, Linfen; 041004, China; (2) Department of Physics, Applied Physics, and Astronomy, Rensselaer Polytechnic Institute, Troy; NY; 12180, United States; (3) Key Laboratory of Materials Modification by Laser, Ion and Electron Beams (Dalian University of Technology), Ministry of Education, Dalian; 116024,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Zhao, Jijun(zhaojj@dlut.edu.cn)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Nanoscale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Nanoscale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May 7,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7912-7917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20403364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20403372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10.1039/c8nr01359d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1104786, Acronym: -, Sponsor: -; Number: DE-AC02-05CH11231, Acronym: DOE, Sponsor: U.S. Department of Energy; Number: 201608140024, Acronym: CSC, Sponsor: China Scholarship Council; Number: 2015021011, Acronym: -, Sponsor: Natural Science Foundation of Shanxi Province; Number: -, Acronym: RPI, Sponsor: Rensselaer Polytechnic Institute; Number: 11304191, Acronym: NSFC, Sponsor: National Natural Science Foundation of China; Number: DESC0002623,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JFZ was supported by the National Natural Science Foundation of China (11304191), the </w:t>
      </w:r>
      <w:r>
        <w:rPr>
          <w:rFonts w:ascii="sans-serif" w:hAnsi="sans-serif" w:cs="sans-serif"/>
          <w:color w:val="000000"/>
          <w:kern w:val="0"/>
          <w:sz w:val="20"/>
          <w:szCs w:val="20"/>
        </w:rPr>
        <w:lastRenderedPageBreak/>
        <w:t>Natural Science Foundation of Shanxi province (2015021011) and CSC Award No. 201608140024. WYX was supported by the US-NSF under Award No. 1104786 and SBZ was supported by the US-DOE under Grant No. DESC0002623. The supercomputer time by NERSC under DOE contract No. DE-AC02-05CH11231 and by the CCI at RPI are acknowledged.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jc w:val="left"/>
        <w:rPr>
          <w:rFonts w:ascii="sans-serif" w:hAnsi="sans-serif" w:cs="sans-serif"/>
          <w:color w:val="000000"/>
          <w:kern w:val="0"/>
          <w:sz w:val="20"/>
          <w:szCs w:val="20"/>
        </w:rPr>
      </w:pPr>
      <w:r>
        <w:rPr>
          <w:rFonts w:ascii="sans-serif" w:hAnsi="sans-serif" w:cs="sans-serif"/>
          <w:color w:val="000000"/>
          <w:spacing w:val="-10"/>
          <w:kern w:val="0"/>
          <w:sz w:val="20"/>
          <w:szCs w:val="20"/>
        </w:rPr>
        <w:tab/>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Optical properties of surface states in two-dimensional topological insulators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20184606074352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Huang, L.S. (1); Dong, H.M. (1); Duan, Y.F. (1); Liu, J.L. (2); Zhao, C.X.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Physical Science and Technology, China University of Mining and Technology, Xuzhou; 221116, China; (2) School of Materials Science and Engineering, China University of Mining and Technology, Xuzhou; 221116, China; (3) College of Physics and Information Engineering,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Dong, H.M.(hmdong@cumt.edu.cn)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Applied Optics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Appl. Opt.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9275-9278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1559128X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21553165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APOPAI</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OSA - The Optical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10.1364/AO.57.009275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BK20151138, Acronym: -, Sponsor: Natural Science Foundation of Jiangsu Province; Number: 11774416, Acronym: NSFC, Sponsor: National Natural Science Foundation of China; Number: 11604380, Acronym: NSFC, Sponsor: National Natural Science Foundation of China; Number: 11604192, Acronym: NSFC, Sponsor: National Natural Science Foundation of China; Number: -,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Funding. National Natural Science Foundation of China (NSFC) (11604380, 11604192, 11774416); Natural Science Foundation of Jiangsu Province (BK20151138).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Counterfactual entanglement swapping enables high-efficiency entanglement distribution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Accession number: </w:t>
      </w:r>
      <w:r>
        <w:rPr>
          <w:rFonts w:ascii="sans-serif" w:hAnsi="sans-serif" w:cs="sans-serif"/>
          <w:color w:val="000000"/>
          <w:kern w:val="0"/>
          <w:sz w:val="20"/>
          <w:szCs w:val="20"/>
        </w:rPr>
        <w:t>20184305967386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Guo, Qi (1); Cheng, Liu-Yong (2); Wang, Hong-Fu (3); Zhang, Shou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Physics and Electronic Engineering, Shanxi University, Taiyuan, Shanxi; 030006, China; (2) College of Physics and Information Engineering, Shanxi Normal University, Linfen, Shanxi; 041000, China; (3) Department of Physics, College of Science, Yanbian University, Yanji, Jilin; 133002,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Optics Express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Opt. Express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October 15,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27314-27325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10944087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OSA - The Optical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10.1364/OE.26.027314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61801280, Acronym: NSFC, Sponsor: National Natural Science Foundation of China; Number: 11465020, Acronym: NSFC, Sponsor: National Natural Science Foundation of China; Number: 11704235, Acronym: NSFC, Sponsor: National Natural Science Foundation of China; Number: 61465013, Acronym: NSFC, Sponsor: National Natural Science Foundation of China; Number: 11604190,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National Natural Science Foundation of China (11604190, 61465013, 11465020, 11704235, 61801280); Fund for Shanxi “1331 Project” Key Subjects Construction.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phosphorescent sensor for detection of Micrococcal nuclease base on phosphorescent resonance energy transfer between quantum dots and DNA-ROX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20173404077625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Li, Dongxia (1); Qin, Jin (1); Yan, Guiqin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Yan, Guiqin(gqyan2013@163.com)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Sensors and Actuators, B: Chemical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Sens Actuators, B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529-535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09254005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SABCEB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10.1016/j.snb.2017.08.087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31272258,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Fund for Construction Program of Chemical Advantage and Key discipline of Shanxi Province of China (No 912019), the Natural Science Foundation of China (No 31272258) and the Scientific Activities of Selected Returned Overseas Professionals in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Increased Curie Temperature Induced by Orbital Ordering in La0.67Sr0.33MnO3/BaTiO3Superlattices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20180404673861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Fei (1, 2); Wu, Biao (1, 2, 3); Zhou, Guowei (1, 2); Quan, Zhi-Yong (1, 2);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of Ministry of Education, School of Chemistry and Materials Science, Shanxi Normal University, Linfen; 041004, China; (2) Research Institute of Materials Science, Shanxi Normal University, Linfen; 041004, China; (3) Suzhou Institute of Nano-Tech and Nano-Bionics, China Academy of Sciences, Suzhou; 215123,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Quan, Zhi-Yong(quanzy@sxnu.edu.cn)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Nanoscale Research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Nanoscale Res.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19317573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1556276X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New York LLC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10.1186/s11671-018-2441-5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BL08U1A, Acronym: SXSCC, Sponsor: Shanxi Scholarship Council of China; Number: 2015-069, Acronym: SXSCC, Sponsor: Shanxi Scholarship Council of China; Number: U19, Acronym: ESRF, Sponsor: European Synchrotron Radiation Facility; Number: 61434002, Acronym: NSFC, Sponsor: National Natural Science Foundation of China; Number: 51571136, Acronym: NSFC, Sponsor: National Natural Science Foundation of China; Number: 61306109, Acronym: NSFC, Sponsor: National Natural Science Foundation of China; Number: IRT 1156, Acronym: MOE, Sponsor: Ministry of Education of the People’s Republic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work is financially supported by the NSFC (nos. 51571136, 61434002, and 61306109), the Ministry of Education of China (no. IRT 1156), and Shanxi Scholarship Council of China (no. 2015-069). The authors also acknowledge Beamline BL08U1A (Shanghai Synchrotron Radiation Facility, China) and </w:t>
      </w:r>
      <w:r>
        <w:rPr>
          <w:rFonts w:ascii="sans-serif" w:hAnsi="sans-serif" w:cs="sans-serif"/>
          <w:color w:val="000000"/>
          <w:kern w:val="0"/>
          <w:sz w:val="20"/>
          <w:szCs w:val="20"/>
        </w:rPr>
        <w:lastRenderedPageBreak/>
        <w:t>U19 (National Synchrotron Radiation Laboratory, China) stations for XAS measurements.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Study on the volatilization inhibition performance and mechanism of monolayer during the leakage process of ammonia solution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20174004228011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Fangming, Yang (1); Yan, Wu (2); Lijuan, Ma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Marine Science and Technology, Tianjin University, Tianjin; 300072, China; (2) College of Chemical Engineering and Materials Science, Tianjin University of Science &amp; Technology, Tianjin; 300457, China; (3) School of chemistry and Materials Science, Shanxi Normal University, Linfen, Shanxi;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Yan, Wu(wuyan_tust@163.com)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Canadian Journal of Chemical Engineering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Can. J. Chem. Eng.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96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704-711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00084034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1939019X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CJCEA7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Wiley-Liss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10.1002/cjce.22960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21107080,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gratefully acknowledge our colleagues for assistance with some of the experimental work. This research was supported by NSFC (No. 21107080).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Spatial Distribution of High-Order Harmonic controlled by Chirped Laser Pulse and Isolated Attosecond Pulse Generation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20183405731181</w:t>
      </w:r>
    </w:p>
    <w:p w:rsidR="006569C5" w:rsidRDefault="006569C5" w:rsidP="006569C5">
      <w:pPr>
        <w:autoSpaceDE w:val="0"/>
        <w:autoSpaceDN w:val="0"/>
        <w:adjustRightInd w:val="0"/>
        <w:jc w:val="left"/>
        <w:rPr>
          <w:rFonts w:ascii="sans-serif" w:hAnsi="sans-serif" w:cs="sans-serif"/>
          <w:b/>
          <w:bCs/>
          <w:color w:val="000000"/>
          <w:kern w:val="0"/>
          <w:sz w:val="20"/>
          <w:szCs w:val="20"/>
        </w:rPr>
      </w:pPr>
      <w:r>
        <w:rPr>
          <w:rFonts w:ascii="sans-serif" w:hAnsi="sans-serif" w:cs="sans-serif"/>
          <w:b/>
          <w:bCs/>
          <w:color w:val="000000"/>
          <w:kern w:val="0"/>
          <w:sz w:val="20"/>
          <w:szCs w:val="20"/>
        </w:rPr>
        <w:t>Title of translation: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Xu, Xiaohu (1); Xia, Changlong (1); Guo, Zhiwei (2); Miao, Xiangyang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 xml:space="preserve">(1) College of Physics and Information Engineering, Shanxi Normal University, Linfen; Shanxi; 041004, China; (2) Key Laboratory of Advanced Microstructure Materials, College of Physics and </w:t>
      </w:r>
      <w:r>
        <w:rPr>
          <w:rFonts w:ascii="sans-serif" w:hAnsi="sans-serif" w:cs="sans-serif"/>
          <w:color w:val="000000"/>
          <w:kern w:val="0"/>
          <w:sz w:val="20"/>
          <w:szCs w:val="20"/>
        </w:rPr>
        <w:lastRenderedPageBreak/>
        <w:t>Engineering, Tongji University, Shanghai; 200092,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Miao, Xiangyang(sxxymiao@126.com)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Zhongguo Jiguang/Chinese Journal of Lasers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Zhongguo Jiguang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June 10,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0601007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02587025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ZHJIDO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Science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10.3788/CJL201845.0601007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Profile of antioxidant and antibacterial activities of different solvent extracts from Rabdosia rubescens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20143600024421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Feng, Sai-Sai (1); Xu, Jian-Guo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College of Engineering,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Jian-Guo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International Journal of Food Science and Technology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Int. J. Food Sci. Technol.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1, 2014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2506-2513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09505423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13652621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Blackwell Publishing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10.1111/ijfs.12576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Influence of strong magnetic fields on inner crust of neutron star</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Accession number: </w:t>
      </w:r>
      <w:r>
        <w:rPr>
          <w:rFonts w:ascii="sans-serif" w:hAnsi="sans-serif" w:cs="sans-serif"/>
          <w:color w:val="000000"/>
          <w:kern w:val="0"/>
          <w:sz w:val="20"/>
          <w:szCs w:val="20"/>
        </w:rPr>
        <w:t>20182205253464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Bao, Shishao (1, 2); Hu, Jinniu (1); Shen, Hong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Physics, Nankai University, Tianjin; 300071, China; (2) School of Physics and Information Engineering,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Shen, Hong(songtc@nankai.edu.cn)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Kexue Tongbao/Chinese Science Bulletin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Kexue Tongbao/Chin. Sc. Bull.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25,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828-835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0023074X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20959419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Chinese Academy of Sciences, P.O. Box 2871, Beijing, 100085,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10.1360/N972018-00099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Observation of Superconductivity in the LaNiO3/La0.7Sr0.3MnO3Superlattice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20180404665718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Zhou, Guowei (1, 2); Jiang, Fengxian (1, 2); Zang, Julu (1); Quan, Zhiyong (1, 2);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Key Laboratory of Magnetic Molecules and Magnetic Information Materials, Ministry of Education, Shanxi Normal University, Linfen; 041004, China; (2) Research Institute of Materials Science, Shanxi Normal University, Collaborative Innovation Center for Shanxi Advanced Permanent Magnetic Materials and Techonology,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Xu, Xiaohong(xuxh@sxnu.edu.cn)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ACS Applied Materials and Interfaces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ACS Appl. Mater. Interfaces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17,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1463-1467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19448244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19448252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10.1021/acsami.7b17603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Funding Details: </w:t>
      </w:r>
      <w:r>
        <w:rPr>
          <w:rFonts w:ascii="sans-serif" w:hAnsi="sans-serif" w:cs="sans-serif"/>
          <w:color w:val="000000"/>
          <w:kern w:val="0"/>
          <w:sz w:val="20"/>
          <w:szCs w:val="20"/>
        </w:rPr>
        <w:t>Number: -, Acronym: CAS, Sponsor: Chinese Academy of Sciences; Number: 11274214, Acronym: NSFC, Sponsor: National Natural Science Foundation of China; Number: 51571136, Acronym: NSFC, Sponsor: National Natural Science Foundation of China; Number: 61434002,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are thankful for fruitful discussion with Hai-Hu Wen at Nanjing University and Hong Ding at the Chinese Academy of Sciences. We also thank Wen-Sheng Yan for XAS measurements at Beamline BL12-a in the National Synchrotron Radiation Laboratory and XLD measurements at Beamline BL08U1A in the SSRF. This work is financially supported by the National Key R&amp;D Program of China (No. 2017YFB0405703), National Natural Science Foundation of China (Nos. 61434002, 11274214, and 51571136), and Special Funds of Sanjin Scholars Program.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Calculation method for theoretical dispersion curves of seismic channel waves considering variation of coal-seam thickness and analysis of dispersion characteristics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20184706088257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Qiao, Yonghu (1, 2); Teng, Jiwen (2, 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Shanxi Normal University, Linfen; Shanxi; 041000, China; (2) Institute of Geology and Geophysics, Chinese Academy of Sciences, Beijing; 100029, China; (3) Jilin University, Changchun; 130026,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Acta Geophysica Sinica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Acta Geophys. Sin.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3374-3384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00015733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Science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10.6038/cjg2018K0684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Estimation in Linear Regression with Laplace Measurement Error Using Tweedie-Type Formula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20184706123223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Shi, Jianhong (1); Feng, Jing (1); Song, Weixing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041000, China; (2) Department of Statistics, Kansas State University, Manhattan; KS; 66503, United States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Corresponding author: </w:t>
      </w:r>
      <w:r>
        <w:rPr>
          <w:rFonts w:ascii="sans-serif" w:hAnsi="sans-serif" w:cs="sans-serif"/>
          <w:color w:val="000000"/>
          <w:kern w:val="0"/>
          <w:sz w:val="20"/>
          <w:szCs w:val="20"/>
        </w:rPr>
        <w:t>Shi, Jianhong(shijh70@163.com)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Systems Science and Complexity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Syst. Sci. Complex.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10096124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15597067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New York LLC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10.1007/s11424-018-7205-x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Composition Feature and Formation Process of Buqingshan Composite Accretionary Mélange Belt in Southern Margin of East Kunlun Orogen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20191206672489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Pei, Xianzhi (1); Li, Ruibao (1); Li, Zuochen (1); Liu, Chengjun (1); Chen, Youxin (1); Pei, Lei (1); Liu, Zhanqing (2); Chen, Guochao (1, 3); Li, Xiaobing (1, 4); Wang, Meng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Earth Science and Resources, Key Laboratory of Western Mineral Resources and Geological Engineering, Chang’an University, Xi’an; 710054, China; (2) College of Earth Sciences, Guilin University of Technology, Guilin; 541004, China; (3) School of Civil Engineering, Nanyang Institute of Technology, Nanyang; 473000, China; (4) School of Geography, Shanxi Normal University, Linfen;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Diqiu Kexue - Zhongguo Dizhi Daxue Xuebao/Earth Science - Journal of China University of Geosciences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Diqiu Kexue Zhongguo Dizhi Daxue Xuebao</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December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4498-4520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Chinese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10002383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DIKEEL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China University of Geosciences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10.3799/dqkx.2018.124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 xml:space="preserve">Novel Covalent Triazine Framework for High-Performance CO2 Capture and </w:t>
      </w:r>
      <w:r>
        <w:rPr>
          <w:rFonts w:ascii="sans-serif" w:hAnsi="sans-serif" w:cs="sans-serif"/>
          <w:b/>
          <w:bCs/>
          <w:color w:val="000000"/>
          <w:kern w:val="0"/>
          <w:sz w:val="24"/>
        </w:rPr>
        <w:lastRenderedPageBreak/>
        <w:t>Alkyne Carboxylation Reaction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20183105641115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Dang, Qin-Qin (1); Liu, Chun-Yan (1); Wang, Xiao-Min (1, 2); Zhang, Xian-Ming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 Science, Shanxi Normal University, Linfen, Shanxi; 041004, China; (2) Inspection and Quarantine Technol. Ctr. of Inner Mongolia Entry-Exit Inspection and Quarantine Bur., Hohhot; 010020,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Dang, Qin-Qin(dangqq820116@163.com)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ACS Applied Materials and Interfaces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ACS Appl. Mater. Interfaces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August 22,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27972-27978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19448244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19448252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10.1021/acsami.8b08964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21101102, Acronym: -, Sponsor: -; Number: 2012021008-2, Acronym: -, Sponsor: Shanxi Province Science Foundation for Youths;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NSFC 21101102, 1331 Project of Shanxi, the Plan for 10000 Talents in China, and Shanxi Province Science Foundation for Youths (2012021008-2).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A nitrogen doped carbon quantum dot-enhanced chemiluminescence method for the determination of Mn2+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20180604772488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Junmei (1); Chen, Xiaoxia (1); Li, Yue (1); Han, Suqin (1); Du, Yao (2); Liu, Haizhen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 Science, Shanxi Normal University, Linfen, Shanxi; 041000, China; (2) Department of Chemistry, Modern College of Humanities, Sciences of Shanxi Normal University, Linfen, Shanxi; 041000,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Han, Suqin(hsq@sxnu.edu.cn)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Analytical Methods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Anal. Methods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7,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541-547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ISSN: </w:t>
      </w:r>
      <w:r>
        <w:rPr>
          <w:rFonts w:ascii="sans-serif" w:hAnsi="sans-serif" w:cs="sans-serif"/>
          <w:color w:val="000000"/>
          <w:kern w:val="0"/>
          <w:sz w:val="20"/>
          <w:szCs w:val="20"/>
        </w:rPr>
        <w:t>17599660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17599679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10.1039/c7ay02806g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2013011013-3, Acronym: -, Sponsor: Natural Science Foundation of Shanxi Province; Number: WL2016CXCY-YJ-28, Acronym: -, Sponsor: -; Number: WL2016CXCY-YJ-27,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w:t>
      </w:r>
      <w:r>
        <w:rPr>
          <w:rFonts w:ascii="MingLiU_HKSCS" w:eastAsia="MingLiU_HKSCS" w:hAnsi="MingLiU_HKSCS" w:cs="MingLiU_HKSCS" w:hint="eastAsia"/>
          <w:color w:val="000000"/>
          <w:kern w:val="0"/>
          <w:sz w:val="20"/>
          <w:szCs w:val="20"/>
        </w:rPr>
        <w:t></w:t>
      </w:r>
      <w:r>
        <w:rPr>
          <w:rFonts w:ascii="sans-serif" w:hAnsi="sans-serif" w:cs="sans-serif"/>
          <w:color w:val="000000"/>
          <w:kern w:val="0"/>
          <w:sz w:val="20"/>
          <w:szCs w:val="20"/>
        </w:rPr>
        <w:t>nancially supported by the Natural Science Foundation of Shanxi (Grant No. 2013011013-3) and Undergraduate Training Programs for Innovation and Entrepreneurship of Shanxi Normal University of Modern College of Humanities and Sciences (WL2016CXCY-YJ-27 and WL2016CXCY-YJ-28).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Room temperature ferromagnetism in metallic Ti1-xVxO2 thin films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20183905847751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Zeng, Ze-Ting (1, 2); Jiang, Feng-Xian (1, 2); Ji, Li-Fei (1, 2); Zheng, Hai-Yun (1, 2); Zhou, Guo-Wei (1, 2); Xu, Xiao-Hong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Materials Science, Shanxi Normal University, Key Laboratory of Magnetic Molecules and Magnetic Information Materials, Ministry of Education, Linfen; 041004, China; (2) Research Institute of Materials Science, Shanxi Normal University, Collaborative Innovation Center for Shanxi Advanced Permanent Magnetic Materials and Techonology,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Jiang, Feng-Xian(jiangfx@sxnu.edu.cn)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RSC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RSC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55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31382-31387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20462069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RSCACL</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10.1039/c8ra06343e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2017YFB0405703, Acronym: -, Sponsor: -; Number: 61434002,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Key R&amp;D Program of China (No. 2017YFB0405703), and National Natural Science Foundation of China (No. 61434002).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lastRenderedPageBreak/>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O2adsorbed on Ptnclusters: Structure and optical absorption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20181104900842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Ruiying (1); Zhao, Liang (1); Jia, Jianfeng (1); Wu, Hai-Shun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Ministry of Education, School of Chemical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AIP Advances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AIP Adv.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035307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21583226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Institute of Physics Inc.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10.1063/1.5017860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21373131, Acronym: NSFC, Sponsor: National Natural Science Foundation of China; Number: 21571119,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This work was supported by the National Natural Science Foundation of China (21373131, 21571119), the Program for New Century Excellent Talents in University (NCET-12-1035). All reviewers of this manuscript are gratefully acknowledged for their useful suggestions and recommendations to improve the quality of this work.</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Molten salt synthesis of hexagonal tungsten trioxide nanoparticles for lithium-ion battery anode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20184005899901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Jianyin (1); Li, Rongli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Chemical and Material Science, Shanxi Normal University, No. 1, Gongyuan Street,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Jianyin(jyzhang@sxnu.edu.cn)</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Materials Letters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Mater Lett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233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15 December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199-202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0167577X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18734979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MLETDJ</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10.1016/j.matlet.2018.09.006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0109/02020001, Acronym: -, Sponsor: Natural Science Foundation of Shanxi Province; Number: ZR1508/050502080102, Acronym: -, Sponsor: Natural Science Foundation of Shanxi Province; Number: 0505/02070305, Acronym: SXNU, Sponsor: Shanxi Normal University;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Financial supports from the Natural Science foundation of Shanxi Normal University (ZR1508/050502080102), Doctoral fund of Shanxi Normal University (0505/02070305) and 1331 project of Shanxi province (0109/02020001). We also thank Professor Jianfeng Jia (School of Chemical and Material Science, Shanxi Normal University) for battery assembly.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Cobalt nanocrystals embedded into N-doped carbon as highly active bifunctional electrocatalysts from pyrolysis of triazolebenzoate complex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20183205658060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Wei, Zhaojun (1, 2); Yang, Yang (2); Liu, Minmin (1); Dong, Jing (2); Fan, Xiujun (1, 2); Zhang, XianMing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 Science, Shanxi Normal University, Linfen; Shanxi; 041004, China; (2) Institute of Crystalline Materials, Shanxi University, Taiyuan; Shanxi; 030006,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Fan, Xiujun(fxiujun@gmail.com)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Electrochimica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Electrochim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284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10 September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733-741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00134686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ELCAAV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Ltd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10.1016/j.electacta.2018.07.163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201601D202021, Acronym: -, Sponsor: Natural Science Foundation of Shanxi Province; Number: 21603129,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The authors acknowledge the National Natural Science Foundation of China (No. 21603129 ), National Natural Science Foundation of Shanxi Province (No. 201601D202021 ), Ten Thousand Talent Program and Sanjin Scholar for finance support of this research. Appendix 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lastRenderedPageBreak/>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Enhanced second harmonic generation in a two-dimensional optical micro-cavity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20181504990854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Jian-Jun (1); Wang, Hui-Fang (1); Hou, Jun-Hua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Physics and Information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Jian-Jun(jjzhangphys@163.com)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Chinese Physics 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Chin. Phys.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March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034207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16741056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20583834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Institute of Physics Publishing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10.1088/1674-1056/27/3/034207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11604193, Acronym: NSFC, Sponsor: National Natural Science Foundation of China; Number: 11447207, Acronym: NSFC, Sponsor: National Natural Science Foundation of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t>
      </w:r>
      <w:r>
        <w:rPr>
          <w:rFonts w:ascii="Cambria Math" w:hAnsi="Cambria Math" w:cs="Cambria Math"/>
          <w:color w:val="000000"/>
          <w:kern w:val="0"/>
          <w:sz w:val="20"/>
          <w:szCs w:val="20"/>
        </w:rPr>
        <w:t>∗</w:t>
      </w:r>
      <w:r>
        <w:rPr>
          <w:rFonts w:ascii="sans-serif" w:hAnsi="sans-serif" w:cs="sans-serif"/>
          <w:color w:val="000000"/>
          <w:kern w:val="0"/>
          <w:sz w:val="20"/>
          <w:szCs w:val="20"/>
        </w:rPr>
        <w:t>Project supported by the National Natural Science Foundation of China (Grant Nos. 11447207 and 11604193). †Corresponding author. E-mail: jjzhangphys@163.com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The geometric and spectroscopic features of (CuSe)n = 2–8 binary nanoclusters: a theoretical study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20184606074585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Zhang, Jian (1, 2); Li, Xiu (1, 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Chemistry and Material Science, Shanxi Normal University, Linfen; 041004, China; (2) Modern College of Humanities and Sciences,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Zhang, Jian(zhangjian.net@yeah.net)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Nanoparticle Research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Nanopart. Res.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11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November 1,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lastRenderedPageBreak/>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Article number: </w:t>
      </w:r>
      <w:r>
        <w:rPr>
          <w:rFonts w:ascii="sans-serif" w:hAnsi="sans-serif" w:cs="sans-serif"/>
          <w:color w:val="000000"/>
          <w:kern w:val="0"/>
          <w:sz w:val="20"/>
          <w:szCs w:val="20"/>
        </w:rPr>
        <w:t>292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13880764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1572896X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Netherlands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10.1007/s11051-018-4404-2</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Funding Details: </w:t>
      </w:r>
      <w:r>
        <w:rPr>
          <w:rFonts w:ascii="sans-serif" w:hAnsi="sans-serif" w:cs="sans-serif"/>
          <w:color w:val="000000"/>
          <w:kern w:val="0"/>
          <w:sz w:val="20"/>
          <w:szCs w:val="20"/>
        </w:rPr>
        <w:t>Number: 2018JCYJ49, Acronym: -, Sponsor: -;</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Funding information This study was supported by the Basic Research Fund of Modern College of Humanities and Sciences of Shanxi Normal University (2018JCYJ49).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N, O-Bidentate ligand-tunable copper(II) complexes as a catalyst for Chan-Lam coupling reactions of arylboronic acids with 1 H-imidazole derivatives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20184906201540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Jia, Xuefeng (1); Peng, Pai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Key Laboratory of Magnetic Molecules and Magnetic Information Materials of Ministry of Education, School of Chemical and Material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Jia, Xuefeng(jxfliu@163.com)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Organic and Biomolecular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Org. Biomol.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w:t>
      </w:r>
      <w:r>
        <w:rPr>
          <w:rFonts w:ascii="sans-serif" w:hAnsi="sans-serif" w:cs="sans-serif"/>
          <w:color w:val="000000"/>
          <w:kern w:val="0"/>
          <w:sz w:val="20"/>
          <w:szCs w:val="20"/>
        </w:rPr>
        <w:t>46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8984-8988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14770520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OBCRAK</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Royal Society of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10.1039/c8ob02254b</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Funding text:</w:t>
      </w:r>
      <w:r>
        <w:rPr>
          <w:rFonts w:ascii="sans-serif" w:hAnsi="sans-serif" w:cs="sans-serif"/>
          <w:color w:val="000000"/>
          <w:kern w:val="0"/>
          <w:sz w:val="20"/>
          <w:szCs w:val="20"/>
        </w:rPr>
        <w:t xml:space="preserve"> We gratefully acknowledge financial support from Scientific and Technological Innovation Programs of Higher Education Institutions in Shanxi (2015157) and the “1331” project in Shanxi province.</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 xml:space="preserve">An active fluorescent probe based on aggregation-induced emission for intracellular bioimaging of Zn2+ and tracking of interactions with single-stranded </w:t>
      </w:r>
      <w:r>
        <w:rPr>
          <w:rFonts w:ascii="sans-serif" w:hAnsi="sans-serif" w:cs="sans-serif"/>
          <w:b/>
          <w:bCs/>
          <w:color w:val="000000"/>
          <w:kern w:val="0"/>
          <w:sz w:val="24"/>
        </w:rPr>
        <w:lastRenderedPageBreak/>
        <w:t>DNA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20181004852457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Wen, Xiaoye (1); Wang, Qi (1); Fan, Zhefeng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Chemistry,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Fan, Zhefeng(zhefengfan@126.com)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Analytica Chimica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Anal. Chim. Acta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1013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12 July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79-86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00032670</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18734324</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ACACAM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10.1016/j.aca.2018.01.056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Cu2 +modulated nitrogen-doped grapheme quantum dots as a turn-off/on fluorescence sensor for the selective detection of histidine in biological fluid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20173504082775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Wang, Zhiyu (1); Fan, ZheFeng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Department of Chemistry,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Fan, ZheFeng(zhefengfan@126.com)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Spectrochimica Acta - Part A: Molecular and Biomolecular Spectroscopy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Spectrochim. Acta Part A Mol. Biomol. Spectrosc.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Volume: </w:t>
      </w:r>
      <w:r>
        <w:rPr>
          <w:rFonts w:ascii="sans-serif" w:hAnsi="sans-serif" w:cs="sans-serif"/>
          <w:color w:val="000000"/>
          <w:kern w:val="0"/>
          <w:sz w:val="20"/>
          <w:szCs w:val="20"/>
        </w:rPr>
        <w:t>189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January 15,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195-201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13861425</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SAMCAS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Journal article (JA)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Elsevier B.V.</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10.1016/j.saa.2017.08.003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Small Carbon Quantum Dots, Large Photosynthesis Enhancement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20183705802536</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Gong, Yan (1); Zhao, Jie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Life Sciences,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Gong, Yan(crush-bc@163.com)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Journal of Agricultural and Food Chemistry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J. Agric. Food Chem.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00218561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15205118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CODEN: </w:t>
      </w:r>
      <w:r>
        <w:rPr>
          <w:rFonts w:ascii="sans-serif" w:hAnsi="sans-serif" w:cs="sans-serif"/>
          <w:color w:val="000000"/>
          <w:kern w:val="0"/>
          <w:sz w:val="20"/>
          <w:szCs w:val="20"/>
        </w:rPr>
        <w:t>JAFCAU</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American Chemical Society</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10.1021/acs.jafc.8b01788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Default="006569C5" w:rsidP="006569C5">
      <w:pPr>
        <w:tabs>
          <w:tab w:val="right" w:pos="10518"/>
        </w:tabs>
        <w:autoSpaceDE w:val="0"/>
        <w:autoSpaceDN w:val="0"/>
        <w:adjustRightInd w:val="0"/>
        <w:ind w:firstLine="10515"/>
        <w:jc w:val="left"/>
        <w:rPr>
          <w:rFonts w:ascii="sans-serif" w:hAnsi="sans-serif" w:cs="sans-serif"/>
          <w:color w:val="000000"/>
          <w:kern w:val="0"/>
          <w:sz w:val="20"/>
          <w:szCs w:val="20"/>
        </w:rPr>
      </w:pPr>
    </w:p>
    <w:p w:rsidR="006569C5" w:rsidRDefault="006569C5" w:rsidP="006569C5">
      <w:pPr>
        <w:numPr>
          <w:ilvl w:val="0"/>
          <w:numId w:val="44"/>
        </w:numPr>
        <w:autoSpaceDE w:val="0"/>
        <w:autoSpaceDN w:val="0"/>
        <w:adjustRightInd w:val="0"/>
        <w:spacing w:after="56"/>
        <w:jc w:val="left"/>
        <w:rPr>
          <w:rFonts w:ascii="sans-serif" w:hAnsi="sans-serif" w:cs="sans-serif"/>
          <w:b/>
          <w:bCs/>
          <w:color w:val="000000"/>
          <w:kern w:val="0"/>
          <w:sz w:val="24"/>
        </w:rPr>
      </w:pPr>
      <w:r>
        <w:rPr>
          <w:rFonts w:ascii="sans-serif" w:hAnsi="sans-serif" w:cs="sans-serif"/>
          <w:b/>
          <w:bCs/>
          <w:color w:val="000000"/>
          <w:kern w:val="0"/>
          <w:sz w:val="24"/>
        </w:rPr>
        <w:t>On the sub-low contact velocity control of rendezvous docking for smart world</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Accession number: </w:t>
      </w:r>
      <w:r>
        <w:rPr>
          <w:rFonts w:ascii="sans-serif" w:hAnsi="sans-serif" w:cs="sans-serif"/>
          <w:color w:val="000000"/>
          <w:kern w:val="0"/>
          <w:sz w:val="20"/>
          <w:szCs w:val="20"/>
        </w:rPr>
        <w:t>20181504997879</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Authors: </w:t>
      </w:r>
      <w:r>
        <w:rPr>
          <w:rFonts w:ascii="sans-serif" w:hAnsi="sans-serif" w:cs="sans-serif"/>
          <w:color w:val="000000"/>
          <w:kern w:val="0"/>
          <w:sz w:val="20"/>
          <w:szCs w:val="20"/>
        </w:rPr>
        <w:t>Xing, Jinsheng (1); Ju, Jianguo (1)</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Author affiliation: </w:t>
      </w:r>
      <w:r>
        <w:rPr>
          <w:rFonts w:ascii="sans-serif" w:hAnsi="sans-serif" w:cs="sans-serif"/>
          <w:color w:val="000000"/>
          <w:kern w:val="0"/>
          <w:sz w:val="20"/>
          <w:szCs w:val="20"/>
        </w:rPr>
        <w:t>(1) School of Mathematics and Computer Science, Shanxi Normal University, Linfen; 041004, China</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Corresponding author: </w:t>
      </w:r>
      <w:r>
        <w:rPr>
          <w:rFonts w:ascii="sans-serif" w:hAnsi="sans-serif" w:cs="sans-serif"/>
          <w:color w:val="000000"/>
          <w:kern w:val="0"/>
          <w:sz w:val="20"/>
          <w:szCs w:val="20"/>
        </w:rPr>
        <w:t>Ju, Jianguo(jjg_1227@163.com)</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Source title: </w:t>
      </w:r>
      <w:r>
        <w:rPr>
          <w:rFonts w:ascii="sans-serif" w:hAnsi="sans-serif" w:cs="sans-serif"/>
          <w:color w:val="000000"/>
          <w:kern w:val="0"/>
          <w:sz w:val="20"/>
          <w:szCs w:val="20"/>
        </w:rPr>
        <w:t>Cluster Computing</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Abbreviated source title: </w:t>
      </w:r>
      <w:r>
        <w:rPr>
          <w:rFonts w:ascii="sans-serif" w:hAnsi="sans-serif" w:cs="sans-serif"/>
          <w:color w:val="000000"/>
          <w:kern w:val="0"/>
          <w:sz w:val="20"/>
          <w:szCs w:val="20"/>
        </w:rPr>
        <w:t>Cluster Comput.</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Issue date: </w:t>
      </w:r>
      <w:r>
        <w:rPr>
          <w:rFonts w:ascii="sans-serif" w:hAnsi="sans-serif" w:cs="sans-serif"/>
          <w:color w:val="000000"/>
          <w:kern w:val="0"/>
          <w:sz w:val="20"/>
          <w:szCs w:val="20"/>
        </w:rPr>
        <w:t>February 23, 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Publication year: </w:t>
      </w:r>
      <w:r>
        <w:rPr>
          <w:rFonts w:ascii="sans-serif" w:hAnsi="sans-serif" w:cs="sans-serif"/>
          <w:color w:val="000000"/>
          <w:kern w:val="0"/>
          <w:sz w:val="20"/>
          <w:szCs w:val="20"/>
        </w:rPr>
        <w:t>2018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Pages: </w:t>
      </w:r>
      <w:r>
        <w:rPr>
          <w:rFonts w:ascii="sans-serif" w:hAnsi="sans-serif" w:cs="sans-serif"/>
          <w:color w:val="000000"/>
          <w:kern w:val="0"/>
          <w:sz w:val="20"/>
          <w:szCs w:val="20"/>
        </w:rPr>
        <w:t>1-8</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Language: </w:t>
      </w:r>
      <w:r>
        <w:rPr>
          <w:rFonts w:ascii="sans-serif" w:hAnsi="sans-serif" w:cs="sans-serif"/>
          <w:color w:val="000000"/>
          <w:kern w:val="0"/>
          <w:sz w:val="20"/>
          <w:szCs w:val="20"/>
        </w:rPr>
        <w:t>English</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ISSN: </w:t>
      </w:r>
      <w:r>
        <w:rPr>
          <w:rFonts w:ascii="sans-serif" w:hAnsi="sans-serif" w:cs="sans-serif"/>
          <w:color w:val="000000"/>
          <w:kern w:val="0"/>
          <w:sz w:val="20"/>
          <w:szCs w:val="20"/>
        </w:rPr>
        <w:t>13867857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E-ISSN: </w:t>
      </w:r>
      <w:r>
        <w:rPr>
          <w:rFonts w:ascii="sans-serif" w:hAnsi="sans-serif" w:cs="sans-serif"/>
          <w:color w:val="000000"/>
          <w:kern w:val="0"/>
          <w:sz w:val="20"/>
          <w:szCs w:val="20"/>
        </w:rPr>
        <w:t>15737543</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Document type: </w:t>
      </w:r>
      <w:r>
        <w:rPr>
          <w:rFonts w:ascii="sans-serif" w:hAnsi="sans-serif" w:cs="sans-serif"/>
          <w:color w:val="000000"/>
          <w:kern w:val="0"/>
          <w:sz w:val="20"/>
          <w:szCs w:val="20"/>
        </w:rPr>
        <w:t>Article in Press</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Publisher: </w:t>
      </w:r>
      <w:r>
        <w:rPr>
          <w:rFonts w:ascii="sans-serif" w:hAnsi="sans-serif" w:cs="sans-serif"/>
          <w:color w:val="000000"/>
          <w:kern w:val="0"/>
          <w:sz w:val="20"/>
          <w:szCs w:val="20"/>
        </w:rPr>
        <w:t>Springer New York LLC</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DOI: </w:t>
      </w:r>
      <w:r>
        <w:rPr>
          <w:rFonts w:ascii="sans-serif" w:hAnsi="sans-serif" w:cs="sans-serif"/>
          <w:color w:val="000000"/>
          <w:kern w:val="0"/>
          <w:sz w:val="20"/>
          <w:szCs w:val="20"/>
        </w:rPr>
        <w:t>10.1007/s10586-018-1984-7</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Database: </w:t>
      </w:r>
      <w:r>
        <w:rPr>
          <w:rFonts w:ascii="sans-serif" w:hAnsi="sans-serif" w:cs="sans-serif"/>
          <w:color w:val="000000"/>
          <w:kern w:val="0"/>
          <w:sz w:val="20"/>
          <w:szCs w:val="20"/>
        </w:rPr>
        <w:t>Compendex</w:t>
      </w:r>
    </w:p>
    <w:p w:rsidR="006569C5" w:rsidRDefault="006569C5" w:rsidP="006569C5">
      <w:pPr>
        <w:autoSpaceDE w:val="0"/>
        <w:autoSpaceDN w:val="0"/>
        <w:adjustRightInd w:val="0"/>
        <w:jc w:val="left"/>
        <w:rPr>
          <w:rFonts w:ascii="sans-serif" w:hAnsi="sans-serif" w:cs="sans-serif"/>
          <w:color w:val="000000"/>
          <w:kern w:val="0"/>
          <w:sz w:val="20"/>
          <w:szCs w:val="20"/>
        </w:rPr>
      </w:pPr>
      <w:r>
        <w:rPr>
          <w:rFonts w:ascii="sans-serif" w:hAnsi="sans-serif" w:cs="sans-serif"/>
          <w:color w:val="000000"/>
          <w:kern w:val="0"/>
          <w:sz w:val="20"/>
          <w:szCs w:val="20"/>
        </w:rPr>
        <w:t>Compilation and indexing terms, Copyright 2019 Elsevier Inc.</w:t>
      </w:r>
    </w:p>
    <w:p w:rsidR="006569C5" w:rsidRDefault="006569C5" w:rsidP="006569C5">
      <w:pPr>
        <w:autoSpaceDE w:val="0"/>
        <w:autoSpaceDN w:val="0"/>
        <w:adjustRightInd w:val="0"/>
        <w:spacing w:after="56"/>
        <w:jc w:val="left"/>
        <w:rPr>
          <w:rFonts w:ascii="sans-serif" w:hAnsi="sans-serif" w:cs="sans-serif"/>
          <w:color w:val="000000"/>
          <w:kern w:val="0"/>
          <w:sz w:val="20"/>
          <w:szCs w:val="20"/>
        </w:rPr>
      </w:pPr>
      <w:r>
        <w:rPr>
          <w:rFonts w:ascii="sans-serif" w:hAnsi="sans-serif" w:cs="sans-serif"/>
          <w:b/>
          <w:bCs/>
          <w:color w:val="000000"/>
          <w:kern w:val="0"/>
          <w:sz w:val="20"/>
          <w:szCs w:val="20"/>
        </w:rPr>
        <w:t xml:space="preserve">Data Provider: </w:t>
      </w:r>
      <w:r>
        <w:rPr>
          <w:rFonts w:ascii="sans-serif" w:hAnsi="sans-serif" w:cs="sans-serif"/>
          <w:color w:val="000000"/>
          <w:kern w:val="0"/>
          <w:sz w:val="20"/>
          <w:szCs w:val="20"/>
        </w:rPr>
        <w:t>Engineering Village</w:t>
      </w:r>
    </w:p>
    <w:p w:rsidR="006569C5" w:rsidRPr="006569C5" w:rsidRDefault="006569C5" w:rsidP="006569C5">
      <w:pPr>
        <w:tabs>
          <w:tab w:val="right" w:pos="10518"/>
        </w:tabs>
        <w:autoSpaceDE w:val="0"/>
        <w:autoSpaceDN w:val="0"/>
        <w:adjustRightInd w:val="0"/>
        <w:jc w:val="left"/>
        <w:rPr>
          <w:rFonts w:ascii="sans-serif" w:hAnsi="sans-serif" w:cs="sans-serif"/>
          <w:color w:val="000000"/>
          <w:kern w:val="0"/>
          <w:sz w:val="20"/>
          <w:szCs w:val="20"/>
        </w:rPr>
      </w:pPr>
      <w:r>
        <w:rPr>
          <w:rFonts w:ascii="sans-serif" w:hAnsi="sans-serif" w:cs="sans-serif"/>
          <w:color w:val="000000"/>
          <w:spacing w:val="-10"/>
          <w:kern w:val="0"/>
          <w:sz w:val="20"/>
          <w:szCs w:val="20"/>
        </w:rPr>
        <w:tab/>
      </w:r>
      <w:bookmarkStart w:id="0" w:name="last-page"/>
      <w:bookmarkEnd w:id="0"/>
    </w:p>
    <w:p w:rsidR="003D1634" w:rsidRPr="002B3FD5" w:rsidRDefault="003D1634" w:rsidP="003D1634">
      <w:pPr>
        <w:ind w:right="26"/>
        <w:jc w:val="right"/>
        <w:rPr>
          <w:b/>
          <w:color w:val="000000"/>
          <w:sz w:val="28"/>
          <w:szCs w:val="28"/>
        </w:rPr>
      </w:pPr>
      <w:r w:rsidRPr="00E7757A">
        <w:rPr>
          <w:b/>
          <w:sz w:val="28"/>
          <w:szCs w:val="28"/>
        </w:rPr>
        <w:t>End</w:t>
      </w:r>
    </w:p>
    <w:sectPr w:rsidR="003D1634" w:rsidRPr="002B3FD5" w:rsidSect="00897BBD">
      <w:footerReference w:type="default" r:id="rId16"/>
      <w:pgSz w:w="11906" w:h="16838"/>
      <w:pgMar w:top="1474" w:right="1474" w:bottom="147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6C6" w:rsidRDefault="009C26C6">
      <w:r>
        <w:separator/>
      </w:r>
    </w:p>
  </w:endnote>
  <w:endnote w:type="continuationSeparator" w:id="1">
    <w:p w:rsidR="009C26C6" w:rsidRDefault="009C26C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sans-serif">
    <w:altName w:val="Times New Roman"/>
    <w:panose1 w:val="00000000000000000000"/>
    <w:charset w:val="00"/>
    <w:family w:val="auto"/>
    <w:notTrueType/>
    <w:pitch w:val="default"/>
    <w:sig w:usb0="00000003" w:usb1="00000000" w:usb2="00000000" w:usb3="00000000" w:csb0="00000001" w:csb1="00000000"/>
  </w:font>
  <w:font w:name="MingLiU_HKSCS">
    <w:panose1 w:val="02020500000000000000"/>
    <w:charset w:val="88"/>
    <w:family w:val="roman"/>
    <w:pitch w:val="variable"/>
    <w:sig w:usb0="A00002FF" w:usb1="3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C6" w:rsidRDefault="009C26C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C26C6" w:rsidRDefault="009C26C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C6" w:rsidRDefault="009C26C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9C26C6" w:rsidRDefault="009C26C6">
    <w:pPr>
      <w:pStyle w:val="a4"/>
      <w:ind w:right="360"/>
      <w:jc w:val="center"/>
    </w:pPr>
    <w:r>
      <w:rPr>
        <w:rFonts w:ascii="隶书" w:eastAsia="隶书" w:hint="eastAsia"/>
        <w:sz w:val="24"/>
      </w:rPr>
      <w:t>联系电话：010-68419292/010-88545272   邮箱：kjck@nlc.gov.cn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C6" w:rsidRDefault="009C26C6">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C6" w:rsidRDefault="009C26C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569C5">
      <w:rPr>
        <w:rStyle w:val="a5"/>
        <w:noProof/>
      </w:rPr>
      <w:t>1</w:t>
    </w:r>
    <w:r>
      <w:rPr>
        <w:rStyle w:val="a5"/>
      </w:rPr>
      <w:fldChar w:fldCharType="end"/>
    </w:r>
  </w:p>
  <w:p w:rsidR="009C26C6" w:rsidRPr="003745EA" w:rsidRDefault="009C26C6">
    <w:pPr>
      <w:pStyle w:val="a4"/>
      <w:ind w:right="360"/>
      <w:jc w:val="center"/>
      <w:rPr>
        <w:rFonts w:ascii="宋体" w:hAnsi="宋体"/>
        <w:sz w:val="24"/>
        <w:szCs w:val="24"/>
      </w:rPr>
    </w:pPr>
    <w:r w:rsidRPr="003745EA">
      <w:rPr>
        <w:rFonts w:ascii="宋体" w:hAnsi="宋体" w:hint="eastAsia"/>
        <w:sz w:val="24"/>
        <w:szCs w:val="24"/>
      </w:rPr>
      <w:t>联系电话：</w:t>
    </w:r>
    <w:r w:rsidRPr="003745EA">
      <w:rPr>
        <w:sz w:val="24"/>
        <w:szCs w:val="24"/>
      </w:rPr>
      <w:t xml:space="preserve">010-88545237 </w:t>
    </w:r>
    <w:r w:rsidRPr="003745EA">
      <w:rPr>
        <w:rFonts w:ascii="宋体" w:hAnsi="宋体" w:hint="eastAsia"/>
        <w:sz w:val="24"/>
        <w:szCs w:val="24"/>
      </w:rPr>
      <w:t xml:space="preserve">   邮箱：</w:t>
    </w:r>
    <w:r w:rsidRPr="003745EA">
      <w:rPr>
        <w:sz w:val="24"/>
        <w:szCs w:val="24"/>
      </w:rPr>
      <w:t>kjck@nlc.cn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C6" w:rsidRDefault="009C26C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569C5">
      <w:rPr>
        <w:rStyle w:val="a5"/>
        <w:noProof/>
      </w:rPr>
      <w:t>6</w:t>
    </w:r>
    <w:r>
      <w:rPr>
        <w:rStyle w:val="a5"/>
      </w:rPr>
      <w:fldChar w:fldCharType="end"/>
    </w:r>
  </w:p>
  <w:p w:rsidR="009C26C6" w:rsidRDefault="009C26C6" w:rsidP="003E2B30">
    <w:pPr>
      <w:pStyle w:val="a4"/>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6C6" w:rsidRDefault="009C26C6">
      <w:r>
        <w:separator/>
      </w:r>
    </w:p>
  </w:footnote>
  <w:footnote w:type="continuationSeparator" w:id="1">
    <w:p w:rsidR="009C26C6" w:rsidRDefault="009C26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C6" w:rsidRDefault="009C26C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C6" w:rsidRDefault="009C26C6">
    <w:pPr>
      <w:pStyle w:val="a3"/>
    </w:pPr>
    <w:r>
      <w:rPr>
        <w:rFonts w:hint="eastAsia"/>
      </w:rPr>
      <w:t>1234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C6" w:rsidRDefault="009C26C6" w:rsidP="00B565E3">
    <w:pPr>
      <w:pStyle w:val="a3"/>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C6" w:rsidRDefault="009C26C6" w:rsidP="00D00C3E">
    <w:pPr>
      <w:pStyle w:val="a3"/>
      <w:jc w:val="left"/>
    </w:pPr>
    <w:r>
      <w:rPr>
        <w:noProof/>
      </w:rPr>
      <w:drawing>
        <wp:anchor distT="0" distB="0" distL="114300" distR="114300" simplePos="0" relativeHeight="251658240" behindDoc="0" locked="0" layoutInCell="1" allowOverlap="1">
          <wp:simplePos x="0" y="0"/>
          <wp:positionH relativeFrom="column">
            <wp:posOffset>-16510</wp:posOffset>
          </wp:positionH>
          <wp:positionV relativeFrom="paragraph">
            <wp:posOffset>-54610</wp:posOffset>
          </wp:positionV>
          <wp:extent cx="1271905" cy="262255"/>
          <wp:effectExtent l="19050" t="0" r="4445" b="0"/>
          <wp:wrapNone/>
          <wp:docPr id="1" name="图片 2" descr="C:\Users\lenovo\Desktop\检索报告模版-新图标\国图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lenovo\Desktop\检索报告模版-新图标\国图logo.jpg"/>
                  <pic:cNvPicPr>
                    <a:picLocks noChangeAspect="1" noChangeArrowheads="1"/>
                  </pic:cNvPicPr>
                </pic:nvPicPr>
                <pic:blipFill>
                  <a:blip r:embed="rId1"/>
                  <a:srcRect/>
                  <a:stretch>
                    <a:fillRect/>
                  </a:stretch>
                </pic:blipFill>
                <pic:spPr bwMode="auto">
                  <a:xfrm>
                    <a:off x="0" y="0"/>
                    <a:ext cx="1271905" cy="262255"/>
                  </a:xfrm>
                  <a:prstGeom prst="rect">
                    <a:avLst/>
                  </a:prstGeom>
                  <a:noFill/>
                  <a:ln w="9525">
                    <a:noFill/>
                    <a:miter lim="800000"/>
                    <a:headEnd/>
                    <a:tailEnd/>
                  </a:ln>
                </pic:spPr>
              </pic:pic>
            </a:graphicData>
          </a:graphic>
        </wp:anchor>
      </w:drawing>
    </w:r>
  </w:p>
  <w:p w:rsidR="009C26C6" w:rsidRDefault="009C26C6" w:rsidP="00D00C3E">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44C4DDE"/>
    <w:lvl w:ilvl="0">
      <w:start w:val="1"/>
      <w:numFmt w:val="decimal"/>
      <w:lvlText w:val="%1."/>
      <w:lvlJc w:val="left"/>
      <w:pPr>
        <w:tabs>
          <w:tab w:val="num" w:pos="2040"/>
        </w:tabs>
        <w:ind w:left="2040" w:hanging="360"/>
      </w:pPr>
    </w:lvl>
  </w:abstractNum>
  <w:abstractNum w:abstractNumId="1">
    <w:nsid w:val="FFFFFF7D"/>
    <w:multiLevelType w:val="singleLevel"/>
    <w:tmpl w:val="9272B460"/>
    <w:lvl w:ilvl="0">
      <w:start w:val="1"/>
      <w:numFmt w:val="decimal"/>
      <w:lvlText w:val="%1."/>
      <w:lvlJc w:val="left"/>
      <w:pPr>
        <w:tabs>
          <w:tab w:val="num" w:pos="1620"/>
        </w:tabs>
        <w:ind w:left="1620" w:hanging="360"/>
      </w:pPr>
    </w:lvl>
  </w:abstractNum>
  <w:abstractNum w:abstractNumId="2">
    <w:nsid w:val="FFFFFF7E"/>
    <w:multiLevelType w:val="singleLevel"/>
    <w:tmpl w:val="46DCD69A"/>
    <w:lvl w:ilvl="0">
      <w:start w:val="1"/>
      <w:numFmt w:val="decimal"/>
      <w:lvlText w:val="%1."/>
      <w:lvlJc w:val="left"/>
      <w:pPr>
        <w:tabs>
          <w:tab w:val="num" w:pos="1200"/>
        </w:tabs>
        <w:ind w:left="1200" w:hanging="360"/>
      </w:pPr>
    </w:lvl>
  </w:abstractNum>
  <w:abstractNum w:abstractNumId="3">
    <w:nsid w:val="FFFFFF7F"/>
    <w:multiLevelType w:val="singleLevel"/>
    <w:tmpl w:val="7B8C12F2"/>
    <w:lvl w:ilvl="0">
      <w:start w:val="1"/>
      <w:numFmt w:val="decimal"/>
      <w:lvlText w:val="%1."/>
      <w:lvlJc w:val="left"/>
      <w:pPr>
        <w:tabs>
          <w:tab w:val="num" w:pos="780"/>
        </w:tabs>
        <w:ind w:left="780" w:hanging="360"/>
      </w:pPr>
    </w:lvl>
  </w:abstractNum>
  <w:abstractNum w:abstractNumId="4">
    <w:nsid w:val="FFFFFF80"/>
    <w:multiLevelType w:val="singleLevel"/>
    <w:tmpl w:val="E77C06D0"/>
    <w:lvl w:ilvl="0">
      <w:start w:val="1"/>
      <w:numFmt w:val="bullet"/>
      <w:lvlText w:val=""/>
      <w:lvlJc w:val="left"/>
      <w:pPr>
        <w:tabs>
          <w:tab w:val="num" w:pos="2040"/>
        </w:tabs>
        <w:ind w:left="2040" w:hanging="360"/>
      </w:pPr>
      <w:rPr>
        <w:rFonts w:ascii="Wingdings" w:hAnsi="Wingdings" w:cs="Wingdings" w:hint="default"/>
      </w:rPr>
    </w:lvl>
  </w:abstractNum>
  <w:abstractNum w:abstractNumId="5">
    <w:nsid w:val="FFFFFF81"/>
    <w:multiLevelType w:val="singleLevel"/>
    <w:tmpl w:val="DD76B11A"/>
    <w:lvl w:ilvl="0">
      <w:start w:val="1"/>
      <w:numFmt w:val="bullet"/>
      <w:lvlText w:val=""/>
      <w:lvlJc w:val="left"/>
      <w:pPr>
        <w:tabs>
          <w:tab w:val="num" w:pos="1620"/>
        </w:tabs>
        <w:ind w:left="1620" w:hanging="360"/>
      </w:pPr>
      <w:rPr>
        <w:rFonts w:ascii="Wingdings" w:hAnsi="Wingdings" w:cs="Wingdings" w:hint="default"/>
      </w:rPr>
    </w:lvl>
  </w:abstractNum>
  <w:abstractNum w:abstractNumId="6">
    <w:nsid w:val="FFFFFF82"/>
    <w:multiLevelType w:val="singleLevel"/>
    <w:tmpl w:val="34A06B6E"/>
    <w:lvl w:ilvl="0">
      <w:start w:val="1"/>
      <w:numFmt w:val="bullet"/>
      <w:lvlText w:val=""/>
      <w:lvlJc w:val="left"/>
      <w:pPr>
        <w:tabs>
          <w:tab w:val="num" w:pos="1200"/>
        </w:tabs>
        <w:ind w:left="1200" w:hanging="360"/>
      </w:pPr>
      <w:rPr>
        <w:rFonts w:ascii="Wingdings" w:hAnsi="Wingdings" w:cs="Wingdings" w:hint="default"/>
      </w:rPr>
    </w:lvl>
  </w:abstractNum>
  <w:abstractNum w:abstractNumId="7">
    <w:nsid w:val="FFFFFF83"/>
    <w:multiLevelType w:val="singleLevel"/>
    <w:tmpl w:val="F8FEC0D4"/>
    <w:lvl w:ilvl="0">
      <w:start w:val="1"/>
      <w:numFmt w:val="bullet"/>
      <w:lvlText w:val=""/>
      <w:lvlJc w:val="left"/>
      <w:pPr>
        <w:tabs>
          <w:tab w:val="num" w:pos="780"/>
        </w:tabs>
        <w:ind w:left="780" w:hanging="360"/>
      </w:pPr>
      <w:rPr>
        <w:rFonts w:ascii="Wingdings" w:hAnsi="Wingdings" w:cs="Wingdings" w:hint="default"/>
      </w:rPr>
    </w:lvl>
  </w:abstractNum>
  <w:abstractNum w:abstractNumId="8">
    <w:nsid w:val="FFFFFF88"/>
    <w:multiLevelType w:val="singleLevel"/>
    <w:tmpl w:val="BBA42442"/>
    <w:lvl w:ilvl="0">
      <w:start w:val="1"/>
      <w:numFmt w:val="decimal"/>
      <w:lvlText w:val="%1."/>
      <w:lvlJc w:val="left"/>
      <w:pPr>
        <w:tabs>
          <w:tab w:val="num" w:pos="360"/>
        </w:tabs>
        <w:ind w:left="360" w:hanging="360"/>
      </w:pPr>
    </w:lvl>
  </w:abstractNum>
  <w:abstractNum w:abstractNumId="9">
    <w:nsid w:val="FFFFFF89"/>
    <w:multiLevelType w:val="singleLevel"/>
    <w:tmpl w:val="B0182E70"/>
    <w:lvl w:ilvl="0">
      <w:start w:val="1"/>
      <w:numFmt w:val="bullet"/>
      <w:lvlText w:val=""/>
      <w:lvlJc w:val="left"/>
      <w:pPr>
        <w:tabs>
          <w:tab w:val="num" w:pos="360"/>
        </w:tabs>
        <w:ind w:left="360" w:hanging="360"/>
      </w:pPr>
      <w:rPr>
        <w:rFonts w:ascii="Wingdings" w:hAnsi="Wingdings" w:cs="Wingdings" w:hint="default"/>
      </w:rPr>
    </w:lvl>
  </w:abstractNum>
  <w:abstractNum w:abstractNumId="10">
    <w:nsid w:val="00000001"/>
    <w:multiLevelType w:val="multilevel"/>
    <w:tmpl w:val="00000001"/>
    <w:lvl w:ilvl="0">
      <w:start w:val="1"/>
      <w:numFmt w:val="bullet"/>
      <w:lvlText w:val=""/>
      <w:lvlJc w:val="left"/>
      <w:pPr>
        <w:tabs>
          <w:tab w:val="num" w:pos="540"/>
        </w:tabs>
        <w:ind w:left="540" w:hanging="420"/>
      </w:pPr>
      <w:rPr>
        <w:rFonts w:ascii="Wingdings" w:hAnsi="Wingdings" w:hint="default"/>
      </w:rPr>
    </w:lvl>
    <w:lvl w:ilvl="1">
      <w:start w:val="1"/>
      <w:numFmt w:val="bullet"/>
      <w:lvlText w:val=""/>
      <w:lvlJc w:val="left"/>
      <w:pPr>
        <w:tabs>
          <w:tab w:val="num" w:pos="960"/>
        </w:tabs>
        <w:ind w:left="960" w:hanging="420"/>
      </w:pPr>
      <w:rPr>
        <w:rFonts w:ascii="Wingdings" w:hAnsi="Wingdings" w:hint="default"/>
      </w:rPr>
    </w:lvl>
    <w:lvl w:ilvl="2">
      <w:start w:val="1"/>
      <w:numFmt w:val="bullet"/>
      <w:lvlText w:val=""/>
      <w:lvlJc w:val="left"/>
      <w:pPr>
        <w:tabs>
          <w:tab w:val="num" w:pos="1380"/>
        </w:tabs>
        <w:ind w:left="1380" w:hanging="420"/>
      </w:pPr>
      <w:rPr>
        <w:rFonts w:ascii="Wingdings" w:hAnsi="Wingdings" w:hint="default"/>
      </w:rPr>
    </w:lvl>
    <w:lvl w:ilvl="3">
      <w:start w:val="1"/>
      <w:numFmt w:val="bullet"/>
      <w:lvlText w:val=""/>
      <w:lvlJc w:val="left"/>
      <w:pPr>
        <w:tabs>
          <w:tab w:val="num" w:pos="1800"/>
        </w:tabs>
        <w:ind w:left="1800" w:hanging="420"/>
      </w:pPr>
      <w:rPr>
        <w:rFonts w:ascii="Wingdings" w:hAnsi="Wingdings" w:hint="default"/>
      </w:rPr>
    </w:lvl>
    <w:lvl w:ilvl="4">
      <w:start w:val="1"/>
      <w:numFmt w:val="bullet"/>
      <w:lvlText w:val=""/>
      <w:lvlJc w:val="left"/>
      <w:pPr>
        <w:tabs>
          <w:tab w:val="num" w:pos="2220"/>
        </w:tabs>
        <w:ind w:left="2220" w:hanging="420"/>
      </w:pPr>
      <w:rPr>
        <w:rFonts w:ascii="Wingdings" w:hAnsi="Wingdings" w:hint="default"/>
      </w:rPr>
    </w:lvl>
    <w:lvl w:ilvl="5">
      <w:start w:val="1"/>
      <w:numFmt w:val="bullet"/>
      <w:lvlText w:val=""/>
      <w:lvlJc w:val="left"/>
      <w:pPr>
        <w:tabs>
          <w:tab w:val="num" w:pos="2640"/>
        </w:tabs>
        <w:ind w:left="2640" w:hanging="420"/>
      </w:pPr>
      <w:rPr>
        <w:rFonts w:ascii="Wingdings" w:hAnsi="Wingdings" w:hint="default"/>
      </w:rPr>
    </w:lvl>
    <w:lvl w:ilvl="6">
      <w:start w:val="1"/>
      <w:numFmt w:val="bullet"/>
      <w:lvlText w:val=""/>
      <w:lvlJc w:val="left"/>
      <w:pPr>
        <w:tabs>
          <w:tab w:val="num" w:pos="3060"/>
        </w:tabs>
        <w:ind w:left="3060" w:hanging="420"/>
      </w:pPr>
      <w:rPr>
        <w:rFonts w:ascii="Wingdings" w:hAnsi="Wingdings" w:hint="default"/>
      </w:rPr>
    </w:lvl>
    <w:lvl w:ilvl="7">
      <w:start w:val="1"/>
      <w:numFmt w:val="bullet"/>
      <w:lvlText w:val=""/>
      <w:lvlJc w:val="left"/>
      <w:pPr>
        <w:tabs>
          <w:tab w:val="num" w:pos="3480"/>
        </w:tabs>
        <w:ind w:left="3480" w:hanging="420"/>
      </w:pPr>
      <w:rPr>
        <w:rFonts w:ascii="Wingdings" w:hAnsi="Wingdings" w:hint="default"/>
      </w:rPr>
    </w:lvl>
    <w:lvl w:ilvl="8">
      <w:start w:val="1"/>
      <w:numFmt w:val="bullet"/>
      <w:lvlText w:val=""/>
      <w:lvlJc w:val="left"/>
      <w:pPr>
        <w:tabs>
          <w:tab w:val="num" w:pos="3900"/>
        </w:tabs>
        <w:ind w:left="3900" w:hanging="420"/>
      </w:pPr>
      <w:rPr>
        <w:rFonts w:ascii="Wingdings" w:hAnsi="Wingdings" w:hint="default"/>
      </w:rPr>
    </w:lvl>
  </w:abstractNum>
  <w:abstractNum w:abstractNumId="11">
    <w:nsid w:val="0468498C"/>
    <w:multiLevelType w:val="hybridMultilevel"/>
    <w:tmpl w:val="7D5005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81B15DB"/>
    <w:multiLevelType w:val="hybridMultilevel"/>
    <w:tmpl w:val="C038C4C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A046048"/>
    <w:multiLevelType w:val="hybridMultilevel"/>
    <w:tmpl w:val="CAB2C176"/>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12881EF3"/>
    <w:multiLevelType w:val="hybridMultilevel"/>
    <w:tmpl w:val="CF765788"/>
    <w:lvl w:ilvl="0" w:tplc="F75AEF32">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88848E9"/>
    <w:multiLevelType w:val="hybridMultilevel"/>
    <w:tmpl w:val="07362486"/>
    <w:lvl w:ilvl="0" w:tplc="2FEE44BA">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A892C89"/>
    <w:multiLevelType w:val="hybridMultilevel"/>
    <w:tmpl w:val="C442CB32"/>
    <w:lvl w:ilvl="0" w:tplc="DD86FFC0">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3AA7259"/>
    <w:multiLevelType w:val="hybridMultilevel"/>
    <w:tmpl w:val="0F708A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6246E14"/>
    <w:multiLevelType w:val="hybridMultilevel"/>
    <w:tmpl w:val="0C383C2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9F969C7"/>
    <w:multiLevelType w:val="hybridMultilevel"/>
    <w:tmpl w:val="70D62204"/>
    <w:lvl w:ilvl="0" w:tplc="504CD5E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2C211F9B"/>
    <w:multiLevelType w:val="hybridMultilevel"/>
    <w:tmpl w:val="E862AB7A"/>
    <w:lvl w:ilvl="0" w:tplc="37A06CF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306E1B1E"/>
    <w:multiLevelType w:val="hybridMultilevel"/>
    <w:tmpl w:val="71A8D190"/>
    <w:lvl w:ilvl="0" w:tplc="1DA6D0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5966C7E"/>
    <w:multiLevelType w:val="hybridMultilevel"/>
    <w:tmpl w:val="76ECCE2A"/>
    <w:lvl w:ilvl="0" w:tplc="67C6B3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92A3FA0"/>
    <w:multiLevelType w:val="multilevel"/>
    <w:tmpl w:val="0D16833A"/>
    <w:lvl w:ilvl="0">
      <w:start w:val="1"/>
      <w:numFmt w:val="decimal"/>
      <w:suff w:val="space"/>
      <w:lvlText w:val="%1."/>
      <w:lvlJc w:val="left"/>
      <w:pPr>
        <w:ind w:left="72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A546B15"/>
    <w:multiLevelType w:val="multilevel"/>
    <w:tmpl w:val="0D16833A"/>
    <w:lvl w:ilvl="0">
      <w:start w:val="1"/>
      <w:numFmt w:val="decimal"/>
      <w:suff w:val="space"/>
      <w:lvlText w:val="%1."/>
      <w:lvlJc w:val="left"/>
      <w:pPr>
        <w:ind w:left="72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BAD0FBA"/>
    <w:multiLevelType w:val="multilevel"/>
    <w:tmpl w:val="0D16833A"/>
    <w:lvl w:ilvl="0">
      <w:start w:val="1"/>
      <w:numFmt w:val="decimal"/>
      <w:suff w:val="space"/>
      <w:lvlText w:val="%1."/>
      <w:lvlJc w:val="left"/>
      <w:pPr>
        <w:ind w:left="72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2DA6BBF"/>
    <w:multiLevelType w:val="hybridMultilevel"/>
    <w:tmpl w:val="BD84285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42335B2"/>
    <w:multiLevelType w:val="hybridMultilevel"/>
    <w:tmpl w:val="AFE80C2C"/>
    <w:lvl w:ilvl="0" w:tplc="0409000F">
      <w:start w:val="1"/>
      <w:numFmt w:val="decimal"/>
      <w:lvlText w:val="%1."/>
      <w:lvlJc w:val="left"/>
      <w:pPr>
        <w:ind w:left="420" w:hanging="420"/>
      </w:pPr>
      <w:rPr>
        <w:rFonts w:cs="Times New Roman"/>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8">
    <w:nsid w:val="453D0715"/>
    <w:multiLevelType w:val="hybridMultilevel"/>
    <w:tmpl w:val="B1860866"/>
    <w:lvl w:ilvl="0" w:tplc="125CBA0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CE7068B"/>
    <w:multiLevelType w:val="hybridMultilevel"/>
    <w:tmpl w:val="57BC3F86"/>
    <w:lvl w:ilvl="0" w:tplc="0409000F">
      <w:start w:val="1"/>
      <w:numFmt w:val="decimal"/>
      <w:lvlText w:val="%1."/>
      <w:lvlJc w:val="left"/>
      <w:pPr>
        <w:tabs>
          <w:tab w:val="num" w:pos="420"/>
        </w:tabs>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5B42200"/>
    <w:multiLevelType w:val="hybridMultilevel"/>
    <w:tmpl w:val="8BFE37A6"/>
    <w:lvl w:ilvl="0" w:tplc="69BA79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5809131A"/>
    <w:multiLevelType w:val="hybridMultilevel"/>
    <w:tmpl w:val="F4B8D32C"/>
    <w:lvl w:ilvl="0" w:tplc="0409000F">
      <w:start w:val="1"/>
      <w:numFmt w:val="decimal"/>
      <w:lvlText w:val="%1."/>
      <w:lvlJc w:val="left"/>
      <w:pPr>
        <w:tabs>
          <w:tab w:val="num" w:pos="1260"/>
        </w:tabs>
        <w:ind w:left="1260" w:hanging="420"/>
      </w:p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32">
    <w:nsid w:val="58707B16"/>
    <w:multiLevelType w:val="hybridMultilevel"/>
    <w:tmpl w:val="788025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9E43B10"/>
    <w:multiLevelType w:val="multilevel"/>
    <w:tmpl w:val="3CA86C44"/>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EDC6BA9"/>
    <w:multiLevelType w:val="hybridMultilevel"/>
    <w:tmpl w:val="74B00E6A"/>
    <w:lvl w:ilvl="0" w:tplc="10F2706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0723790"/>
    <w:multiLevelType w:val="hybridMultilevel"/>
    <w:tmpl w:val="ABCC6718"/>
    <w:lvl w:ilvl="0" w:tplc="125CBA0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20B1A76"/>
    <w:multiLevelType w:val="hybridMultilevel"/>
    <w:tmpl w:val="CAD83E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9E41EBA"/>
    <w:multiLevelType w:val="hybridMultilevel"/>
    <w:tmpl w:val="686EA564"/>
    <w:lvl w:ilvl="0" w:tplc="753CEB16">
      <w:start w:val="1"/>
      <w:numFmt w:val="decimal"/>
      <w:lvlText w:val="%1、"/>
      <w:lvlJc w:val="left"/>
      <w:pPr>
        <w:ind w:left="381" w:hanging="360"/>
      </w:pPr>
      <w:rPr>
        <w:rFonts w:hint="default"/>
      </w:rPr>
    </w:lvl>
    <w:lvl w:ilvl="1" w:tplc="04090019" w:tentative="1">
      <w:start w:val="1"/>
      <w:numFmt w:val="lowerLetter"/>
      <w:lvlText w:val="%2)"/>
      <w:lvlJc w:val="left"/>
      <w:pPr>
        <w:ind w:left="861" w:hanging="420"/>
      </w:pPr>
    </w:lvl>
    <w:lvl w:ilvl="2" w:tplc="0409001B" w:tentative="1">
      <w:start w:val="1"/>
      <w:numFmt w:val="lowerRoman"/>
      <w:lvlText w:val="%3."/>
      <w:lvlJc w:val="right"/>
      <w:pPr>
        <w:ind w:left="1281" w:hanging="420"/>
      </w:pPr>
    </w:lvl>
    <w:lvl w:ilvl="3" w:tplc="0409000F" w:tentative="1">
      <w:start w:val="1"/>
      <w:numFmt w:val="decimal"/>
      <w:lvlText w:val="%4."/>
      <w:lvlJc w:val="left"/>
      <w:pPr>
        <w:ind w:left="1701" w:hanging="420"/>
      </w:pPr>
    </w:lvl>
    <w:lvl w:ilvl="4" w:tplc="04090019" w:tentative="1">
      <w:start w:val="1"/>
      <w:numFmt w:val="lowerLetter"/>
      <w:lvlText w:val="%5)"/>
      <w:lvlJc w:val="left"/>
      <w:pPr>
        <w:ind w:left="2121" w:hanging="420"/>
      </w:pPr>
    </w:lvl>
    <w:lvl w:ilvl="5" w:tplc="0409001B" w:tentative="1">
      <w:start w:val="1"/>
      <w:numFmt w:val="lowerRoman"/>
      <w:lvlText w:val="%6."/>
      <w:lvlJc w:val="right"/>
      <w:pPr>
        <w:ind w:left="2541" w:hanging="420"/>
      </w:pPr>
    </w:lvl>
    <w:lvl w:ilvl="6" w:tplc="0409000F" w:tentative="1">
      <w:start w:val="1"/>
      <w:numFmt w:val="decimal"/>
      <w:lvlText w:val="%7."/>
      <w:lvlJc w:val="left"/>
      <w:pPr>
        <w:ind w:left="2961" w:hanging="420"/>
      </w:pPr>
    </w:lvl>
    <w:lvl w:ilvl="7" w:tplc="04090019" w:tentative="1">
      <w:start w:val="1"/>
      <w:numFmt w:val="lowerLetter"/>
      <w:lvlText w:val="%8)"/>
      <w:lvlJc w:val="left"/>
      <w:pPr>
        <w:ind w:left="3381" w:hanging="420"/>
      </w:pPr>
    </w:lvl>
    <w:lvl w:ilvl="8" w:tplc="0409001B" w:tentative="1">
      <w:start w:val="1"/>
      <w:numFmt w:val="lowerRoman"/>
      <w:lvlText w:val="%9."/>
      <w:lvlJc w:val="right"/>
      <w:pPr>
        <w:ind w:left="3801" w:hanging="420"/>
      </w:pPr>
    </w:lvl>
  </w:abstractNum>
  <w:abstractNum w:abstractNumId="38">
    <w:nsid w:val="6AD074F1"/>
    <w:multiLevelType w:val="multilevel"/>
    <w:tmpl w:val="322C2B9E"/>
    <w:lvl w:ilvl="0">
      <w:start w:val="1"/>
      <w:numFmt w:val="decimal"/>
      <w:suff w:val="space"/>
      <w:lvlText w:val="%1."/>
      <w:lvlJc w:val="left"/>
      <w:pPr>
        <w:ind w:left="72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39B4BC9"/>
    <w:multiLevelType w:val="hybridMultilevel"/>
    <w:tmpl w:val="442A8F66"/>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0">
    <w:nsid w:val="74ED68F1"/>
    <w:multiLevelType w:val="hybridMultilevel"/>
    <w:tmpl w:val="7A8CB9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BD03541"/>
    <w:multiLevelType w:val="hybridMultilevel"/>
    <w:tmpl w:val="4202D6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E706968"/>
    <w:multiLevelType w:val="hybridMultilevel"/>
    <w:tmpl w:val="F714539C"/>
    <w:lvl w:ilvl="0" w:tplc="04090003">
      <w:start w:val="1"/>
      <w:numFmt w:val="bullet"/>
      <w:lvlText w:val=""/>
      <w:lvlJc w:val="left"/>
      <w:pPr>
        <w:tabs>
          <w:tab w:val="num" w:pos="540"/>
        </w:tabs>
        <w:ind w:left="540" w:hanging="420"/>
      </w:pPr>
      <w:rPr>
        <w:rFonts w:ascii="Wingdings" w:hAnsi="Wingdings" w:hint="default"/>
      </w:rPr>
    </w:lvl>
    <w:lvl w:ilvl="1" w:tplc="04090003" w:tentative="1">
      <w:start w:val="1"/>
      <w:numFmt w:val="bullet"/>
      <w:lvlText w:val=""/>
      <w:lvlJc w:val="left"/>
      <w:pPr>
        <w:tabs>
          <w:tab w:val="num" w:pos="960"/>
        </w:tabs>
        <w:ind w:left="960" w:hanging="420"/>
      </w:pPr>
      <w:rPr>
        <w:rFonts w:ascii="Wingdings" w:hAnsi="Wingdings" w:hint="default"/>
      </w:rPr>
    </w:lvl>
    <w:lvl w:ilvl="2" w:tplc="04090005"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3" w:tentative="1">
      <w:start w:val="1"/>
      <w:numFmt w:val="bullet"/>
      <w:lvlText w:val=""/>
      <w:lvlJc w:val="left"/>
      <w:pPr>
        <w:tabs>
          <w:tab w:val="num" w:pos="2220"/>
        </w:tabs>
        <w:ind w:left="2220" w:hanging="420"/>
      </w:pPr>
      <w:rPr>
        <w:rFonts w:ascii="Wingdings" w:hAnsi="Wingdings" w:hint="default"/>
      </w:rPr>
    </w:lvl>
    <w:lvl w:ilvl="5" w:tplc="04090005"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3" w:tentative="1">
      <w:start w:val="1"/>
      <w:numFmt w:val="bullet"/>
      <w:lvlText w:val=""/>
      <w:lvlJc w:val="left"/>
      <w:pPr>
        <w:tabs>
          <w:tab w:val="num" w:pos="3480"/>
        </w:tabs>
        <w:ind w:left="3480" w:hanging="420"/>
      </w:pPr>
      <w:rPr>
        <w:rFonts w:ascii="Wingdings" w:hAnsi="Wingdings" w:hint="default"/>
      </w:rPr>
    </w:lvl>
    <w:lvl w:ilvl="8" w:tplc="04090005" w:tentative="1">
      <w:start w:val="1"/>
      <w:numFmt w:val="bullet"/>
      <w:lvlText w:val=""/>
      <w:lvlJc w:val="left"/>
      <w:pPr>
        <w:tabs>
          <w:tab w:val="num" w:pos="3900"/>
        </w:tabs>
        <w:ind w:left="3900" w:hanging="42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0"/>
  </w:num>
  <w:num w:numId="15">
    <w:abstractNumId w:val="15"/>
  </w:num>
  <w:num w:numId="16">
    <w:abstractNumId w:val="30"/>
  </w:num>
  <w:num w:numId="17">
    <w:abstractNumId w:val="19"/>
  </w:num>
  <w:num w:numId="18">
    <w:abstractNumId w:val="26"/>
  </w:num>
  <w:num w:numId="19">
    <w:abstractNumId w:val="31"/>
  </w:num>
  <w:num w:numId="20">
    <w:abstractNumId w:val="42"/>
  </w:num>
  <w:num w:numId="21">
    <w:abstractNumId w:val="27"/>
  </w:num>
  <w:num w:numId="22">
    <w:abstractNumId w:val="36"/>
  </w:num>
  <w:num w:numId="23">
    <w:abstractNumId w:val="11"/>
  </w:num>
  <w:num w:numId="24">
    <w:abstractNumId w:val="34"/>
  </w:num>
  <w:num w:numId="25">
    <w:abstractNumId w:val="40"/>
  </w:num>
  <w:num w:numId="26">
    <w:abstractNumId w:val="41"/>
  </w:num>
  <w:num w:numId="27">
    <w:abstractNumId w:val="10"/>
  </w:num>
  <w:num w:numId="28">
    <w:abstractNumId w:val="32"/>
  </w:num>
  <w:num w:numId="29">
    <w:abstractNumId w:val="37"/>
  </w:num>
  <w:num w:numId="30">
    <w:abstractNumId w:val="17"/>
  </w:num>
  <w:num w:numId="31">
    <w:abstractNumId w:val="28"/>
  </w:num>
  <w:num w:numId="32">
    <w:abstractNumId w:val="35"/>
  </w:num>
  <w:num w:numId="33">
    <w:abstractNumId w:val="21"/>
  </w:num>
  <w:num w:numId="34">
    <w:abstractNumId w:val="22"/>
  </w:num>
  <w:num w:numId="35">
    <w:abstractNumId w:val="12"/>
  </w:num>
  <w:num w:numId="36">
    <w:abstractNumId w:val="16"/>
  </w:num>
  <w:num w:numId="37">
    <w:abstractNumId w:val="18"/>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24"/>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hideSpellingErrors/>
  <w:attachedTemplate r:id="rId1"/>
  <w:stylePaneFormatFilter w:val="3F01"/>
  <w:defaultTabStop w:val="420"/>
  <w:drawingGridVerticalSpacing w:val="156"/>
  <w:displayHorizontalDrawingGridEvery w:val="0"/>
  <w:displayVerticalDrawingGridEvery w:val="2"/>
  <w:characterSpacingControl w:val="compressPunctuation"/>
  <w:hdrShapeDefaults>
    <o:shapedefaults v:ext="edit" spidmax="12288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03046"/>
    <w:rsid w:val="000018DC"/>
    <w:rsid w:val="000027B8"/>
    <w:rsid w:val="00002E99"/>
    <w:rsid w:val="000100B0"/>
    <w:rsid w:val="000114F4"/>
    <w:rsid w:val="00014630"/>
    <w:rsid w:val="00015FE9"/>
    <w:rsid w:val="00021CE0"/>
    <w:rsid w:val="00026481"/>
    <w:rsid w:val="0002658F"/>
    <w:rsid w:val="00030D07"/>
    <w:rsid w:val="00031692"/>
    <w:rsid w:val="0003258F"/>
    <w:rsid w:val="000372E4"/>
    <w:rsid w:val="00037D03"/>
    <w:rsid w:val="00045D7F"/>
    <w:rsid w:val="00046851"/>
    <w:rsid w:val="000527AB"/>
    <w:rsid w:val="000552FE"/>
    <w:rsid w:val="00063B08"/>
    <w:rsid w:val="000648F0"/>
    <w:rsid w:val="00067E5E"/>
    <w:rsid w:val="00074D99"/>
    <w:rsid w:val="00076404"/>
    <w:rsid w:val="0008082F"/>
    <w:rsid w:val="0008310D"/>
    <w:rsid w:val="0008749B"/>
    <w:rsid w:val="000879B1"/>
    <w:rsid w:val="00091A80"/>
    <w:rsid w:val="00091E55"/>
    <w:rsid w:val="000953BC"/>
    <w:rsid w:val="00096D9F"/>
    <w:rsid w:val="0009719D"/>
    <w:rsid w:val="000A0638"/>
    <w:rsid w:val="000A33EE"/>
    <w:rsid w:val="000A67E3"/>
    <w:rsid w:val="000A7448"/>
    <w:rsid w:val="000B169B"/>
    <w:rsid w:val="000B3589"/>
    <w:rsid w:val="000B78E7"/>
    <w:rsid w:val="000C3FBA"/>
    <w:rsid w:val="000D315F"/>
    <w:rsid w:val="000E371C"/>
    <w:rsid w:val="000E3873"/>
    <w:rsid w:val="000E3BB3"/>
    <w:rsid w:val="000F1BBC"/>
    <w:rsid w:val="000F6861"/>
    <w:rsid w:val="0010145B"/>
    <w:rsid w:val="00102DE8"/>
    <w:rsid w:val="0010314A"/>
    <w:rsid w:val="00104940"/>
    <w:rsid w:val="00122E12"/>
    <w:rsid w:val="00123596"/>
    <w:rsid w:val="001249A0"/>
    <w:rsid w:val="00126F24"/>
    <w:rsid w:val="00127BA0"/>
    <w:rsid w:val="00135ABE"/>
    <w:rsid w:val="001371FA"/>
    <w:rsid w:val="001379C1"/>
    <w:rsid w:val="00140062"/>
    <w:rsid w:val="00144720"/>
    <w:rsid w:val="001450F1"/>
    <w:rsid w:val="00152A56"/>
    <w:rsid w:val="0015359A"/>
    <w:rsid w:val="00153EFF"/>
    <w:rsid w:val="00154E4B"/>
    <w:rsid w:val="00156E90"/>
    <w:rsid w:val="00164985"/>
    <w:rsid w:val="00165E61"/>
    <w:rsid w:val="0016629B"/>
    <w:rsid w:val="001718E9"/>
    <w:rsid w:val="00171B6E"/>
    <w:rsid w:val="00175245"/>
    <w:rsid w:val="00182FBA"/>
    <w:rsid w:val="00186118"/>
    <w:rsid w:val="001875AD"/>
    <w:rsid w:val="00190163"/>
    <w:rsid w:val="00190CE4"/>
    <w:rsid w:val="00191097"/>
    <w:rsid w:val="001920B5"/>
    <w:rsid w:val="001A2AA3"/>
    <w:rsid w:val="001A2BD3"/>
    <w:rsid w:val="001A446D"/>
    <w:rsid w:val="001A6FC8"/>
    <w:rsid w:val="001B0D51"/>
    <w:rsid w:val="001B169B"/>
    <w:rsid w:val="001B3932"/>
    <w:rsid w:val="001B6390"/>
    <w:rsid w:val="001B71E9"/>
    <w:rsid w:val="001B7821"/>
    <w:rsid w:val="001C2336"/>
    <w:rsid w:val="001D2101"/>
    <w:rsid w:val="001D32C9"/>
    <w:rsid w:val="001D53E1"/>
    <w:rsid w:val="001E0599"/>
    <w:rsid w:val="001F75AE"/>
    <w:rsid w:val="0020737C"/>
    <w:rsid w:val="00211E07"/>
    <w:rsid w:val="00217E07"/>
    <w:rsid w:val="002243AD"/>
    <w:rsid w:val="00227C7C"/>
    <w:rsid w:val="0023442D"/>
    <w:rsid w:val="00241120"/>
    <w:rsid w:val="0024275E"/>
    <w:rsid w:val="0024620E"/>
    <w:rsid w:val="00251E4B"/>
    <w:rsid w:val="00252E40"/>
    <w:rsid w:val="00254D8C"/>
    <w:rsid w:val="002570D9"/>
    <w:rsid w:val="002624C1"/>
    <w:rsid w:val="00264D45"/>
    <w:rsid w:val="00264E74"/>
    <w:rsid w:val="00265838"/>
    <w:rsid w:val="00271945"/>
    <w:rsid w:val="00271F98"/>
    <w:rsid w:val="002749D0"/>
    <w:rsid w:val="00282176"/>
    <w:rsid w:val="002836AE"/>
    <w:rsid w:val="00283803"/>
    <w:rsid w:val="00287BD7"/>
    <w:rsid w:val="00292BC6"/>
    <w:rsid w:val="0029344E"/>
    <w:rsid w:val="0029370F"/>
    <w:rsid w:val="0029661B"/>
    <w:rsid w:val="002A0B8D"/>
    <w:rsid w:val="002A2727"/>
    <w:rsid w:val="002A63D2"/>
    <w:rsid w:val="002B3FD5"/>
    <w:rsid w:val="002C2056"/>
    <w:rsid w:val="002C293F"/>
    <w:rsid w:val="002C5BB7"/>
    <w:rsid w:val="002C5E0B"/>
    <w:rsid w:val="002C74F7"/>
    <w:rsid w:val="002D1C45"/>
    <w:rsid w:val="002D39A4"/>
    <w:rsid w:val="002D65C2"/>
    <w:rsid w:val="002D6A8A"/>
    <w:rsid w:val="002E00DF"/>
    <w:rsid w:val="002E1BC7"/>
    <w:rsid w:val="002E2566"/>
    <w:rsid w:val="002E38F4"/>
    <w:rsid w:val="002E3D82"/>
    <w:rsid w:val="002E4D5A"/>
    <w:rsid w:val="002E554D"/>
    <w:rsid w:val="002E625C"/>
    <w:rsid w:val="002E7C33"/>
    <w:rsid w:val="002F3548"/>
    <w:rsid w:val="002F4942"/>
    <w:rsid w:val="002F7FFC"/>
    <w:rsid w:val="003043FC"/>
    <w:rsid w:val="00304A5D"/>
    <w:rsid w:val="003149D4"/>
    <w:rsid w:val="00317DB2"/>
    <w:rsid w:val="0033738D"/>
    <w:rsid w:val="00341702"/>
    <w:rsid w:val="00341811"/>
    <w:rsid w:val="00341B52"/>
    <w:rsid w:val="00343D8D"/>
    <w:rsid w:val="00344842"/>
    <w:rsid w:val="00344B02"/>
    <w:rsid w:val="00344BCB"/>
    <w:rsid w:val="003460D2"/>
    <w:rsid w:val="0035121C"/>
    <w:rsid w:val="003524FB"/>
    <w:rsid w:val="0036080E"/>
    <w:rsid w:val="00367B04"/>
    <w:rsid w:val="003745EA"/>
    <w:rsid w:val="0038198F"/>
    <w:rsid w:val="0038548B"/>
    <w:rsid w:val="003910BE"/>
    <w:rsid w:val="00391DAF"/>
    <w:rsid w:val="003A39DE"/>
    <w:rsid w:val="003B429E"/>
    <w:rsid w:val="003B7921"/>
    <w:rsid w:val="003C17D1"/>
    <w:rsid w:val="003C2F55"/>
    <w:rsid w:val="003C6D60"/>
    <w:rsid w:val="003D1634"/>
    <w:rsid w:val="003D1BA4"/>
    <w:rsid w:val="003E135A"/>
    <w:rsid w:val="003E2B30"/>
    <w:rsid w:val="003E7144"/>
    <w:rsid w:val="003F3C7B"/>
    <w:rsid w:val="003F4205"/>
    <w:rsid w:val="00402CB9"/>
    <w:rsid w:val="00404FB2"/>
    <w:rsid w:val="004057F2"/>
    <w:rsid w:val="00405DB6"/>
    <w:rsid w:val="00413344"/>
    <w:rsid w:val="00413973"/>
    <w:rsid w:val="0042124E"/>
    <w:rsid w:val="004274D8"/>
    <w:rsid w:val="00434D1A"/>
    <w:rsid w:val="00436FA8"/>
    <w:rsid w:val="0044537A"/>
    <w:rsid w:val="0044572A"/>
    <w:rsid w:val="0044638B"/>
    <w:rsid w:val="00453252"/>
    <w:rsid w:val="00453E31"/>
    <w:rsid w:val="00453ECA"/>
    <w:rsid w:val="004549A7"/>
    <w:rsid w:val="00456766"/>
    <w:rsid w:val="0046053F"/>
    <w:rsid w:val="0046054B"/>
    <w:rsid w:val="00460AD6"/>
    <w:rsid w:val="00463554"/>
    <w:rsid w:val="00464E15"/>
    <w:rsid w:val="0046712C"/>
    <w:rsid w:val="004842C5"/>
    <w:rsid w:val="0048725A"/>
    <w:rsid w:val="00492D07"/>
    <w:rsid w:val="004948CA"/>
    <w:rsid w:val="0049506A"/>
    <w:rsid w:val="00495F1D"/>
    <w:rsid w:val="004966F9"/>
    <w:rsid w:val="004973C1"/>
    <w:rsid w:val="004A0B54"/>
    <w:rsid w:val="004B5F84"/>
    <w:rsid w:val="004B7ECC"/>
    <w:rsid w:val="004C39DD"/>
    <w:rsid w:val="004C3DEA"/>
    <w:rsid w:val="004C5220"/>
    <w:rsid w:val="004C78B6"/>
    <w:rsid w:val="004D722B"/>
    <w:rsid w:val="004E1A1A"/>
    <w:rsid w:val="004E243A"/>
    <w:rsid w:val="004E2F52"/>
    <w:rsid w:val="004E5A01"/>
    <w:rsid w:val="004F0331"/>
    <w:rsid w:val="004F1706"/>
    <w:rsid w:val="004F561F"/>
    <w:rsid w:val="004F77F8"/>
    <w:rsid w:val="00501E4B"/>
    <w:rsid w:val="0050340D"/>
    <w:rsid w:val="0050402D"/>
    <w:rsid w:val="0050443A"/>
    <w:rsid w:val="0050490A"/>
    <w:rsid w:val="00515DC9"/>
    <w:rsid w:val="00520F2C"/>
    <w:rsid w:val="00530226"/>
    <w:rsid w:val="00531848"/>
    <w:rsid w:val="00531EBA"/>
    <w:rsid w:val="005344B3"/>
    <w:rsid w:val="005427B3"/>
    <w:rsid w:val="00542E74"/>
    <w:rsid w:val="005536DE"/>
    <w:rsid w:val="00556AF4"/>
    <w:rsid w:val="0055745C"/>
    <w:rsid w:val="00557BF3"/>
    <w:rsid w:val="00560B30"/>
    <w:rsid w:val="0057055E"/>
    <w:rsid w:val="0057456A"/>
    <w:rsid w:val="00583ED0"/>
    <w:rsid w:val="005900BF"/>
    <w:rsid w:val="005913F7"/>
    <w:rsid w:val="005914BE"/>
    <w:rsid w:val="00593FCF"/>
    <w:rsid w:val="00594E4F"/>
    <w:rsid w:val="005A7860"/>
    <w:rsid w:val="005B12D8"/>
    <w:rsid w:val="005B2F05"/>
    <w:rsid w:val="005C23FB"/>
    <w:rsid w:val="005C56DC"/>
    <w:rsid w:val="005D2CAA"/>
    <w:rsid w:val="005D38A9"/>
    <w:rsid w:val="005D3D70"/>
    <w:rsid w:val="005E3DD6"/>
    <w:rsid w:val="005E4D0A"/>
    <w:rsid w:val="005F1FEA"/>
    <w:rsid w:val="00602936"/>
    <w:rsid w:val="00603C56"/>
    <w:rsid w:val="006069A5"/>
    <w:rsid w:val="00611578"/>
    <w:rsid w:val="0062416E"/>
    <w:rsid w:val="00624D95"/>
    <w:rsid w:val="006278D0"/>
    <w:rsid w:val="006374C3"/>
    <w:rsid w:val="00640577"/>
    <w:rsid w:val="00640911"/>
    <w:rsid w:val="006464D7"/>
    <w:rsid w:val="0065026E"/>
    <w:rsid w:val="00650612"/>
    <w:rsid w:val="00651FC4"/>
    <w:rsid w:val="006569C5"/>
    <w:rsid w:val="00661C1A"/>
    <w:rsid w:val="006668C5"/>
    <w:rsid w:val="00671A0C"/>
    <w:rsid w:val="006732A9"/>
    <w:rsid w:val="00673D28"/>
    <w:rsid w:val="0067492E"/>
    <w:rsid w:val="00681A50"/>
    <w:rsid w:val="00691315"/>
    <w:rsid w:val="006A0B34"/>
    <w:rsid w:val="006A1983"/>
    <w:rsid w:val="006A2B02"/>
    <w:rsid w:val="006A2D8D"/>
    <w:rsid w:val="006A325C"/>
    <w:rsid w:val="006A3E8E"/>
    <w:rsid w:val="006C5091"/>
    <w:rsid w:val="006D005C"/>
    <w:rsid w:val="006D047A"/>
    <w:rsid w:val="006D0B04"/>
    <w:rsid w:val="006D3A19"/>
    <w:rsid w:val="006D3FA8"/>
    <w:rsid w:val="006D6608"/>
    <w:rsid w:val="006D724C"/>
    <w:rsid w:val="006D7DF4"/>
    <w:rsid w:val="006E0771"/>
    <w:rsid w:val="006E0B69"/>
    <w:rsid w:val="006E37A3"/>
    <w:rsid w:val="006E6F9C"/>
    <w:rsid w:val="006F1A40"/>
    <w:rsid w:val="006F4032"/>
    <w:rsid w:val="006F6650"/>
    <w:rsid w:val="006F7209"/>
    <w:rsid w:val="00700B91"/>
    <w:rsid w:val="007017B6"/>
    <w:rsid w:val="00701A6A"/>
    <w:rsid w:val="0070263B"/>
    <w:rsid w:val="00707B54"/>
    <w:rsid w:val="00713A2D"/>
    <w:rsid w:val="00717906"/>
    <w:rsid w:val="0072363E"/>
    <w:rsid w:val="00726AA7"/>
    <w:rsid w:val="00727B5C"/>
    <w:rsid w:val="0073104F"/>
    <w:rsid w:val="007317D7"/>
    <w:rsid w:val="00734AF0"/>
    <w:rsid w:val="007355C4"/>
    <w:rsid w:val="007361F5"/>
    <w:rsid w:val="0074056C"/>
    <w:rsid w:val="007418AA"/>
    <w:rsid w:val="007469AF"/>
    <w:rsid w:val="00747285"/>
    <w:rsid w:val="007506FF"/>
    <w:rsid w:val="00751BFD"/>
    <w:rsid w:val="00756390"/>
    <w:rsid w:val="00763AF0"/>
    <w:rsid w:val="00771825"/>
    <w:rsid w:val="00775CD6"/>
    <w:rsid w:val="00776410"/>
    <w:rsid w:val="00780E1B"/>
    <w:rsid w:val="00790851"/>
    <w:rsid w:val="007939BF"/>
    <w:rsid w:val="00794BE5"/>
    <w:rsid w:val="00794F0A"/>
    <w:rsid w:val="00797765"/>
    <w:rsid w:val="007A3158"/>
    <w:rsid w:val="007A7684"/>
    <w:rsid w:val="007B0645"/>
    <w:rsid w:val="007B0FA8"/>
    <w:rsid w:val="007B1AF7"/>
    <w:rsid w:val="007B34F3"/>
    <w:rsid w:val="007C2811"/>
    <w:rsid w:val="007C3C5F"/>
    <w:rsid w:val="007D2030"/>
    <w:rsid w:val="007D2C33"/>
    <w:rsid w:val="007D2E3F"/>
    <w:rsid w:val="007D3EE3"/>
    <w:rsid w:val="007D4FD6"/>
    <w:rsid w:val="007E1980"/>
    <w:rsid w:val="007E3031"/>
    <w:rsid w:val="007E3819"/>
    <w:rsid w:val="007E3C53"/>
    <w:rsid w:val="007E6E11"/>
    <w:rsid w:val="007F55BB"/>
    <w:rsid w:val="007F5786"/>
    <w:rsid w:val="007F7E38"/>
    <w:rsid w:val="00800CDD"/>
    <w:rsid w:val="00802DD7"/>
    <w:rsid w:val="00803046"/>
    <w:rsid w:val="008031CE"/>
    <w:rsid w:val="0080341C"/>
    <w:rsid w:val="00810029"/>
    <w:rsid w:val="0081155D"/>
    <w:rsid w:val="00813366"/>
    <w:rsid w:val="008223D6"/>
    <w:rsid w:val="00823201"/>
    <w:rsid w:val="00826B0A"/>
    <w:rsid w:val="00835745"/>
    <w:rsid w:val="00836E14"/>
    <w:rsid w:val="0083739C"/>
    <w:rsid w:val="0084512C"/>
    <w:rsid w:val="008451B7"/>
    <w:rsid w:val="00845346"/>
    <w:rsid w:val="00845B80"/>
    <w:rsid w:val="00852275"/>
    <w:rsid w:val="00852744"/>
    <w:rsid w:val="00855195"/>
    <w:rsid w:val="00855B09"/>
    <w:rsid w:val="00856697"/>
    <w:rsid w:val="00857008"/>
    <w:rsid w:val="0086035F"/>
    <w:rsid w:val="00862796"/>
    <w:rsid w:val="00862B49"/>
    <w:rsid w:val="00862C01"/>
    <w:rsid w:val="008634A6"/>
    <w:rsid w:val="008640DF"/>
    <w:rsid w:val="008645A7"/>
    <w:rsid w:val="008655F7"/>
    <w:rsid w:val="00865B2E"/>
    <w:rsid w:val="00866A64"/>
    <w:rsid w:val="00867297"/>
    <w:rsid w:val="00875DD1"/>
    <w:rsid w:val="00877A16"/>
    <w:rsid w:val="00877A29"/>
    <w:rsid w:val="00897BBD"/>
    <w:rsid w:val="008A09D6"/>
    <w:rsid w:val="008A2301"/>
    <w:rsid w:val="008A2A5A"/>
    <w:rsid w:val="008B37A4"/>
    <w:rsid w:val="008B6061"/>
    <w:rsid w:val="008B7493"/>
    <w:rsid w:val="008C5B0A"/>
    <w:rsid w:val="008D1131"/>
    <w:rsid w:val="008D2F74"/>
    <w:rsid w:val="008D4468"/>
    <w:rsid w:val="008D4F6D"/>
    <w:rsid w:val="008D5250"/>
    <w:rsid w:val="008E1C21"/>
    <w:rsid w:val="008E48BD"/>
    <w:rsid w:val="008E62EF"/>
    <w:rsid w:val="008F029F"/>
    <w:rsid w:val="008F36DF"/>
    <w:rsid w:val="00901345"/>
    <w:rsid w:val="009017E2"/>
    <w:rsid w:val="009031A5"/>
    <w:rsid w:val="00907DD3"/>
    <w:rsid w:val="0091039B"/>
    <w:rsid w:val="009109A7"/>
    <w:rsid w:val="009114AF"/>
    <w:rsid w:val="00911673"/>
    <w:rsid w:val="009136CA"/>
    <w:rsid w:val="00913E35"/>
    <w:rsid w:val="0091503A"/>
    <w:rsid w:val="00915330"/>
    <w:rsid w:val="009178E7"/>
    <w:rsid w:val="00922792"/>
    <w:rsid w:val="00925DC7"/>
    <w:rsid w:val="00931942"/>
    <w:rsid w:val="00941608"/>
    <w:rsid w:val="00941D38"/>
    <w:rsid w:val="0094468F"/>
    <w:rsid w:val="00951438"/>
    <w:rsid w:val="00952370"/>
    <w:rsid w:val="00956C14"/>
    <w:rsid w:val="009600D4"/>
    <w:rsid w:val="00962156"/>
    <w:rsid w:val="00971015"/>
    <w:rsid w:val="00973631"/>
    <w:rsid w:val="0097504F"/>
    <w:rsid w:val="00976CDA"/>
    <w:rsid w:val="0097719C"/>
    <w:rsid w:val="00983F45"/>
    <w:rsid w:val="00985836"/>
    <w:rsid w:val="00986296"/>
    <w:rsid w:val="00986CBE"/>
    <w:rsid w:val="0099023C"/>
    <w:rsid w:val="00995785"/>
    <w:rsid w:val="00995804"/>
    <w:rsid w:val="00996372"/>
    <w:rsid w:val="009A1FE5"/>
    <w:rsid w:val="009A47F2"/>
    <w:rsid w:val="009B250B"/>
    <w:rsid w:val="009B45BD"/>
    <w:rsid w:val="009B548B"/>
    <w:rsid w:val="009C22D4"/>
    <w:rsid w:val="009C26C6"/>
    <w:rsid w:val="009D2ECB"/>
    <w:rsid w:val="009D690D"/>
    <w:rsid w:val="009D7934"/>
    <w:rsid w:val="009E3DDA"/>
    <w:rsid w:val="009F19C6"/>
    <w:rsid w:val="009F1D38"/>
    <w:rsid w:val="009F62A8"/>
    <w:rsid w:val="00A04065"/>
    <w:rsid w:val="00A06F56"/>
    <w:rsid w:val="00A15C6E"/>
    <w:rsid w:val="00A16978"/>
    <w:rsid w:val="00A20A35"/>
    <w:rsid w:val="00A20C78"/>
    <w:rsid w:val="00A24AC2"/>
    <w:rsid w:val="00A24C51"/>
    <w:rsid w:val="00A25AC4"/>
    <w:rsid w:val="00A27868"/>
    <w:rsid w:val="00A31507"/>
    <w:rsid w:val="00A34FE9"/>
    <w:rsid w:val="00A3745D"/>
    <w:rsid w:val="00A433B5"/>
    <w:rsid w:val="00A44AFA"/>
    <w:rsid w:val="00A45EE5"/>
    <w:rsid w:val="00A50B6A"/>
    <w:rsid w:val="00A52F28"/>
    <w:rsid w:val="00A56D92"/>
    <w:rsid w:val="00A64F8E"/>
    <w:rsid w:val="00A6754E"/>
    <w:rsid w:val="00A779C7"/>
    <w:rsid w:val="00A80DB8"/>
    <w:rsid w:val="00A8396B"/>
    <w:rsid w:val="00A92178"/>
    <w:rsid w:val="00A938FC"/>
    <w:rsid w:val="00A9684B"/>
    <w:rsid w:val="00AA2983"/>
    <w:rsid w:val="00AA3AE7"/>
    <w:rsid w:val="00AA4335"/>
    <w:rsid w:val="00AA4921"/>
    <w:rsid w:val="00AA6E77"/>
    <w:rsid w:val="00AA70EB"/>
    <w:rsid w:val="00AA7D95"/>
    <w:rsid w:val="00AA7DF9"/>
    <w:rsid w:val="00AB6AA5"/>
    <w:rsid w:val="00AB74C6"/>
    <w:rsid w:val="00AC37A3"/>
    <w:rsid w:val="00AD0105"/>
    <w:rsid w:val="00AD354F"/>
    <w:rsid w:val="00AD7413"/>
    <w:rsid w:val="00AE567E"/>
    <w:rsid w:val="00AE77E7"/>
    <w:rsid w:val="00AF3F18"/>
    <w:rsid w:val="00B0103B"/>
    <w:rsid w:val="00B10AAD"/>
    <w:rsid w:val="00B142B5"/>
    <w:rsid w:val="00B14690"/>
    <w:rsid w:val="00B15F00"/>
    <w:rsid w:val="00B160CC"/>
    <w:rsid w:val="00B22C52"/>
    <w:rsid w:val="00B24B55"/>
    <w:rsid w:val="00B27F3A"/>
    <w:rsid w:val="00B324F8"/>
    <w:rsid w:val="00B44EFB"/>
    <w:rsid w:val="00B518A7"/>
    <w:rsid w:val="00B565E3"/>
    <w:rsid w:val="00B576FA"/>
    <w:rsid w:val="00B62198"/>
    <w:rsid w:val="00B645C8"/>
    <w:rsid w:val="00B676D2"/>
    <w:rsid w:val="00B70668"/>
    <w:rsid w:val="00B71CB6"/>
    <w:rsid w:val="00B723F2"/>
    <w:rsid w:val="00B7427E"/>
    <w:rsid w:val="00B758C0"/>
    <w:rsid w:val="00B7615B"/>
    <w:rsid w:val="00B763E0"/>
    <w:rsid w:val="00B80237"/>
    <w:rsid w:val="00B80B2D"/>
    <w:rsid w:val="00B933C8"/>
    <w:rsid w:val="00BA1EFC"/>
    <w:rsid w:val="00BB62F3"/>
    <w:rsid w:val="00BC0EFF"/>
    <w:rsid w:val="00BC1844"/>
    <w:rsid w:val="00BC1E55"/>
    <w:rsid w:val="00BD2BC6"/>
    <w:rsid w:val="00BD3F61"/>
    <w:rsid w:val="00BD6037"/>
    <w:rsid w:val="00BE10FE"/>
    <w:rsid w:val="00BE2559"/>
    <w:rsid w:val="00BE2C49"/>
    <w:rsid w:val="00BE6457"/>
    <w:rsid w:val="00BE7A5C"/>
    <w:rsid w:val="00BF1F1B"/>
    <w:rsid w:val="00BF3F67"/>
    <w:rsid w:val="00BF41BE"/>
    <w:rsid w:val="00BF4D70"/>
    <w:rsid w:val="00C0020E"/>
    <w:rsid w:val="00C030E5"/>
    <w:rsid w:val="00C04EE7"/>
    <w:rsid w:val="00C12568"/>
    <w:rsid w:val="00C17FC5"/>
    <w:rsid w:val="00C23886"/>
    <w:rsid w:val="00C25B65"/>
    <w:rsid w:val="00C3009C"/>
    <w:rsid w:val="00C32532"/>
    <w:rsid w:val="00C341F8"/>
    <w:rsid w:val="00C43C8E"/>
    <w:rsid w:val="00C54AFF"/>
    <w:rsid w:val="00C5557B"/>
    <w:rsid w:val="00C55CCF"/>
    <w:rsid w:val="00C57376"/>
    <w:rsid w:val="00C65130"/>
    <w:rsid w:val="00C8629B"/>
    <w:rsid w:val="00C952B9"/>
    <w:rsid w:val="00C959C9"/>
    <w:rsid w:val="00CA0EBB"/>
    <w:rsid w:val="00CA55CE"/>
    <w:rsid w:val="00CB5D54"/>
    <w:rsid w:val="00CE0735"/>
    <w:rsid w:val="00CE11EB"/>
    <w:rsid w:val="00CE39C0"/>
    <w:rsid w:val="00CE4145"/>
    <w:rsid w:val="00CE5824"/>
    <w:rsid w:val="00D00C3E"/>
    <w:rsid w:val="00D02A24"/>
    <w:rsid w:val="00D0398D"/>
    <w:rsid w:val="00D04514"/>
    <w:rsid w:val="00D071BC"/>
    <w:rsid w:val="00D11D4D"/>
    <w:rsid w:val="00D16FA2"/>
    <w:rsid w:val="00D21B3A"/>
    <w:rsid w:val="00D26A42"/>
    <w:rsid w:val="00D3428A"/>
    <w:rsid w:val="00D41C32"/>
    <w:rsid w:val="00D51114"/>
    <w:rsid w:val="00D5152E"/>
    <w:rsid w:val="00D55A5B"/>
    <w:rsid w:val="00D61091"/>
    <w:rsid w:val="00D61ED0"/>
    <w:rsid w:val="00D7446F"/>
    <w:rsid w:val="00D77094"/>
    <w:rsid w:val="00D836B3"/>
    <w:rsid w:val="00D845B6"/>
    <w:rsid w:val="00DA1D84"/>
    <w:rsid w:val="00DA61A3"/>
    <w:rsid w:val="00DC17CA"/>
    <w:rsid w:val="00DC40CA"/>
    <w:rsid w:val="00DD2AD2"/>
    <w:rsid w:val="00DD768B"/>
    <w:rsid w:val="00DE30AE"/>
    <w:rsid w:val="00DE7DD5"/>
    <w:rsid w:val="00E0039D"/>
    <w:rsid w:val="00E01A8B"/>
    <w:rsid w:val="00E021EE"/>
    <w:rsid w:val="00E03FE3"/>
    <w:rsid w:val="00E05567"/>
    <w:rsid w:val="00E057BD"/>
    <w:rsid w:val="00E140FC"/>
    <w:rsid w:val="00E2164A"/>
    <w:rsid w:val="00E323AB"/>
    <w:rsid w:val="00E325C2"/>
    <w:rsid w:val="00E36C98"/>
    <w:rsid w:val="00E42317"/>
    <w:rsid w:val="00E456F3"/>
    <w:rsid w:val="00E46685"/>
    <w:rsid w:val="00E47C56"/>
    <w:rsid w:val="00E52300"/>
    <w:rsid w:val="00E62D0A"/>
    <w:rsid w:val="00E664C0"/>
    <w:rsid w:val="00E7020B"/>
    <w:rsid w:val="00E70C67"/>
    <w:rsid w:val="00E74D67"/>
    <w:rsid w:val="00E7617A"/>
    <w:rsid w:val="00E7757A"/>
    <w:rsid w:val="00E80A83"/>
    <w:rsid w:val="00E868C8"/>
    <w:rsid w:val="00E90723"/>
    <w:rsid w:val="00E92917"/>
    <w:rsid w:val="00E96C0C"/>
    <w:rsid w:val="00EA251E"/>
    <w:rsid w:val="00EA5E17"/>
    <w:rsid w:val="00EB1D38"/>
    <w:rsid w:val="00EC74C9"/>
    <w:rsid w:val="00EC7F36"/>
    <w:rsid w:val="00ED5745"/>
    <w:rsid w:val="00EE51ED"/>
    <w:rsid w:val="00EF1FF7"/>
    <w:rsid w:val="00EF7028"/>
    <w:rsid w:val="00F01649"/>
    <w:rsid w:val="00F02CE6"/>
    <w:rsid w:val="00F07DFF"/>
    <w:rsid w:val="00F1126F"/>
    <w:rsid w:val="00F11BE8"/>
    <w:rsid w:val="00F122F6"/>
    <w:rsid w:val="00F12CF0"/>
    <w:rsid w:val="00F14166"/>
    <w:rsid w:val="00F15B8B"/>
    <w:rsid w:val="00F25F0A"/>
    <w:rsid w:val="00F304EC"/>
    <w:rsid w:val="00F321CD"/>
    <w:rsid w:val="00F32F2D"/>
    <w:rsid w:val="00F359C4"/>
    <w:rsid w:val="00F371B1"/>
    <w:rsid w:val="00F37B11"/>
    <w:rsid w:val="00F4100F"/>
    <w:rsid w:val="00F41DCC"/>
    <w:rsid w:val="00F41DD5"/>
    <w:rsid w:val="00F41F2C"/>
    <w:rsid w:val="00F430D4"/>
    <w:rsid w:val="00F46DD4"/>
    <w:rsid w:val="00F533B1"/>
    <w:rsid w:val="00F53764"/>
    <w:rsid w:val="00F60797"/>
    <w:rsid w:val="00F60912"/>
    <w:rsid w:val="00F60FB4"/>
    <w:rsid w:val="00F70F61"/>
    <w:rsid w:val="00F72CC8"/>
    <w:rsid w:val="00F7423B"/>
    <w:rsid w:val="00F84949"/>
    <w:rsid w:val="00F87C34"/>
    <w:rsid w:val="00F967EC"/>
    <w:rsid w:val="00F970E4"/>
    <w:rsid w:val="00FA15A5"/>
    <w:rsid w:val="00FA41F4"/>
    <w:rsid w:val="00FA4515"/>
    <w:rsid w:val="00FA59A1"/>
    <w:rsid w:val="00FB756D"/>
    <w:rsid w:val="00FC0B0E"/>
    <w:rsid w:val="00FC7CF5"/>
    <w:rsid w:val="00FD5C5E"/>
    <w:rsid w:val="00FD79CF"/>
    <w:rsid w:val="00FE1DD1"/>
    <w:rsid w:val="00FE298E"/>
    <w:rsid w:val="00FE54C0"/>
    <w:rsid w:val="00FF2645"/>
    <w:rsid w:val="00FF2B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009C"/>
    <w:pPr>
      <w:widowControl w:val="0"/>
      <w:jc w:val="both"/>
    </w:pPr>
    <w:rPr>
      <w:kern w:val="2"/>
      <w:sz w:val="21"/>
      <w:szCs w:val="24"/>
    </w:rPr>
  </w:style>
  <w:style w:type="paragraph" w:styleId="1">
    <w:name w:val="heading 1"/>
    <w:basedOn w:val="a"/>
    <w:next w:val="a"/>
    <w:qFormat/>
    <w:rsid w:val="00C3009C"/>
    <w:pPr>
      <w:keepNext/>
      <w:outlineLvl w:val="0"/>
    </w:pPr>
    <w:rPr>
      <w:rFonts w:ascii="宋体"/>
      <w:b/>
      <w:bCs/>
      <w:color w:val="000000"/>
      <w:kern w:val="0"/>
    </w:rPr>
  </w:style>
  <w:style w:type="paragraph" w:styleId="2">
    <w:name w:val="heading 2"/>
    <w:basedOn w:val="a"/>
    <w:next w:val="a"/>
    <w:qFormat/>
    <w:rsid w:val="00C3009C"/>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qFormat/>
    <w:rsid w:val="00C3009C"/>
    <w:pPr>
      <w:keepNext/>
      <w:keepLines/>
      <w:spacing w:before="260" w:after="260" w:line="416" w:lineRule="auto"/>
      <w:outlineLvl w:val="2"/>
    </w:pPr>
    <w:rPr>
      <w:b/>
      <w:bCs/>
      <w:sz w:val="32"/>
      <w:szCs w:val="32"/>
    </w:rPr>
  </w:style>
  <w:style w:type="paragraph" w:styleId="4">
    <w:name w:val="heading 4"/>
    <w:basedOn w:val="a"/>
    <w:next w:val="a"/>
    <w:qFormat/>
    <w:rsid w:val="00C3009C"/>
    <w:pPr>
      <w:keepNext/>
      <w:adjustRightInd w:val="0"/>
      <w:snapToGrid w:val="0"/>
      <w:spacing w:line="360" w:lineRule="auto"/>
      <w:outlineLvl w:val="3"/>
    </w:pPr>
    <w:rPr>
      <w:b/>
    </w:rPr>
  </w:style>
  <w:style w:type="paragraph" w:styleId="5">
    <w:name w:val="heading 5"/>
    <w:basedOn w:val="a"/>
    <w:next w:val="a"/>
    <w:qFormat/>
    <w:rsid w:val="00C3009C"/>
    <w:pPr>
      <w:keepNext/>
      <w:keepLines/>
      <w:spacing w:before="280" w:after="290" w:line="376" w:lineRule="auto"/>
      <w:outlineLvl w:val="4"/>
    </w:pPr>
    <w:rPr>
      <w:b/>
      <w:bCs/>
      <w:sz w:val="28"/>
      <w:szCs w:val="28"/>
    </w:rPr>
  </w:style>
  <w:style w:type="paragraph" w:styleId="6">
    <w:name w:val="heading 6"/>
    <w:basedOn w:val="a"/>
    <w:next w:val="a"/>
    <w:qFormat/>
    <w:rsid w:val="00C3009C"/>
    <w:pPr>
      <w:keepNext/>
      <w:keepLines/>
      <w:spacing w:before="240" w:after="64" w:line="320" w:lineRule="auto"/>
      <w:outlineLvl w:val="5"/>
    </w:pPr>
    <w:rPr>
      <w:rFonts w:ascii="Arial" w:eastAsia="黑体" w:hAnsi="Arial" w:cs="Arial"/>
      <w:b/>
      <w:bCs/>
      <w:sz w:val="24"/>
    </w:rPr>
  </w:style>
  <w:style w:type="paragraph" w:styleId="8">
    <w:name w:val="heading 8"/>
    <w:basedOn w:val="a"/>
    <w:next w:val="a"/>
    <w:qFormat/>
    <w:rsid w:val="00C3009C"/>
    <w:pPr>
      <w:keepNext/>
      <w:keepLines/>
      <w:spacing w:before="240" w:after="64" w:line="320" w:lineRule="auto"/>
      <w:outlineLvl w:val="7"/>
    </w:pPr>
    <w:rPr>
      <w:rFonts w:ascii="Arial" w:eastAsia="黑体" w:hAnsi="Arial"/>
      <w:sz w:val="24"/>
    </w:rPr>
  </w:style>
  <w:style w:type="paragraph" w:styleId="9">
    <w:name w:val="heading 9"/>
    <w:basedOn w:val="a"/>
    <w:next w:val="a"/>
    <w:qFormat/>
    <w:rsid w:val="00C3009C"/>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3009C"/>
    <w:pPr>
      <w:pBdr>
        <w:bottom w:val="single" w:sz="6" w:space="1" w:color="auto"/>
      </w:pBdr>
      <w:tabs>
        <w:tab w:val="center" w:pos="4153"/>
        <w:tab w:val="right" w:pos="8306"/>
      </w:tabs>
      <w:snapToGrid w:val="0"/>
      <w:jc w:val="center"/>
    </w:pPr>
    <w:rPr>
      <w:sz w:val="18"/>
      <w:szCs w:val="18"/>
    </w:rPr>
  </w:style>
  <w:style w:type="paragraph" w:styleId="a4">
    <w:name w:val="footer"/>
    <w:basedOn w:val="a"/>
    <w:rsid w:val="00C3009C"/>
    <w:pPr>
      <w:tabs>
        <w:tab w:val="center" w:pos="4153"/>
        <w:tab w:val="right" w:pos="8306"/>
      </w:tabs>
      <w:snapToGrid w:val="0"/>
      <w:jc w:val="left"/>
    </w:pPr>
    <w:rPr>
      <w:sz w:val="18"/>
      <w:szCs w:val="18"/>
    </w:rPr>
  </w:style>
  <w:style w:type="character" w:styleId="a5">
    <w:name w:val="page number"/>
    <w:basedOn w:val="a0"/>
    <w:rsid w:val="00C3009C"/>
  </w:style>
  <w:style w:type="character" w:styleId="a6">
    <w:name w:val="Hyperlink"/>
    <w:uiPriority w:val="99"/>
    <w:rsid w:val="00C3009C"/>
    <w:rPr>
      <w:color w:val="0000FF"/>
      <w:u w:val="single"/>
    </w:rPr>
  </w:style>
  <w:style w:type="paragraph" w:styleId="a7">
    <w:name w:val="Plain Text"/>
    <w:basedOn w:val="a"/>
    <w:rsid w:val="00C3009C"/>
    <w:rPr>
      <w:rFonts w:ascii="宋体" w:hAnsi="Courier New" w:cs="Courier New"/>
      <w:szCs w:val="21"/>
    </w:rPr>
  </w:style>
  <w:style w:type="paragraph" w:styleId="a8">
    <w:name w:val="Body Text"/>
    <w:basedOn w:val="a"/>
    <w:rsid w:val="00C3009C"/>
    <w:pPr>
      <w:autoSpaceDE w:val="0"/>
      <w:autoSpaceDN w:val="0"/>
    </w:pPr>
    <w:rPr>
      <w:color w:val="FF0000"/>
      <w:szCs w:val="21"/>
    </w:rPr>
  </w:style>
  <w:style w:type="character" w:styleId="a9">
    <w:name w:val="FollowedHyperlink"/>
    <w:rsid w:val="00C3009C"/>
    <w:rPr>
      <w:color w:val="800080"/>
      <w:u w:val="single"/>
    </w:rPr>
  </w:style>
  <w:style w:type="paragraph" w:styleId="20">
    <w:name w:val="Body Text 2"/>
    <w:basedOn w:val="a"/>
    <w:rsid w:val="00C3009C"/>
    <w:rPr>
      <w:b/>
      <w:bCs/>
      <w:color w:val="000000"/>
      <w:szCs w:val="21"/>
    </w:rPr>
  </w:style>
  <w:style w:type="paragraph" w:styleId="aa">
    <w:name w:val="Date"/>
    <w:basedOn w:val="a"/>
    <w:next w:val="a"/>
    <w:rsid w:val="00911673"/>
    <w:pPr>
      <w:ind w:leftChars="2500" w:left="100"/>
    </w:pPr>
  </w:style>
  <w:style w:type="character" w:styleId="ab">
    <w:name w:val="annotation reference"/>
    <w:uiPriority w:val="99"/>
    <w:semiHidden/>
    <w:rsid w:val="006D724C"/>
    <w:rPr>
      <w:sz w:val="21"/>
      <w:szCs w:val="21"/>
    </w:rPr>
  </w:style>
  <w:style w:type="paragraph" w:styleId="ac">
    <w:name w:val="annotation text"/>
    <w:basedOn w:val="a"/>
    <w:link w:val="Char"/>
    <w:uiPriority w:val="99"/>
    <w:semiHidden/>
    <w:rsid w:val="006D724C"/>
    <w:pPr>
      <w:jc w:val="left"/>
    </w:pPr>
  </w:style>
  <w:style w:type="paragraph" w:styleId="ad">
    <w:name w:val="annotation subject"/>
    <w:basedOn w:val="ac"/>
    <w:next w:val="ac"/>
    <w:semiHidden/>
    <w:rsid w:val="006D724C"/>
    <w:rPr>
      <w:b/>
      <w:bCs/>
    </w:rPr>
  </w:style>
  <w:style w:type="paragraph" w:styleId="ae">
    <w:name w:val="Balloon Text"/>
    <w:basedOn w:val="a"/>
    <w:semiHidden/>
    <w:rsid w:val="006D724C"/>
    <w:rPr>
      <w:sz w:val="18"/>
      <w:szCs w:val="18"/>
    </w:rPr>
  </w:style>
  <w:style w:type="paragraph" w:customStyle="1" w:styleId="10">
    <w:name w:val="列出段落1"/>
    <w:basedOn w:val="a"/>
    <w:rsid w:val="009F1D38"/>
    <w:pPr>
      <w:ind w:firstLineChars="200" w:firstLine="420"/>
    </w:pPr>
    <w:rPr>
      <w:szCs w:val="21"/>
    </w:rPr>
  </w:style>
  <w:style w:type="character" w:styleId="af">
    <w:name w:val="Strong"/>
    <w:uiPriority w:val="22"/>
    <w:qFormat/>
    <w:rsid w:val="0042124E"/>
    <w:rPr>
      <w:b/>
      <w:bCs/>
    </w:rPr>
  </w:style>
  <w:style w:type="paragraph" w:styleId="af0">
    <w:name w:val="List Paragraph"/>
    <w:basedOn w:val="a"/>
    <w:uiPriority w:val="34"/>
    <w:qFormat/>
    <w:rsid w:val="0042124E"/>
    <w:pPr>
      <w:ind w:firstLineChars="200" w:firstLine="420"/>
    </w:pPr>
    <w:rPr>
      <w:rFonts w:ascii="Calibri" w:hAnsi="Calibri"/>
      <w:szCs w:val="22"/>
    </w:rPr>
  </w:style>
  <w:style w:type="paragraph" w:customStyle="1" w:styleId="21">
    <w:name w:val="列出段落2"/>
    <w:basedOn w:val="a"/>
    <w:rsid w:val="0062416E"/>
    <w:pPr>
      <w:ind w:firstLineChars="200" w:firstLine="420"/>
    </w:pPr>
    <w:rPr>
      <w:szCs w:val="21"/>
    </w:rPr>
  </w:style>
  <w:style w:type="character" w:customStyle="1" w:styleId="hithilite3">
    <w:name w:val="hithilite3"/>
    <w:rsid w:val="00983F45"/>
    <w:rPr>
      <w:shd w:val="clear" w:color="auto" w:fill="auto"/>
    </w:rPr>
  </w:style>
  <w:style w:type="character" w:customStyle="1" w:styleId="citedworkabbrev">
    <w:name w:val="cited_work_abbrev"/>
    <w:basedOn w:val="a0"/>
    <w:rsid w:val="00983F45"/>
  </w:style>
  <w:style w:type="character" w:customStyle="1" w:styleId="issueexp">
    <w:name w:val="issue_exp"/>
    <w:basedOn w:val="a0"/>
    <w:rsid w:val="00983F45"/>
  </w:style>
  <w:style w:type="character" w:customStyle="1" w:styleId="citedworkexp">
    <w:name w:val="cited_work_exp"/>
    <w:basedOn w:val="a0"/>
    <w:rsid w:val="00925DC7"/>
  </w:style>
  <w:style w:type="character" w:customStyle="1" w:styleId="abbrevidentifierclass">
    <w:name w:val="abbrev_identifier_class"/>
    <w:basedOn w:val="a0"/>
    <w:rsid w:val="00925DC7"/>
  </w:style>
  <w:style w:type="character" w:customStyle="1" w:styleId="expidentifierclass">
    <w:name w:val="exp_identifier_class"/>
    <w:basedOn w:val="a0"/>
    <w:rsid w:val="00925DC7"/>
  </w:style>
  <w:style w:type="paragraph" w:styleId="z-">
    <w:name w:val="HTML Top of Form"/>
    <w:basedOn w:val="a"/>
    <w:next w:val="a"/>
    <w:link w:val="z-Char"/>
    <w:hidden/>
    <w:uiPriority w:val="99"/>
    <w:unhideWhenUsed/>
    <w:rsid w:val="00046851"/>
    <w:pPr>
      <w:widowControl/>
      <w:pBdr>
        <w:bottom w:val="single" w:sz="6" w:space="1" w:color="auto"/>
      </w:pBdr>
      <w:jc w:val="center"/>
    </w:pPr>
    <w:rPr>
      <w:rFonts w:ascii="Arial" w:hAnsi="Arial"/>
      <w:vanish/>
      <w:kern w:val="0"/>
      <w:sz w:val="16"/>
      <w:szCs w:val="16"/>
    </w:rPr>
  </w:style>
  <w:style w:type="character" w:customStyle="1" w:styleId="z-Char">
    <w:name w:val="z-窗体顶端 Char"/>
    <w:link w:val="z-"/>
    <w:uiPriority w:val="99"/>
    <w:rsid w:val="00046851"/>
    <w:rPr>
      <w:rFonts w:ascii="Arial" w:hAnsi="Arial" w:cs="Arial"/>
      <w:vanish/>
      <w:sz w:val="16"/>
      <w:szCs w:val="16"/>
    </w:rPr>
  </w:style>
  <w:style w:type="paragraph" w:styleId="z-0">
    <w:name w:val="HTML Bottom of Form"/>
    <w:basedOn w:val="a"/>
    <w:next w:val="a"/>
    <w:link w:val="z-Char0"/>
    <w:hidden/>
    <w:uiPriority w:val="99"/>
    <w:unhideWhenUsed/>
    <w:rsid w:val="00046851"/>
    <w:pPr>
      <w:widowControl/>
      <w:pBdr>
        <w:top w:val="single" w:sz="6" w:space="1" w:color="auto"/>
      </w:pBdr>
      <w:jc w:val="center"/>
    </w:pPr>
    <w:rPr>
      <w:rFonts w:ascii="Arial" w:hAnsi="Arial"/>
      <w:vanish/>
      <w:kern w:val="0"/>
      <w:sz w:val="16"/>
      <w:szCs w:val="16"/>
    </w:rPr>
  </w:style>
  <w:style w:type="character" w:customStyle="1" w:styleId="z-Char0">
    <w:name w:val="z-窗体底端 Char"/>
    <w:link w:val="z-0"/>
    <w:uiPriority w:val="99"/>
    <w:rsid w:val="00046851"/>
    <w:rPr>
      <w:rFonts w:ascii="Arial" w:hAnsi="Arial" w:cs="Arial"/>
      <w:vanish/>
      <w:sz w:val="16"/>
      <w:szCs w:val="16"/>
    </w:rPr>
  </w:style>
  <w:style w:type="paragraph" w:customStyle="1" w:styleId="30">
    <w:name w:val="列出段落3"/>
    <w:basedOn w:val="a"/>
    <w:rsid w:val="00074D99"/>
    <w:pPr>
      <w:ind w:firstLineChars="200" w:firstLine="420"/>
    </w:pPr>
    <w:rPr>
      <w:szCs w:val="21"/>
    </w:rPr>
  </w:style>
  <w:style w:type="table" w:styleId="af1">
    <w:name w:val="Table Grid"/>
    <w:basedOn w:val="a1"/>
    <w:rsid w:val="009136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querysrchtext">
    <w:name w:val="querysrchtext"/>
    <w:basedOn w:val="a0"/>
    <w:rsid w:val="00810029"/>
  </w:style>
  <w:style w:type="paragraph" w:styleId="HTML">
    <w:name w:val="HTML Preformatted"/>
    <w:basedOn w:val="a"/>
    <w:link w:val="HTMLChar"/>
    <w:uiPriority w:val="99"/>
    <w:unhideWhenUsed/>
    <w:rsid w:val="008100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810029"/>
    <w:rPr>
      <w:rFonts w:ascii="宋体" w:hAnsi="宋体" w:cs="宋体"/>
      <w:sz w:val="24"/>
      <w:szCs w:val="24"/>
    </w:rPr>
  </w:style>
  <w:style w:type="character" w:customStyle="1" w:styleId="Char">
    <w:name w:val="批注文字 Char"/>
    <w:basedOn w:val="a0"/>
    <w:link w:val="ac"/>
    <w:uiPriority w:val="99"/>
    <w:semiHidden/>
    <w:rsid w:val="00810029"/>
    <w:rPr>
      <w:kern w:val="2"/>
      <w:sz w:val="21"/>
      <w:szCs w:val="24"/>
    </w:rPr>
  </w:style>
</w:styles>
</file>

<file path=word/webSettings.xml><?xml version="1.0" encoding="utf-8"?>
<w:webSettings xmlns:r="http://schemas.openxmlformats.org/officeDocument/2006/relationships" xmlns:w="http://schemas.openxmlformats.org/wordprocessingml/2006/main">
  <w:divs>
    <w:div w:id="71507524">
      <w:bodyDiv w:val="1"/>
      <w:marLeft w:val="0"/>
      <w:marRight w:val="0"/>
      <w:marTop w:val="0"/>
      <w:marBottom w:val="0"/>
      <w:divBdr>
        <w:top w:val="none" w:sz="0" w:space="0" w:color="auto"/>
        <w:left w:val="none" w:sz="0" w:space="0" w:color="auto"/>
        <w:bottom w:val="none" w:sz="0" w:space="0" w:color="auto"/>
        <w:right w:val="none" w:sz="0" w:space="0" w:color="auto"/>
      </w:divBdr>
    </w:div>
    <w:div w:id="98255045">
      <w:bodyDiv w:val="1"/>
      <w:marLeft w:val="0"/>
      <w:marRight w:val="0"/>
      <w:marTop w:val="0"/>
      <w:marBottom w:val="0"/>
      <w:divBdr>
        <w:top w:val="none" w:sz="0" w:space="0" w:color="auto"/>
        <w:left w:val="none" w:sz="0" w:space="0" w:color="auto"/>
        <w:bottom w:val="none" w:sz="0" w:space="0" w:color="auto"/>
        <w:right w:val="none" w:sz="0" w:space="0" w:color="auto"/>
      </w:divBdr>
    </w:div>
    <w:div w:id="154884655">
      <w:bodyDiv w:val="1"/>
      <w:marLeft w:val="0"/>
      <w:marRight w:val="0"/>
      <w:marTop w:val="0"/>
      <w:marBottom w:val="0"/>
      <w:divBdr>
        <w:top w:val="none" w:sz="0" w:space="0" w:color="auto"/>
        <w:left w:val="none" w:sz="0" w:space="0" w:color="auto"/>
        <w:bottom w:val="none" w:sz="0" w:space="0" w:color="auto"/>
        <w:right w:val="none" w:sz="0" w:space="0" w:color="auto"/>
      </w:divBdr>
    </w:div>
    <w:div w:id="163597704">
      <w:bodyDiv w:val="1"/>
      <w:marLeft w:val="0"/>
      <w:marRight w:val="0"/>
      <w:marTop w:val="0"/>
      <w:marBottom w:val="0"/>
      <w:divBdr>
        <w:top w:val="none" w:sz="0" w:space="0" w:color="auto"/>
        <w:left w:val="none" w:sz="0" w:space="0" w:color="auto"/>
        <w:bottom w:val="none" w:sz="0" w:space="0" w:color="auto"/>
        <w:right w:val="none" w:sz="0" w:space="0" w:color="auto"/>
      </w:divBdr>
    </w:div>
    <w:div w:id="169836247">
      <w:bodyDiv w:val="1"/>
      <w:marLeft w:val="0"/>
      <w:marRight w:val="0"/>
      <w:marTop w:val="0"/>
      <w:marBottom w:val="0"/>
      <w:divBdr>
        <w:top w:val="none" w:sz="0" w:space="0" w:color="auto"/>
        <w:left w:val="none" w:sz="0" w:space="0" w:color="auto"/>
        <w:bottom w:val="none" w:sz="0" w:space="0" w:color="auto"/>
        <w:right w:val="none" w:sz="0" w:space="0" w:color="auto"/>
      </w:divBdr>
    </w:div>
    <w:div w:id="173615443">
      <w:bodyDiv w:val="1"/>
      <w:marLeft w:val="0"/>
      <w:marRight w:val="0"/>
      <w:marTop w:val="0"/>
      <w:marBottom w:val="0"/>
      <w:divBdr>
        <w:top w:val="none" w:sz="0" w:space="0" w:color="auto"/>
        <w:left w:val="none" w:sz="0" w:space="0" w:color="auto"/>
        <w:bottom w:val="none" w:sz="0" w:space="0" w:color="auto"/>
        <w:right w:val="none" w:sz="0" w:space="0" w:color="auto"/>
      </w:divBdr>
    </w:div>
    <w:div w:id="193690269">
      <w:bodyDiv w:val="1"/>
      <w:marLeft w:val="0"/>
      <w:marRight w:val="0"/>
      <w:marTop w:val="0"/>
      <w:marBottom w:val="0"/>
      <w:divBdr>
        <w:top w:val="none" w:sz="0" w:space="0" w:color="auto"/>
        <w:left w:val="none" w:sz="0" w:space="0" w:color="auto"/>
        <w:bottom w:val="none" w:sz="0" w:space="0" w:color="auto"/>
        <w:right w:val="none" w:sz="0" w:space="0" w:color="auto"/>
      </w:divBdr>
    </w:div>
    <w:div w:id="400762118">
      <w:bodyDiv w:val="1"/>
      <w:marLeft w:val="0"/>
      <w:marRight w:val="0"/>
      <w:marTop w:val="0"/>
      <w:marBottom w:val="0"/>
      <w:divBdr>
        <w:top w:val="none" w:sz="0" w:space="0" w:color="auto"/>
        <w:left w:val="none" w:sz="0" w:space="0" w:color="auto"/>
        <w:bottom w:val="none" w:sz="0" w:space="0" w:color="auto"/>
        <w:right w:val="none" w:sz="0" w:space="0" w:color="auto"/>
      </w:divBdr>
    </w:div>
    <w:div w:id="695618801">
      <w:bodyDiv w:val="1"/>
      <w:marLeft w:val="0"/>
      <w:marRight w:val="0"/>
      <w:marTop w:val="0"/>
      <w:marBottom w:val="0"/>
      <w:divBdr>
        <w:top w:val="none" w:sz="0" w:space="0" w:color="auto"/>
        <w:left w:val="none" w:sz="0" w:space="0" w:color="auto"/>
        <w:bottom w:val="none" w:sz="0" w:space="0" w:color="auto"/>
        <w:right w:val="none" w:sz="0" w:space="0" w:color="auto"/>
      </w:divBdr>
    </w:div>
    <w:div w:id="911626000">
      <w:bodyDiv w:val="1"/>
      <w:marLeft w:val="0"/>
      <w:marRight w:val="0"/>
      <w:marTop w:val="0"/>
      <w:marBottom w:val="0"/>
      <w:divBdr>
        <w:top w:val="none" w:sz="0" w:space="0" w:color="auto"/>
        <w:left w:val="none" w:sz="0" w:space="0" w:color="auto"/>
        <w:bottom w:val="none" w:sz="0" w:space="0" w:color="auto"/>
        <w:right w:val="none" w:sz="0" w:space="0" w:color="auto"/>
      </w:divBdr>
    </w:div>
    <w:div w:id="946889466">
      <w:bodyDiv w:val="1"/>
      <w:marLeft w:val="0"/>
      <w:marRight w:val="0"/>
      <w:marTop w:val="0"/>
      <w:marBottom w:val="0"/>
      <w:divBdr>
        <w:top w:val="none" w:sz="0" w:space="0" w:color="auto"/>
        <w:left w:val="none" w:sz="0" w:space="0" w:color="auto"/>
        <w:bottom w:val="none" w:sz="0" w:space="0" w:color="auto"/>
        <w:right w:val="none" w:sz="0" w:space="0" w:color="auto"/>
      </w:divBdr>
    </w:div>
    <w:div w:id="1191987637">
      <w:bodyDiv w:val="1"/>
      <w:marLeft w:val="0"/>
      <w:marRight w:val="0"/>
      <w:marTop w:val="0"/>
      <w:marBottom w:val="0"/>
      <w:divBdr>
        <w:top w:val="none" w:sz="0" w:space="0" w:color="auto"/>
        <w:left w:val="none" w:sz="0" w:space="0" w:color="auto"/>
        <w:bottom w:val="none" w:sz="0" w:space="0" w:color="auto"/>
        <w:right w:val="none" w:sz="0" w:space="0" w:color="auto"/>
      </w:divBdr>
      <w:divsChild>
        <w:div w:id="1917594576">
          <w:marLeft w:val="200"/>
          <w:marRight w:val="0"/>
          <w:marTop w:val="100"/>
          <w:marBottom w:val="100"/>
          <w:divBdr>
            <w:top w:val="single" w:sz="4" w:space="2" w:color="E1E1E1"/>
            <w:left w:val="single" w:sz="4" w:space="2" w:color="E1E1E1"/>
            <w:bottom w:val="single" w:sz="4" w:space="2" w:color="E1E1E1"/>
            <w:right w:val="single" w:sz="4" w:space="2" w:color="E1E1E1"/>
          </w:divBdr>
        </w:div>
        <w:div w:id="1486555962">
          <w:marLeft w:val="200"/>
          <w:marRight w:val="0"/>
          <w:marTop w:val="100"/>
          <w:marBottom w:val="100"/>
          <w:divBdr>
            <w:top w:val="single" w:sz="4" w:space="2" w:color="E1E1E1"/>
            <w:left w:val="single" w:sz="4" w:space="2" w:color="E1E1E1"/>
            <w:bottom w:val="single" w:sz="4" w:space="2" w:color="E1E1E1"/>
            <w:right w:val="single" w:sz="4" w:space="2" w:color="E1E1E1"/>
          </w:divBdr>
        </w:div>
      </w:divsChild>
    </w:div>
    <w:div w:id="1206329539">
      <w:bodyDiv w:val="1"/>
      <w:marLeft w:val="0"/>
      <w:marRight w:val="0"/>
      <w:marTop w:val="0"/>
      <w:marBottom w:val="0"/>
      <w:divBdr>
        <w:top w:val="none" w:sz="0" w:space="0" w:color="auto"/>
        <w:left w:val="none" w:sz="0" w:space="0" w:color="auto"/>
        <w:bottom w:val="none" w:sz="0" w:space="0" w:color="auto"/>
        <w:right w:val="none" w:sz="0" w:space="0" w:color="auto"/>
      </w:divBdr>
    </w:div>
    <w:div w:id="1249658404">
      <w:bodyDiv w:val="1"/>
      <w:marLeft w:val="0"/>
      <w:marRight w:val="0"/>
      <w:marTop w:val="0"/>
      <w:marBottom w:val="0"/>
      <w:divBdr>
        <w:top w:val="none" w:sz="0" w:space="0" w:color="auto"/>
        <w:left w:val="none" w:sz="0" w:space="0" w:color="auto"/>
        <w:bottom w:val="none" w:sz="0" w:space="0" w:color="auto"/>
        <w:right w:val="none" w:sz="0" w:space="0" w:color="auto"/>
      </w:divBdr>
    </w:div>
    <w:div w:id="1253391280">
      <w:bodyDiv w:val="1"/>
      <w:marLeft w:val="0"/>
      <w:marRight w:val="0"/>
      <w:marTop w:val="0"/>
      <w:marBottom w:val="0"/>
      <w:divBdr>
        <w:top w:val="none" w:sz="0" w:space="0" w:color="auto"/>
        <w:left w:val="none" w:sz="0" w:space="0" w:color="auto"/>
        <w:bottom w:val="none" w:sz="0" w:space="0" w:color="auto"/>
        <w:right w:val="none" w:sz="0" w:space="0" w:color="auto"/>
      </w:divBdr>
    </w:div>
    <w:div w:id="1303345947">
      <w:bodyDiv w:val="1"/>
      <w:marLeft w:val="0"/>
      <w:marRight w:val="0"/>
      <w:marTop w:val="0"/>
      <w:marBottom w:val="0"/>
      <w:divBdr>
        <w:top w:val="none" w:sz="0" w:space="0" w:color="auto"/>
        <w:left w:val="none" w:sz="0" w:space="0" w:color="auto"/>
        <w:bottom w:val="none" w:sz="0" w:space="0" w:color="auto"/>
        <w:right w:val="none" w:sz="0" w:space="0" w:color="auto"/>
      </w:divBdr>
    </w:div>
    <w:div w:id="1327170158">
      <w:bodyDiv w:val="1"/>
      <w:marLeft w:val="0"/>
      <w:marRight w:val="0"/>
      <w:marTop w:val="0"/>
      <w:marBottom w:val="0"/>
      <w:divBdr>
        <w:top w:val="none" w:sz="0" w:space="0" w:color="auto"/>
        <w:left w:val="none" w:sz="0" w:space="0" w:color="auto"/>
        <w:bottom w:val="none" w:sz="0" w:space="0" w:color="auto"/>
        <w:right w:val="none" w:sz="0" w:space="0" w:color="auto"/>
      </w:divBdr>
    </w:div>
    <w:div w:id="1380327220">
      <w:bodyDiv w:val="1"/>
      <w:marLeft w:val="0"/>
      <w:marRight w:val="0"/>
      <w:marTop w:val="0"/>
      <w:marBottom w:val="0"/>
      <w:divBdr>
        <w:top w:val="none" w:sz="0" w:space="0" w:color="auto"/>
        <w:left w:val="none" w:sz="0" w:space="0" w:color="auto"/>
        <w:bottom w:val="none" w:sz="0" w:space="0" w:color="auto"/>
        <w:right w:val="none" w:sz="0" w:space="0" w:color="auto"/>
      </w:divBdr>
    </w:div>
    <w:div w:id="1929576457">
      <w:bodyDiv w:val="1"/>
      <w:marLeft w:val="0"/>
      <w:marRight w:val="0"/>
      <w:marTop w:val="0"/>
      <w:marBottom w:val="0"/>
      <w:divBdr>
        <w:top w:val="none" w:sz="0" w:space="0" w:color="auto"/>
        <w:left w:val="none" w:sz="0" w:space="0" w:color="auto"/>
        <w:bottom w:val="none" w:sz="0" w:space="0" w:color="auto"/>
        <w:right w:val="none" w:sz="0" w:space="0" w:color="auto"/>
      </w:divBdr>
    </w:div>
    <w:div w:id="1984194673">
      <w:bodyDiv w:val="1"/>
      <w:marLeft w:val="45"/>
      <w:marRight w:val="45"/>
      <w:marTop w:val="0"/>
      <w:marBottom w:val="225"/>
      <w:divBdr>
        <w:top w:val="none" w:sz="0" w:space="0" w:color="auto"/>
        <w:left w:val="none" w:sz="0" w:space="0" w:color="auto"/>
        <w:bottom w:val="none" w:sz="0" w:space="0" w:color="auto"/>
        <w:right w:val="none" w:sz="0" w:space="0" w:color="auto"/>
      </w:divBdr>
    </w:div>
    <w:div w:id="205488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31614;&#31456;%20&#26597;&#35777;&#26032;&#27169;&#26495;2018-9-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210AF-70AD-4549-9A74-CE50BBF9B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签章 查证新模板2018-9-11.dotx</Template>
  <TotalTime>196</TotalTime>
  <Pages>240</Pages>
  <Words>70755</Words>
  <Characters>439640</Characters>
  <Application>Microsoft Office Word</Application>
  <DocSecurity>0</DocSecurity>
  <Lines>3663</Lines>
  <Paragraphs>1018</Paragraphs>
  <ScaleCrop>false</ScaleCrop>
  <Company>nlc</Company>
  <LinksUpToDate>false</LinksUpToDate>
  <CharactersWithSpaces>509377</CharactersWithSpaces>
  <SharedDoc>false</SharedDoc>
  <HLinks>
    <vt:vector size="12" baseType="variant">
      <vt:variant>
        <vt:i4>4784215</vt:i4>
      </vt:variant>
      <vt:variant>
        <vt:i4>3</vt:i4>
      </vt:variant>
      <vt:variant>
        <vt:i4>0</vt:i4>
      </vt:variant>
      <vt:variant>
        <vt:i4>5</vt:i4>
      </vt:variant>
      <vt:variant>
        <vt:lpwstr>C:\Documents and Settings\Administrator\Local Settings\Temporary Internet Files\Content.MSO\4380194A.xlsx</vt:lpwstr>
      </vt:variant>
      <vt:variant>
        <vt:lpwstr>RANGE!##</vt:lpwstr>
      </vt:variant>
      <vt:variant>
        <vt:i4>1048663</vt:i4>
      </vt:variant>
      <vt:variant>
        <vt:i4>0</vt:i4>
      </vt:variant>
      <vt:variant>
        <vt:i4>0</vt:i4>
      </vt:variant>
      <vt:variant>
        <vt:i4>5</vt:i4>
      </vt:variant>
      <vt:variant>
        <vt:lpwstr>http://acad.cnki.net/kns55/loginid.aspx?uid=WEEvREcwSlJHSldSdnQ0UHBITXQ5L1VVbzBSeEZOVDlsWTJZN2w5clF2MU95OFd2YnNiUERuWVBTR2RpZ1dBPQ==&amp;p=detail.aspx%3fdbname%3dCJFD2006%26filename%3dDQWX200606017%26dbcode%3dCJFD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编号：2007-kjzx-lwcz-021</dc:title>
  <dc:creator>万户网络</dc:creator>
  <cp:lastModifiedBy>gyb1</cp:lastModifiedBy>
  <cp:revision>41</cp:revision>
  <cp:lastPrinted>2018-09-25T02:55:00Z</cp:lastPrinted>
  <dcterms:created xsi:type="dcterms:W3CDTF">2018-09-18T02:07:00Z</dcterms:created>
  <dcterms:modified xsi:type="dcterms:W3CDTF">2019-05-06T06:23:00Z</dcterms:modified>
</cp:coreProperties>
</file>